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23B1" w:rsidRDefault="004D23B1" w:rsidP="00014292">
      <w:pPr>
        <w:spacing w:line="276" w:lineRule="auto"/>
        <w:rPr>
          <w:rFonts w:cs="Calibri Light"/>
        </w:rPr>
      </w:pPr>
    </w:p>
    <w:p w:rsidR="000E0517" w:rsidRPr="00014292" w:rsidRDefault="000E0517" w:rsidP="00014292">
      <w:pPr>
        <w:spacing w:line="276" w:lineRule="auto"/>
      </w:pPr>
    </w:p>
    <w:p w:rsidR="00571F6C" w:rsidRPr="004D23B1" w:rsidRDefault="008C443F" w:rsidP="00571F6C">
      <w:pPr>
        <w:pStyle w:val="Titel"/>
        <w:spacing w:line="240" w:lineRule="auto"/>
        <w:rPr>
          <w:b/>
          <w:color w:val="000000"/>
          <w:sz w:val="32"/>
          <w:szCs w:val="28"/>
        </w:rPr>
      </w:pPr>
      <w:r>
        <w:rPr>
          <w:b/>
          <w:color w:val="000000"/>
          <w:sz w:val="32"/>
          <w:szCs w:val="28"/>
        </w:rPr>
        <w:t>Vergabedokumentation</w:t>
      </w:r>
    </w:p>
    <w:p w:rsidR="00C62DB7" w:rsidRPr="00014292" w:rsidRDefault="00C62DB7" w:rsidP="00571F6C">
      <w:pPr>
        <w:spacing w:line="240" w:lineRule="auto"/>
        <w:rPr>
          <w:rFonts w:cs="Calibri Light"/>
          <w:snapToGrid w:val="0"/>
          <w:color w:val="00000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7132"/>
      </w:tblGrid>
      <w:tr w:rsidR="00C62DB7" w:rsidTr="00B4765D">
        <w:trPr>
          <w:trHeight w:val="563"/>
        </w:trPr>
        <w:tc>
          <w:tcPr>
            <w:tcW w:w="2830" w:type="dxa"/>
          </w:tcPr>
          <w:p w:rsidR="00C62DB7" w:rsidRDefault="008C443F" w:rsidP="00C62DB7">
            <w:pPr>
              <w:spacing w:line="240" w:lineRule="auto"/>
              <w:jc w:val="right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b/>
                <w:snapToGrid w:val="0"/>
                <w:color w:val="000000"/>
              </w:rPr>
              <w:t>Name</w:t>
            </w:r>
            <w:r w:rsidR="00C62DB7">
              <w:rPr>
                <w:rFonts w:cs="Calibri Light"/>
                <w:snapToGrid w:val="0"/>
                <w:color w:val="000000"/>
              </w:rPr>
              <w:t>:</w:t>
            </w:r>
          </w:p>
        </w:tc>
        <w:tc>
          <w:tcPr>
            <w:tcW w:w="7132" w:type="dxa"/>
          </w:tcPr>
          <w:p w:rsidR="00C62DB7" w:rsidRDefault="00C7120D" w:rsidP="00B4765D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sdt>
              <w:sdtPr>
                <w:rPr>
                  <w:rFonts w:cs="Calibri Light"/>
                  <w:snapToGrid w:val="0"/>
                  <w:color w:val="000000"/>
                </w:rPr>
                <w:id w:val="1125504875"/>
                <w:lock w:val="sdtLocked"/>
                <w:placeholder>
                  <w:docPart w:val="3687AC82897A4D9DA1D7522B39CE04D7"/>
                </w:placeholder>
                <w:showingPlcHdr/>
              </w:sdtPr>
              <w:sdtEndPr/>
              <w:sdtContent>
                <w:bookmarkStart w:id="0" w:name="_GoBack"/>
                <w:r w:rsidR="00B4765D" w:rsidRPr="0058543A">
                  <w:rPr>
                    <w:rStyle w:val="Platzhaltertext"/>
                  </w:rPr>
                  <w:t>Klicken Sie hier, um Text einzugeben.</w:t>
                </w:r>
                <w:bookmarkEnd w:id="0"/>
              </w:sdtContent>
            </w:sdt>
            <w:r w:rsidR="00C62DB7" w:rsidRPr="00014292">
              <w:rPr>
                <w:rFonts w:cs="Calibri Light"/>
                <w:snapToGrid w:val="0"/>
                <w:color w:val="000000"/>
              </w:rPr>
              <w:t xml:space="preserve"> </w:t>
            </w:r>
          </w:p>
        </w:tc>
      </w:tr>
      <w:tr w:rsidR="00C62DB7" w:rsidTr="00B4765D">
        <w:trPr>
          <w:trHeight w:val="555"/>
        </w:trPr>
        <w:tc>
          <w:tcPr>
            <w:tcW w:w="2830" w:type="dxa"/>
          </w:tcPr>
          <w:p w:rsidR="00C62DB7" w:rsidRPr="008C443F" w:rsidRDefault="008C443F" w:rsidP="00C62DB7">
            <w:pPr>
              <w:spacing w:line="240" w:lineRule="auto"/>
              <w:jc w:val="right"/>
              <w:rPr>
                <w:rFonts w:cs="Calibri Light"/>
                <w:b/>
                <w:snapToGrid w:val="0"/>
                <w:color w:val="000000"/>
              </w:rPr>
            </w:pPr>
            <w:r w:rsidRPr="008C443F">
              <w:rPr>
                <w:rFonts w:cs="Calibri Light"/>
                <w:b/>
                <w:snapToGrid w:val="0"/>
                <w:color w:val="000000"/>
              </w:rPr>
              <w:t>Aktenzeichen</w:t>
            </w:r>
            <w:r w:rsidR="00EE7002">
              <w:rPr>
                <w:rFonts w:cs="Calibri Light"/>
                <w:b/>
                <w:snapToGrid w:val="0"/>
                <w:color w:val="000000"/>
              </w:rPr>
              <w:t>:</w:t>
            </w:r>
          </w:p>
        </w:tc>
        <w:sdt>
          <w:sdtPr>
            <w:rPr>
              <w:rFonts w:cs="Calibri Light"/>
              <w:snapToGrid w:val="0"/>
              <w:color w:val="000000"/>
            </w:rPr>
            <w:id w:val="-1859181158"/>
            <w:placeholder>
              <w:docPart w:val="78C6F951F1A842CEBE5841F9C545D880"/>
            </w:placeholder>
            <w:showingPlcHdr/>
          </w:sdtPr>
          <w:sdtEndPr/>
          <w:sdtContent>
            <w:tc>
              <w:tcPr>
                <w:tcW w:w="7132" w:type="dxa"/>
              </w:tcPr>
              <w:p w:rsidR="00C62DB7" w:rsidRDefault="00CE7FFB" w:rsidP="00CE7FFB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Style w:val="Platzhaltertext"/>
                  </w:rPr>
                  <w:t>Vergeben Sie ein internes Aktenzeichen</w:t>
                </w:r>
              </w:p>
            </w:tc>
          </w:sdtContent>
        </w:sdt>
      </w:tr>
      <w:tr w:rsidR="00C62DB7" w:rsidTr="00B4765D">
        <w:trPr>
          <w:trHeight w:val="563"/>
        </w:trPr>
        <w:tc>
          <w:tcPr>
            <w:tcW w:w="2830" w:type="dxa"/>
          </w:tcPr>
          <w:p w:rsidR="00EE7002" w:rsidRDefault="00EE7002" w:rsidP="00C62DB7">
            <w:pPr>
              <w:spacing w:line="240" w:lineRule="auto"/>
              <w:jc w:val="right"/>
              <w:rPr>
                <w:rFonts w:cs="Calibri Light"/>
                <w:b/>
                <w:snapToGrid w:val="0"/>
                <w:color w:val="000000"/>
              </w:rPr>
            </w:pPr>
            <w:r>
              <w:rPr>
                <w:rFonts w:cs="Calibri Light"/>
                <w:b/>
                <w:snapToGrid w:val="0"/>
                <w:color w:val="000000"/>
              </w:rPr>
              <w:t>Beschreibung des Auftrags:</w:t>
            </w:r>
          </w:p>
          <w:p w:rsidR="00C62DB7" w:rsidRDefault="008C443F" w:rsidP="00C62DB7">
            <w:pPr>
              <w:spacing w:line="240" w:lineRule="auto"/>
              <w:jc w:val="right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t>(Art und</w:t>
            </w:r>
            <w:r w:rsidRPr="008C443F">
              <w:rPr>
                <w:rFonts w:cs="Calibri Light"/>
                <w:snapToGrid w:val="0"/>
                <w:color w:val="000000"/>
              </w:rPr>
              <w:t xml:space="preserve"> Umfang)</w:t>
            </w:r>
          </w:p>
        </w:tc>
        <w:sdt>
          <w:sdtPr>
            <w:rPr>
              <w:rFonts w:cs="Calibri Light"/>
              <w:snapToGrid w:val="0"/>
              <w:color w:val="000000"/>
            </w:rPr>
            <w:id w:val="-1561935425"/>
            <w:placeholder>
              <w:docPart w:val="5D1CD474B09C475591627575D7FEE97F"/>
            </w:placeholder>
            <w:showingPlcHdr/>
          </w:sdtPr>
          <w:sdtEndPr/>
          <w:sdtContent>
            <w:tc>
              <w:tcPr>
                <w:tcW w:w="7132" w:type="dxa"/>
              </w:tcPr>
              <w:p w:rsidR="00C62DB7" w:rsidRPr="008C443F" w:rsidRDefault="009104E7" w:rsidP="009104E7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Style w:val="Platzhaltertext"/>
                  </w:rPr>
                  <w:t>Beschreiben Sie welchen Auftrag Sie vergeben wollen.</w:t>
                </w:r>
              </w:p>
            </w:tc>
          </w:sdtContent>
        </w:sdt>
      </w:tr>
      <w:tr w:rsidR="008C443F" w:rsidTr="00B4765D">
        <w:trPr>
          <w:trHeight w:val="563"/>
        </w:trPr>
        <w:tc>
          <w:tcPr>
            <w:tcW w:w="2830" w:type="dxa"/>
          </w:tcPr>
          <w:p w:rsidR="00EE7002" w:rsidRDefault="008C443F" w:rsidP="00EE7002">
            <w:pPr>
              <w:spacing w:line="240" w:lineRule="auto"/>
              <w:jc w:val="right"/>
              <w:rPr>
                <w:rFonts w:cs="Calibri Light"/>
                <w:b/>
                <w:snapToGrid w:val="0"/>
                <w:color w:val="000000"/>
              </w:rPr>
            </w:pPr>
            <w:r>
              <w:rPr>
                <w:rFonts w:cs="Calibri Light"/>
                <w:b/>
                <w:snapToGrid w:val="0"/>
                <w:color w:val="000000"/>
              </w:rPr>
              <w:t>Geschätzter Auftragswert</w:t>
            </w:r>
            <w:r w:rsidR="00EE7002">
              <w:rPr>
                <w:rFonts w:cs="Calibri Light"/>
                <w:b/>
                <w:snapToGrid w:val="0"/>
                <w:color w:val="000000"/>
              </w:rPr>
              <w:t>:</w:t>
            </w:r>
          </w:p>
          <w:p w:rsidR="008C443F" w:rsidRDefault="008C443F" w:rsidP="00EE7002">
            <w:pPr>
              <w:spacing w:line="240" w:lineRule="auto"/>
              <w:jc w:val="right"/>
              <w:rPr>
                <w:rFonts w:cs="Calibri Light"/>
                <w:b/>
                <w:snapToGrid w:val="0"/>
                <w:color w:val="000000"/>
              </w:rPr>
            </w:pPr>
            <w:r w:rsidRPr="008C443F">
              <w:rPr>
                <w:rFonts w:cs="Calibri Light"/>
                <w:snapToGrid w:val="0"/>
                <w:color w:val="000000"/>
              </w:rPr>
              <w:t>(Netto)</w:t>
            </w:r>
          </w:p>
        </w:tc>
        <w:sdt>
          <w:sdtPr>
            <w:rPr>
              <w:rFonts w:cs="Calibri Light"/>
              <w:snapToGrid w:val="0"/>
              <w:color w:val="000000"/>
            </w:rPr>
            <w:id w:val="276989214"/>
            <w:placeholder>
              <w:docPart w:val="BECC8C002193404AA683C8C5428A6F27"/>
            </w:placeholder>
            <w:showingPlcHdr/>
          </w:sdtPr>
          <w:sdtEndPr/>
          <w:sdtContent>
            <w:tc>
              <w:tcPr>
                <w:tcW w:w="7132" w:type="dxa"/>
              </w:tcPr>
              <w:p w:rsidR="008C443F" w:rsidRPr="008C443F" w:rsidRDefault="00CE7FFB" w:rsidP="00CE7FFB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Style w:val="Platzhaltertext"/>
                  </w:rPr>
                  <w:t>Tragen Sie hier den geschätzten Netto Wert des Auftrags ein.</w:t>
                </w:r>
              </w:p>
            </w:tc>
          </w:sdtContent>
        </w:sdt>
      </w:tr>
    </w:tbl>
    <w:p w:rsidR="00571F6C" w:rsidRPr="00014292" w:rsidRDefault="00571F6C" w:rsidP="00571F6C">
      <w:pPr>
        <w:spacing w:line="240" w:lineRule="auto"/>
        <w:rPr>
          <w:rFonts w:cs="Calibri Light"/>
          <w:snapToGrid w:val="0"/>
          <w:color w:val="00000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7132"/>
      </w:tblGrid>
      <w:tr w:rsidR="004D23B1" w:rsidTr="00B4765D">
        <w:trPr>
          <w:trHeight w:val="359"/>
        </w:trPr>
        <w:tc>
          <w:tcPr>
            <w:tcW w:w="2830" w:type="dxa"/>
          </w:tcPr>
          <w:p w:rsidR="004D23B1" w:rsidRPr="00023E49" w:rsidRDefault="007A70A8" w:rsidP="007A70A8">
            <w:pPr>
              <w:tabs>
                <w:tab w:val="left" w:pos="180"/>
                <w:tab w:val="right" w:pos="2047"/>
                <w:tab w:val="right" w:pos="2614"/>
              </w:tabs>
              <w:spacing w:line="240" w:lineRule="auto"/>
              <w:jc w:val="right"/>
              <w:rPr>
                <w:rFonts w:cs="Calibri Light"/>
                <w:b/>
                <w:snapToGrid w:val="0"/>
                <w:color w:val="000000"/>
              </w:rPr>
            </w:pPr>
            <w:r w:rsidRPr="00023E49">
              <w:rPr>
                <w:rFonts w:cs="Calibri Light"/>
                <w:b/>
                <w:snapToGrid w:val="0"/>
                <w:color w:val="000000"/>
              </w:rPr>
              <w:t>Leistungsort</w:t>
            </w:r>
          </w:p>
        </w:tc>
        <w:tc>
          <w:tcPr>
            <w:tcW w:w="7132" w:type="dxa"/>
          </w:tcPr>
          <w:p w:rsidR="004D23B1" w:rsidRDefault="00C7120D" w:rsidP="00921660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sdt>
              <w:sdtPr>
                <w:rPr>
                  <w:rFonts w:cs="Calibri Light"/>
                  <w:snapToGrid w:val="0"/>
                  <w:color w:val="000000"/>
                </w:rPr>
                <w:id w:val="-594473831"/>
                <w:placeholder>
                  <w:docPart w:val="EBF6370F7A9B4B91B4CAF3393DAA49E2"/>
                </w:placeholder>
                <w:showingPlcHdr/>
              </w:sdtPr>
              <w:sdtEndPr/>
              <w:sdtContent>
                <w:r w:rsidR="00921660">
                  <w:rPr>
                    <w:rStyle w:val="Platzhaltertext"/>
                  </w:rPr>
                  <w:t>Wo soll die Leistung erbracht werden?</w:t>
                </w:r>
              </w:sdtContent>
            </w:sdt>
            <w:r w:rsidR="004D23B1" w:rsidRPr="00014292">
              <w:rPr>
                <w:rFonts w:cs="Calibri Light"/>
                <w:snapToGrid w:val="0"/>
                <w:color w:val="000000"/>
              </w:rPr>
              <w:t xml:space="preserve"> </w:t>
            </w:r>
          </w:p>
        </w:tc>
      </w:tr>
      <w:tr w:rsidR="004D23B1" w:rsidTr="00B4765D">
        <w:trPr>
          <w:trHeight w:val="555"/>
        </w:trPr>
        <w:tc>
          <w:tcPr>
            <w:tcW w:w="2830" w:type="dxa"/>
          </w:tcPr>
          <w:p w:rsidR="004D23B1" w:rsidRPr="00023E49" w:rsidRDefault="007A70A8" w:rsidP="00580048">
            <w:pPr>
              <w:spacing w:line="240" w:lineRule="auto"/>
              <w:jc w:val="right"/>
              <w:rPr>
                <w:rFonts w:cs="Calibri Light"/>
                <w:b/>
                <w:snapToGrid w:val="0"/>
                <w:color w:val="000000"/>
              </w:rPr>
            </w:pPr>
            <w:r w:rsidRPr="00023E49">
              <w:rPr>
                <w:rFonts w:cs="Calibri Light"/>
                <w:b/>
                <w:snapToGrid w:val="0"/>
                <w:color w:val="000000"/>
              </w:rPr>
              <w:t>Leistungstermin(e)</w:t>
            </w:r>
          </w:p>
        </w:tc>
        <w:tc>
          <w:tcPr>
            <w:tcW w:w="7132" w:type="dxa"/>
          </w:tcPr>
          <w:sdt>
            <w:sdtPr>
              <w:rPr>
                <w:rFonts w:cs="Calibri Light"/>
                <w:snapToGrid w:val="0"/>
                <w:color w:val="000000"/>
              </w:rPr>
              <w:id w:val="1622643746"/>
              <w:placeholder>
                <w:docPart w:val="18E5864177B44A52803954419A970E69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EndPr/>
            <w:sdtContent>
              <w:p w:rsidR="004D23B1" w:rsidRDefault="00921660" w:rsidP="007A70A8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Style w:val="Platzhaltertext"/>
                  </w:rPr>
                  <w:t>Wann soll die Leistung erbracht werden?</w:t>
                </w:r>
              </w:p>
            </w:sdtContent>
          </w:sdt>
          <w:sdt>
            <w:sdtPr>
              <w:rPr>
                <w:rFonts w:cs="Calibri Light"/>
                <w:snapToGrid w:val="0"/>
                <w:color w:val="000000"/>
              </w:rPr>
              <w:id w:val="-1073813889"/>
              <w:placeholder>
                <w:docPart w:val="ABE5F4B10B8B4A899D2D590ABA0DE13D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EndPr/>
            <w:sdtContent>
              <w:p w:rsidR="00921660" w:rsidRDefault="00921660" w:rsidP="00921660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Style w:val="Platzhaltertext"/>
                  </w:rPr>
                  <w:t>Wann soll die Leistung erbracht werden?</w:t>
                </w:r>
              </w:p>
            </w:sdtContent>
          </w:sdt>
          <w:sdt>
            <w:sdtPr>
              <w:rPr>
                <w:rFonts w:cs="Calibri Light"/>
                <w:snapToGrid w:val="0"/>
                <w:color w:val="000000"/>
              </w:rPr>
              <w:id w:val="552823248"/>
              <w:placeholder>
                <w:docPart w:val="C86B2D0D53D4423BB9E11B8009B8A1CC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EndPr/>
            <w:sdtContent>
              <w:p w:rsidR="00921660" w:rsidRDefault="00921660" w:rsidP="00921660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Style w:val="Platzhaltertext"/>
                  </w:rPr>
                  <w:t>Wann soll die Leistung erbracht werden?</w:t>
                </w:r>
              </w:p>
            </w:sdtContent>
          </w:sdt>
          <w:p w:rsidR="007A70A8" w:rsidRDefault="00C7120D" w:rsidP="00921660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sdt>
              <w:sdtPr>
                <w:rPr>
                  <w:rFonts w:cs="Calibri Light"/>
                  <w:snapToGrid w:val="0"/>
                  <w:color w:val="000000"/>
                </w:rPr>
                <w:id w:val="-2064086225"/>
                <w:placeholder>
                  <w:docPart w:val="6032CE6D83E246DA92AF892A917F2AEA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EndPr/>
              <w:sdtContent>
                <w:r w:rsidR="00921660">
                  <w:rPr>
                    <w:rStyle w:val="Platzhaltertext"/>
                  </w:rPr>
                  <w:t>Wann soll die Leistung erbracht werden?</w:t>
                </w:r>
              </w:sdtContent>
            </w:sdt>
          </w:p>
        </w:tc>
      </w:tr>
      <w:tr w:rsidR="004D23B1" w:rsidTr="00B4765D">
        <w:trPr>
          <w:trHeight w:val="363"/>
        </w:trPr>
        <w:tc>
          <w:tcPr>
            <w:tcW w:w="2830" w:type="dxa"/>
          </w:tcPr>
          <w:p w:rsidR="004D23B1" w:rsidRPr="00023E49" w:rsidRDefault="007A70A8" w:rsidP="00580048">
            <w:pPr>
              <w:spacing w:line="240" w:lineRule="auto"/>
              <w:jc w:val="right"/>
              <w:rPr>
                <w:rFonts w:cs="Calibri Light"/>
                <w:b/>
                <w:snapToGrid w:val="0"/>
                <w:color w:val="000000"/>
              </w:rPr>
            </w:pPr>
            <w:r w:rsidRPr="00023E49">
              <w:rPr>
                <w:rFonts w:cs="Calibri Light"/>
                <w:b/>
                <w:snapToGrid w:val="0"/>
                <w:color w:val="000000"/>
              </w:rPr>
              <w:t>Begründung der Beschaffung</w:t>
            </w:r>
          </w:p>
        </w:tc>
        <w:tc>
          <w:tcPr>
            <w:tcW w:w="7132" w:type="dxa"/>
          </w:tcPr>
          <w:p w:rsidR="004D23B1" w:rsidRPr="004D23B1" w:rsidRDefault="00C7120D" w:rsidP="00921660">
            <w:pPr>
              <w:spacing w:line="240" w:lineRule="auto"/>
              <w:rPr>
                <w:rFonts w:cs="Calibri Light"/>
                <w:b/>
                <w:snapToGrid w:val="0"/>
                <w:color w:val="000000"/>
              </w:rPr>
            </w:pPr>
            <w:sdt>
              <w:sdtPr>
                <w:rPr>
                  <w:rFonts w:cs="Calibri Light"/>
                  <w:b/>
                  <w:snapToGrid w:val="0"/>
                  <w:color w:val="000000"/>
                </w:rPr>
                <w:id w:val="-1739553461"/>
                <w:placeholder>
                  <w:docPart w:val="285932A7E64841948A83ACBCF5A33152"/>
                </w:placeholder>
                <w:showingPlcHdr/>
              </w:sdtPr>
              <w:sdtEndPr/>
              <w:sdtContent>
                <w:r w:rsidR="00921660" w:rsidRPr="00350637">
                  <w:rPr>
                    <w:rFonts w:cs="Calibri Light"/>
                    <w:snapToGrid w:val="0"/>
                    <w:color w:val="000000"/>
                  </w:rPr>
                  <w:t>Tragen Sie hier den Grund des Austrags ein.</w:t>
                </w:r>
              </w:sdtContent>
            </w:sdt>
          </w:p>
        </w:tc>
      </w:tr>
    </w:tbl>
    <w:p w:rsidR="00571F6C" w:rsidRDefault="00571F6C" w:rsidP="00571F6C">
      <w:pPr>
        <w:spacing w:line="240" w:lineRule="auto"/>
        <w:rPr>
          <w:rFonts w:cs="Calibri Light"/>
          <w:snapToGrid w:val="0"/>
          <w:color w:val="000000"/>
        </w:rPr>
      </w:pPr>
    </w:p>
    <w:p w:rsidR="00D56C18" w:rsidRPr="00EE7002" w:rsidRDefault="00D56C18" w:rsidP="00571F6C">
      <w:pPr>
        <w:spacing w:line="240" w:lineRule="auto"/>
        <w:rPr>
          <w:rFonts w:cs="Calibri Light"/>
          <w:snapToGrid w:val="0"/>
          <w:color w:val="000000"/>
        </w:rPr>
      </w:pPr>
    </w:p>
    <w:p w:rsidR="00571F6C" w:rsidRPr="008178E3" w:rsidRDefault="00580048" w:rsidP="00580048">
      <w:pPr>
        <w:pStyle w:val="Titel"/>
        <w:spacing w:line="240" w:lineRule="auto"/>
        <w:rPr>
          <w:rFonts w:cs="Calibri Light"/>
          <w:color w:val="000000"/>
          <w:sz w:val="24"/>
        </w:rPr>
      </w:pPr>
      <w:r w:rsidRPr="00580048">
        <w:rPr>
          <w:b/>
          <w:color w:val="000000"/>
          <w:sz w:val="24"/>
          <w:szCs w:val="28"/>
        </w:rPr>
        <w:t xml:space="preserve">1. </w:t>
      </w:r>
      <w:r w:rsidR="006E05F7" w:rsidRPr="00580048">
        <w:rPr>
          <w:b/>
          <w:color w:val="000000"/>
          <w:sz w:val="24"/>
          <w:szCs w:val="28"/>
        </w:rPr>
        <w:t>Begründung der Vergabeart</w:t>
      </w:r>
    </w:p>
    <w:p w:rsidR="00571F6C" w:rsidRPr="004D23B1" w:rsidRDefault="00C85EE4" w:rsidP="00014292">
      <w:pPr>
        <w:spacing w:line="240" w:lineRule="auto"/>
        <w:rPr>
          <w:rFonts w:cs="Calibri Light"/>
          <w:color w:val="000000"/>
          <w:sz w:val="16"/>
        </w:rPr>
      </w:pPr>
      <w:r>
        <w:rPr>
          <w:rFonts w:cs="Calibri Light"/>
          <w:color w:val="000000"/>
          <w:sz w:val="16"/>
        </w:rPr>
        <w:t>(</w:t>
      </w:r>
      <w:r w:rsidR="00571F6C" w:rsidRPr="004D23B1">
        <w:rPr>
          <w:rFonts w:cs="Calibri Light"/>
          <w:color w:val="000000"/>
          <w:sz w:val="16"/>
        </w:rPr>
        <w:t>Zutreffendes bitte ankreuzen)</w:t>
      </w:r>
    </w:p>
    <w:tbl>
      <w:tblPr>
        <w:tblStyle w:val="Tabellenraster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8549"/>
      </w:tblGrid>
      <w:tr w:rsidR="004D23B1" w:rsidTr="004E77EC">
        <w:sdt>
          <w:sdtPr>
            <w:rPr>
              <w:rFonts w:cs="Calibri Light"/>
              <w:color w:val="000000"/>
            </w:rPr>
            <w:id w:val="15814101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3" w:type="dxa"/>
              </w:tcPr>
              <w:p w:rsidR="004D23B1" w:rsidRDefault="00323021" w:rsidP="004E77EC">
                <w:pPr>
                  <w:spacing w:line="240" w:lineRule="auto"/>
                  <w:jc w:val="right"/>
                  <w:rPr>
                    <w:rFonts w:cs="Calibri Light"/>
                    <w:color w:val="000000"/>
                  </w:rPr>
                </w:pPr>
                <w:r>
                  <w:rPr>
                    <w:rFonts w:ascii="MS Gothic" w:eastAsia="MS Gothic" w:hAnsi="MS Gothic" w:cs="Calibri Light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549" w:type="dxa"/>
          </w:tcPr>
          <w:p w:rsidR="004D23B1" w:rsidRDefault="006E05F7" w:rsidP="006E05F7">
            <w:pPr>
              <w:spacing w:line="240" w:lineRule="auto"/>
              <w:rPr>
                <w:rFonts w:cs="Calibri Light"/>
                <w:color w:val="000000"/>
              </w:rPr>
            </w:pPr>
            <w:r>
              <w:rPr>
                <w:rFonts w:cs="Calibri Light"/>
                <w:color w:val="000000"/>
              </w:rPr>
              <w:t>Die Leistung soll im Rahmen einer Verhandlungsvergabe gemäß § 8 Abs. 4 Nr.17 UVgO vergeben werden, weil die Beschaffung den durch Ausführungsbestimmungen von einem Bundesministerium zugelassenen Höchstwert nicht übersteigt. Der Höchstwert für den Geschäftsbereich des BMFSJ beträgt 25.000,00 (Erlass von 27.09.2017).</w:t>
            </w:r>
          </w:p>
        </w:tc>
      </w:tr>
      <w:tr w:rsidR="004D23B1" w:rsidTr="004E77EC">
        <w:sdt>
          <w:sdtPr>
            <w:rPr>
              <w:rFonts w:cs="Calibri Light"/>
              <w:color w:val="000000"/>
            </w:rPr>
            <w:id w:val="-685750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3" w:type="dxa"/>
              </w:tcPr>
              <w:p w:rsidR="004D23B1" w:rsidRDefault="00323021" w:rsidP="004E77EC">
                <w:pPr>
                  <w:spacing w:line="240" w:lineRule="auto"/>
                  <w:jc w:val="right"/>
                  <w:rPr>
                    <w:rFonts w:cs="Calibri Light"/>
                    <w:color w:val="000000"/>
                  </w:rPr>
                </w:pPr>
                <w:r>
                  <w:rPr>
                    <w:rFonts w:ascii="MS Gothic" w:eastAsia="MS Gothic" w:hAnsi="MS Gothic" w:cs="Calibri Light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549" w:type="dxa"/>
          </w:tcPr>
          <w:p w:rsidR="006E05F7" w:rsidRPr="006E05F7" w:rsidRDefault="006E05F7" w:rsidP="006E05F7">
            <w:pPr>
              <w:spacing w:line="240" w:lineRule="auto"/>
              <w:ind w:left="708" w:hanging="708"/>
              <w:rPr>
                <w:rFonts w:cs="Calibri Light"/>
                <w:color w:val="000000"/>
                <w:sz w:val="16"/>
              </w:rPr>
            </w:pPr>
            <w:r>
              <w:rPr>
                <w:rFonts w:cs="Calibri Light"/>
                <w:color w:val="000000"/>
              </w:rPr>
              <w:t>Die Leistung soll im Rahmen einer Verhandlungsvergabe an ein Unternehmen erfolgen.</w:t>
            </w:r>
          </w:p>
        </w:tc>
      </w:tr>
      <w:tr w:rsidR="006E05F7" w:rsidTr="004E77EC">
        <w:trPr>
          <w:trHeight w:val="1092"/>
        </w:trPr>
        <w:tc>
          <w:tcPr>
            <w:tcW w:w="1413" w:type="dxa"/>
          </w:tcPr>
          <w:p w:rsidR="006E05F7" w:rsidRDefault="006E05F7" w:rsidP="004E77EC">
            <w:pPr>
              <w:spacing w:line="240" w:lineRule="auto"/>
              <w:rPr>
                <w:rFonts w:cs="Calibri Light"/>
                <w:color w:val="000000"/>
              </w:rPr>
            </w:pPr>
            <w:r>
              <w:rPr>
                <w:rFonts w:cs="Calibri Light"/>
                <w:color w:val="000000"/>
              </w:rPr>
              <w:t>Begründung</w:t>
            </w:r>
          </w:p>
        </w:tc>
        <w:sdt>
          <w:sdtPr>
            <w:rPr>
              <w:rFonts w:cs="Calibri Light"/>
              <w:color w:val="000000"/>
            </w:rPr>
            <w:id w:val="1752312719"/>
            <w:placeholder>
              <w:docPart w:val="021EAAB291B74C8AACDE435057C8B0E0"/>
            </w:placeholder>
            <w:showingPlcHdr/>
          </w:sdtPr>
          <w:sdtEndPr/>
          <w:sdtContent>
            <w:tc>
              <w:tcPr>
                <w:tcW w:w="8549" w:type="dxa"/>
              </w:tcPr>
              <w:p w:rsidR="006E05F7" w:rsidRDefault="006E05F7" w:rsidP="004D23B1">
                <w:pPr>
                  <w:spacing w:line="240" w:lineRule="auto"/>
                  <w:ind w:left="708" w:hanging="708"/>
                  <w:rPr>
                    <w:rFonts w:cs="Calibri Light"/>
                    <w:color w:val="000000"/>
                  </w:rPr>
                </w:pPr>
                <w:r w:rsidRPr="0058543A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:rsidR="00580048" w:rsidRDefault="00580048" w:rsidP="00571F6C">
      <w:pPr>
        <w:pStyle w:val="Textkrper2"/>
        <w:spacing w:line="240" w:lineRule="auto"/>
        <w:rPr>
          <w:rFonts w:ascii="Calibri Light" w:hAnsi="Calibri Light" w:cs="Calibri Light"/>
          <w:color w:val="000000"/>
          <w:sz w:val="22"/>
          <w:szCs w:val="22"/>
        </w:rPr>
      </w:pPr>
    </w:p>
    <w:p w:rsidR="005B2612" w:rsidRDefault="005B2612" w:rsidP="00571F6C">
      <w:pPr>
        <w:pStyle w:val="Textkrper2"/>
        <w:spacing w:line="240" w:lineRule="auto"/>
        <w:rPr>
          <w:rFonts w:ascii="Calibri Light" w:eastAsiaTheme="minorHAnsi" w:hAnsi="Calibri Light" w:cs="Calibri Light"/>
          <w:color w:val="000000"/>
          <w:sz w:val="22"/>
          <w:szCs w:val="22"/>
          <w:lang w:eastAsia="en-US"/>
        </w:rPr>
      </w:pPr>
      <w:r>
        <w:rPr>
          <w:rFonts w:ascii="Calibri Light" w:eastAsiaTheme="minorHAnsi" w:hAnsi="Calibri Light" w:cs="Calibri Light"/>
          <w:color w:val="000000"/>
          <w:sz w:val="22"/>
          <w:szCs w:val="22"/>
          <w:lang w:eastAsia="en-US"/>
        </w:rPr>
        <w:br w:type="page"/>
      </w:r>
    </w:p>
    <w:p w:rsidR="001F5AFE" w:rsidRDefault="001F5AFE" w:rsidP="00571F6C">
      <w:pPr>
        <w:pStyle w:val="Textkrper2"/>
        <w:spacing w:line="240" w:lineRule="auto"/>
        <w:rPr>
          <w:rFonts w:ascii="Calibri Light" w:hAnsi="Calibri Light" w:cs="Calibri Light"/>
          <w:color w:val="000000"/>
          <w:sz w:val="22"/>
          <w:szCs w:val="22"/>
        </w:rPr>
      </w:pPr>
    </w:p>
    <w:p w:rsidR="00571F6C" w:rsidRDefault="00580048" w:rsidP="00E025B8">
      <w:pPr>
        <w:pStyle w:val="Titel"/>
        <w:spacing w:line="240" w:lineRule="auto"/>
        <w:rPr>
          <w:b/>
          <w:color w:val="000000"/>
          <w:sz w:val="24"/>
          <w:szCs w:val="28"/>
        </w:rPr>
      </w:pPr>
      <w:r w:rsidRPr="00580048">
        <w:rPr>
          <w:b/>
          <w:color w:val="000000"/>
          <w:sz w:val="24"/>
          <w:szCs w:val="28"/>
        </w:rPr>
        <w:t xml:space="preserve">2. </w:t>
      </w:r>
      <w:r>
        <w:rPr>
          <w:b/>
          <w:color w:val="000000"/>
          <w:sz w:val="24"/>
          <w:szCs w:val="28"/>
        </w:rPr>
        <w:t>Einholung von Angeboten</w:t>
      </w:r>
    </w:p>
    <w:p w:rsidR="00E025B8" w:rsidRPr="00E025B8" w:rsidRDefault="00E025B8" w:rsidP="00E025B8"/>
    <w:p w:rsidR="00571F6C" w:rsidRPr="00014292" w:rsidRDefault="00580048" w:rsidP="00571F6C">
      <w:pPr>
        <w:spacing w:line="240" w:lineRule="auto"/>
        <w:rPr>
          <w:rFonts w:cs="Calibri Light"/>
          <w:snapToGrid w:val="0"/>
          <w:color w:val="000000"/>
        </w:rPr>
      </w:pPr>
      <w:r>
        <w:rPr>
          <w:rFonts w:cs="Calibri Light"/>
          <w:snapToGrid w:val="0"/>
          <w:color w:val="000000"/>
        </w:rPr>
        <w:t>a.) Folgende Bieter*innen wurden zur Angebotsabgabe aufgefordert.</w:t>
      </w:r>
      <w:r w:rsidR="008D472D">
        <w:rPr>
          <w:rFonts w:cs="Calibri Light"/>
          <w:snapToGrid w:val="0"/>
          <w:color w:val="000000"/>
        </w:rPr>
        <w:t xml:space="preserve"> (Ab einem Wert von 1000€ müssen min. drei Angebote eingeholt werden.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3238"/>
        <w:gridCol w:w="5595"/>
      </w:tblGrid>
      <w:tr w:rsidR="00580048" w:rsidRPr="00580048" w:rsidTr="006025D4">
        <w:trPr>
          <w:trHeight w:val="850"/>
        </w:trPr>
        <w:tc>
          <w:tcPr>
            <w:tcW w:w="1129" w:type="dxa"/>
          </w:tcPr>
          <w:p w:rsidR="00580048" w:rsidRPr="00580048" w:rsidRDefault="00580048" w:rsidP="00571F6C">
            <w:pPr>
              <w:spacing w:line="240" w:lineRule="auto"/>
              <w:rPr>
                <w:rFonts w:cs="Calibri Light"/>
                <w:b/>
                <w:snapToGrid w:val="0"/>
                <w:color w:val="000000"/>
              </w:rPr>
            </w:pPr>
            <w:r w:rsidRPr="00580048">
              <w:rPr>
                <w:rFonts w:cs="Calibri Light"/>
                <w:b/>
                <w:snapToGrid w:val="0"/>
                <w:color w:val="000000"/>
              </w:rPr>
              <w:t>Lfd. Nr.:</w:t>
            </w:r>
          </w:p>
        </w:tc>
        <w:tc>
          <w:tcPr>
            <w:tcW w:w="3238" w:type="dxa"/>
          </w:tcPr>
          <w:p w:rsidR="00580048" w:rsidRPr="00580048" w:rsidRDefault="00580048" w:rsidP="00571F6C">
            <w:pPr>
              <w:spacing w:line="240" w:lineRule="auto"/>
              <w:rPr>
                <w:rFonts w:cs="Calibri Light"/>
                <w:b/>
                <w:snapToGrid w:val="0"/>
                <w:color w:val="000000"/>
              </w:rPr>
            </w:pPr>
            <w:r>
              <w:rPr>
                <w:rFonts w:cs="Calibri Light"/>
                <w:b/>
                <w:snapToGrid w:val="0"/>
                <w:color w:val="000000"/>
              </w:rPr>
              <w:t>Bieter*innen</w:t>
            </w:r>
          </w:p>
        </w:tc>
        <w:tc>
          <w:tcPr>
            <w:tcW w:w="5595" w:type="dxa"/>
          </w:tcPr>
          <w:p w:rsidR="00580048" w:rsidRPr="00580048" w:rsidRDefault="00580048" w:rsidP="00571F6C">
            <w:pPr>
              <w:spacing w:line="240" w:lineRule="auto"/>
              <w:rPr>
                <w:rFonts w:cs="Calibri Light"/>
                <w:b/>
                <w:snapToGrid w:val="0"/>
                <w:color w:val="000000"/>
              </w:rPr>
            </w:pPr>
            <w:r>
              <w:rPr>
                <w:rFonts w:cs="Calibri Light"/>
                <w:b/>
                <w:snapToGrid w:val="0"/>
                <w:color w:val="000000"/>
              </w:rPr>
              <w:t>Gründe für die Auswahl</w:t>
            </w:r>
          </w:p>
        </w:tc>
      </w:tr>
      <w:tr w:rsidR="00580048" w:rsidTr="006025D4">
        <w:trPr>
          <w:trHeight w:val="850"/>
        </w:trPr>
        <w:tc>
          <w:tcPr>
            <w:tcW w:w="1129" w:type="dxa"/>
          </w:tcPr>
          <w:p w:rsidR="00580048" w:rsidRDefault="00580048" w:rsidP="00571F6C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>
              <w:rPr>
                <w:rFonts w:cs="Calibri Light"/>
                <w:snapToGrid w:val="0"/>
                <w:color w:val="000000"/>
              </w:rPr>
              <w:instrText xml:space="preserve"> FORMTEXT </w:instrText>
            </w:r>
            <w:r>
              <w:rPr>
                <w:rFonts w:cs="Calibri Light"/>
                <w:snapToGrid w:val="0"/>
                <w:color w:val="000000"/>
              </w:rPr>
            </w:r>
            <w:r>
              <w:rPr>
                <w:rFonts w:cs="Calibri Light"/>
                <w:snapToGrid w:val="0"/>
                <w:color w:val="000000"/>
              </w:rPr>
              <w:fldChar w:fldCharType="separate"/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snapToGrid w:val="0"/>
                <w:color w:val="000000"/>
              </w:rPr>
              <w:fldChar w:fldCharType="end"/>
            </w:r>
            <w:bookmarkEnd w:id="1"/>
          </w:p>
        </w:tc>
        <w:sdt>
          <w:sdtPr>
            <w:rPr>
              <w:rFonts w:cs="Calibri Light"/>
              <w:snapToGrid w:val="0"/>
              <w:color w:val="000000"/>
            </w:rPr>
            <w:id w:val="338740888"/>
            <w:placeholder>
              <w:docPart w:val="74CE9E433E974D6E8BB9BEEC66D2C50B"/>
            </w:placeholder>
            <w:showingPlcHdr/>
          </w:sdtPr>
          <w:sdtEndPr/>
          <w:sdtContent>
            <w:tc>
              <w:tcPr>
                <w:tcW w:w="3238" w:type="dxa"/>
              </w:tcPr>
              <w:p w:rsidR="00580048" w:rsidRDefault="009E59C0" w:rsidP="009E59C0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Style w:val="Platzhaltertext"/>
                  </w:rPr>
                  <w:t>Firme, Institution, usw. eintragen</w:t>
                </w:r>
              </w:p>
            </w:tc>
          </w:sdtContent>
        </w:sdt>
        <w:sdt>
          <w:sdtPr>
            <w:rPr>
              <w:rFonts w:cs="Calibri Light"/>
              <w:snapToGrid w:val="0"/>
              <w:color w:val="000000"/>
            </w:rPr>
            <w:id w:val="-863891115"/>
            <w:placeholder>
              <w:docPart w:val="F08A22E472984707A2F5BCBBB683203E"/>
            </w:placeholder>
            <w:showingPlcHdr/>
          </w:sdtPr>
          <w:sdtEndPr/>
          <w:sdtContent>
            <w:tc>
              <w:tcPr>
                <w:tcW w:w="5595" w:type="dxa"/>
              </w:tcPr>
              <w:p w:rsidR="00580048" w:rsidRDefault="009E59C0" w:rsidP="009E59C0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Fonts w:cs="Calibri Light"/>
                    <w:snapToGrid w:val="0"/>
                    <w:color w:val="000000"/>
                  </w:rPr>
                  <w:t>Begründen Sie Ihre Auswahl.</w:t>
                </w:r>
              </w:p>
            </w:tc>
          </w:sdtContent>
        </w:sdt>
      </w:tr>
      <w:tr w:rsidR="00580048" w:rsidTr="006025D4">
        <w:trPr>
          <w:trHeight w:val="850"/>
        </w:trPr>
        <w:tc>
          <w:tcPr>
            <w:tcW w:w="1129" w:type="dxa"/>
          </w:tcPr>
          <w:p w:rsidR="00580048" w:rsidRDefault="00580048" w:rsidP="00571F6C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rPr>
                <w:rFonts w:cs="Calibri Light"/>
                <w:snapToGrid w:val="0"/>
                <w:color w:val="000000"/>
              </w:rPr>
              <w:instrText xml:space="preserve"> FORMTEXT </w:instrText>
            </w:r>
            <w:r>
              <w:rPr>
                <w:rFonts w:cs="Calibri Light"/>
                <w:snapToGrid w:val="0"/>
                <w:color w:val="000000"/>
              </w:rPr>
            </w:r>
            <w:r>
              <w:rPr>
                <w:rFonts w:cs="Calibri Light"/>
                <w:snapToGrid w:val="0"/>
                <w:color w:val="000000"/>
              </w:rPr>
              <w:fldChar w:fldCharType="separate"/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snapToGrid w:val="0"/>
                <w:color w:val="000000"/>
              </w:rPr>
              <w:fldChar w:fldCharType="end"/>
            </w:r>
            <w:bookmarkEnd w:id="2"/>
          </w:p>
        </w:tc>
        <w:sdt>
          <w:sdtPr>
            <w:rPr>
              <w:rFonts w:cs="Calibri Light"/>
              <w:snapToGrid w:val="0"/>
              <w:color w:val="000000"/>
            </w:rPr>
            <w:id w:val="1588273536"/>
            <w:placeholder>
              <w:docPart w:val="48CA825C913D4CAF86FFF0C5B760E2D2"/>
            </w:placeholder>
            <w:showingPlcHdr/>
          </w:sdtPr>
          <w:sdtEndPr/>
          <w:sdtContent>
            <w:tc>
              <w:tcPr>
                <w:tcW w:w="3238" w:type="dxa"/>
              </w:tcPr>
              <w:p w:rsidR="00580048" w:rsidRDefault="009E59C0" w:rsidP="00571F6C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Style w:val="Platzhaltertext"/>
                  </w:rPr>
                  <w:t>Firme, Institution, usw. eintragen</w:t>
                </w:r>
                <w:r w:rsidR="00580048" w:rsidRPr="0058543A">
                  <w:rPr>
                    <w:rStyle w:val="Platzhaltertext"/>
                  </w:rPr>
                  <w:t>.</w:t>
                </w:r>
              </w:p>
            </w:tc>
          </w:sdtContent>
        </w:sdt>
        <w:sdt>
          <w:sdtPr>
            <w:rPr>
              <w:rFonts w:cs="Calibri Light"/>
              <w:snapToGrid w:val="0"/>
              <w:color w:val="000000"/>
            </w:rPr>
            <w:id w:val="1803728456"/>
            <w:placeholder>
              <w:docPart w:val="C69D78BFBA8D489893DAF456F2DE5DCE"/>
            </w:placeholder>
            <w:showingPlcHdr/>
          </w:sdtPr>
          <w:sdtEndPr/>
          <w:sdtContent>
            <w:tc>
              <w:tcPr>
                <w:tcW w:w="5595" w:type="dxa"/>
              </w:tcPr>
              <w:p w:rsidR="00580048" w:rsidRDefault="009E59C0" w:rsidP="00571F6C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Fonts w:cs="Calibri Light"/>
                    <w:snapToGrid w:val="0"/>
                    <w:color w:val="000000"/>
                  </w:rPr>
                  <w:t>Begründen Sie Ihre Auswahl.</w:t>
                </w:r>
              </w:p>
            </w:tc>
          </w:sdtContent>
        </w:sdt>
      </w:tr>
      <w:tr w:rsidR="00580048" w:rsidTr="006025D4">
        <w:trPr>
          <w:trHeight w:val="850"/>
        </w:trPr>
        <w:tc>
          <w:tcPr>
            <w:tcW w:w="1129" w:type="dxa"/>
          </w:tcPr>
          <w:p w:rsidR="00580048" w:rsidRDefault="00580048" w:rsidP="00571F6C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rPr>
                <w:rFonts w:cs="Calibri Light"/>
                <w:snapToGrid w:val="0"/>
                <w:color w:val="000000"/>
              </w:rPr>
              <w:instrText xml:space="preserve"> FORMTEXT </w:instrText>
            </w:r>
            <w:r>
              <w:rPr>
                <w:rFonts w:cs="Calibri Light"/>
                <w:snapToGrid w:val="0"/>
                <w:color w:val="000000"/>
              </w:rPr>
            </w:r>
            <w:r>
              <w:rPr>
                <w:rFonts w:cs="Calibri Light"/>
                <w:snapToGrid w:val="0"/>
                <w:color w:val="000000"/>
              </w:rPr>
              <w:fldChar w:fldCharType="separate"/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snapToGrid w:val="0"/>
                <w:color w:val="000000"/>
              </w:rPr>
              <w:fldChar w:fldCharType="end"/>
            </w:r>
            <w:bookmarkEnd w:id="3"/>
          </w:p>
        </w:tc>
        <w:sdt>
          <w:sdtPr>
            <w:rPr>
              <w:rFonts w:cs="Calibri Light"/>
              <w:snapToGrid w:val="0"/>
              <w:color w:val="000000"/>
            </w:rPr>
            <w:id w:val="-824963959"/>
            <w:placeholder>
              <w:docPart w:val="D0FEEBE6595643A99A5A886D680C2362"/>
            </w:placeholder>
            <w:showingPlcHdr/>
          </w:sdtPr>
          <w:sdtEndPr/>
          <w:sdtContent>
            <w:tc>
              <w:tcPr>
                <w:tcW w:w="3238" w:type="dxa"/>
              </w:tcPr>
              <w:p w:rsidR="00580048" w:rsidRDefault="009E59C0" w:rsidP="00571F6C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Style w:val="Platzhaltertext"/>
                  </w:rPr>
                  <w:t>Firme, Institution, usw. eintragen</w:t>
                </w:r>
              </w:p>
            </w:tc>
          </w:sdtContent>
        </w:sdt>
        <w:sdt>
          <w:sdtPr>
            <w:rPr>
              <w:rFonts w:cs="Calibri Light"/>
              <w:snapToGrid w:val="0"/>
              <w:color w:val="000000"/>
            </w:rPr>
            <w:id w:val="855851989"/>
            <w:placeholder>
              <w:docPart w:val="8C27636CBD58425EBD4AE0C0DEB38910"/>
            </w:placeholder>
            <w:showingPlcHdr/>
          </w:sdtPr>
          <w:sdtEndPr/>
          <w:sdtContent>
            <w:tc>
              <w:tcPr>
                <w:tcW w:w="5595" w:type="dxa"/>
              </w:tcPr>
              <w:p w:rsidR="00580048" w:rsidRDefault="009E59C0" w:rsidP="00571F6C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Fonts w:cs="Calibri Light"/>
                    <w:snapToGrid w:val="0"/>
                    <w:color w:val="000000"/>
                  </w:rPr>
                  <w:t>Begründen Sie Ihre Auswahl.</w:t>
                </w:r>
              </w:p>
            </w:tc>
          </w:sdtContent>
        </w:sdt>
      </w:tr>
      <w:tr w:rsidR="00580048" w:rsidTr="006025D4">
        <w:trPr>
          <w:trHeight w:val="850"/>
        </w:trPr>
        <w:tc>
          <w:tcPr>
            <w:tcW w:w="1129" w:type="dxa"/>
          </w:tcPr>
          <w:p w:rsidR="00580048" w:rsidRDefault="00580048" w:rsidP="00571F6C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rPr>
                <w:rFonts w:cs="Calibri Light"/>
                <w:snapToGrid w:val="0"/>
                <w:color w:val="000000"/>
              </w:rPr>
              <w:instrText xml:space="preserve"> FORMTEXT </w:instrText>
            </w:r>
            <w:r>
              <w:rPr>
                <w:rFonts w:cs="Calibri Light"/>
                <w:snapToGrid w:val="0"/>
                <w:color w:val="000000"/>
              </w:rPr>
            </w:r>
            <w:r>
              <w:rPr>
                <w:rFonts w:cs="Calibri Light"/>
                <w:snapToGrid w:val="0"/>
                <w:color w:val="000000"/>
              </w:rPr>
              <w:fldChar w:fldCharType="separate"/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snapToGrid w:val="0"/>
                <w:color w:val="000000"/>
              </w:rPr>
              <w:fldChar w:fldCharType="end"/>
            </w:r>
            <w:bookmarkEnd w:id="4"/>
          </w:p>
        </w:tc>
        <w:sdt>
          <w:sdtPr>
            <w:rPr>
              <w:rFonts w:cs="Calibri Light"/>
              <w:snapToGrid w:val="0"/>
              <w:color w:val="000000"/>
            </w:rPr>
            <w:id w:val="385690609"/>
            <w:placeholder>
              <w:docPart w:val="400A754FB38545BBB0F450C0CCD16F81"/>
            </w:placeholder>
            <w:showingPlcHdr/>
          </w:sdtPr>
          <w:sdtEndPr/>
          <w:sdtContent>
            <w:tc>
              <w:tcPr>
                <w:tcW w:w="3238" w:type="dxa"/>
              </w:tcPr>
              <w:p w:rsidR="00580048" w:rsidRDefault="009E59C0" w:rsidP="00571F6C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Style w:val="Platzhaltertext"/>
                  </w:rPr>
                  <w:t>Firme, Institution, usw. eintragen</w:t>
                </w:r>
              </w:p>
            </w:tc>
          </w:sdtContent>
        </w:sdt>
        <w:sdt>
          <w:sdtPr>
            <w:rPr>
              <w:rFonts w:cs="Calibri Light"/>
              <w:snapToGrid w:val="0"/>
              <w:color w:val="000000"/>
            </w:rPr>
            <w:id w:val="-1083440023"/>
            <w:placeholder>
              <w:docPart w:val="571CB7ADB68D47EDAD4A3694B036103A"/>
            </w:placeholder>
            <w:showingPlcHdr/>
          </w:sdtPr>
          <w:sdtEndPr/>
          <w:sdtContent>
            <w:tc>
              <w:tcPr>
                <w:tcW w:w="5595" w:type="dxa"/>
              </w:tcPr>
              <w:p w:rsidR="00580048" w:rsidRDefault="009E59C0" w:rsidP="00571F6C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Fonts w:cs="Calibri Light"/>
                    <w:snapToGrid w:val="0"/>
                    <w:color w:val="000000"/>
                  </w:rPr>
                  <w:t>Begründen Sie Ihre Auswahl.</w:t>
                </w:r>
              </w:p>
            </w:tc>
          </w:sdtContent>
        </w:sdt>
      </w:tr>
    </w:tbl>
    <w:p w:rsidR="00E025B8" w:rsidRDefault="00E025B8" w:rsidP="00571F6C">
      <w:pPr>
        <w:spacing w:line="240" w:lineRule="auto"/>
        <w:rPr>
          <w:rFonts w:cs="Calibri Light"/>
          <w:snapToGrid w:val="0"/>
          <w:color w:val="000000"/>
        </w:rPr>
      </w:pPr>
    </w:p>
    <w:p w:rsidR="008D472D" w:rsidRDefault="008D472D" w:rsidP="00571F6C">
      <w:pPr>
        <w:spacing w:line="240" w:lineRule="auto"/>
        <w:rPr>
          <w:rFonts w:cs="Calibri Light"/>
          <w:snapToGrid w:val="0"/>
          <w:color w:val="000000"/>
        </w:rPr>
      </w:pPr>
      <w:r>
        <w:rPr>
          <w:rFonts w:cs="Calibri Light"/>
          <w:snapToGrid w:val="0"/>
          <w:color w:val="000000"/>
        </w:rPr>
        <w:t>Die Angebote wurden auf dem folgenden Weg eingeholt: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496CCA" w:rsidTr="00040413">
        <w:tc>
          <w:tcPr>
            <w:tcW w:w="3320" w:type="dxa"/>
          </w:tcPr>
          <w:p w:rsidR="00496CCA" w:rsidRDefault="00496CCA" w:rsidP="00571F6C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object w:dxaOrig="225" w:dyaOrig="225">
                <v:shape id="_x0000_i1039" type="#_x0000_t75" style="width:108pt;height:21.2pt" o:ole="">
                  <v:imagedata r:id="rId8" o:title=""/>
                </v:shape>
                <w:control r:id="rId9" w:name="CheckBox1" w:shapeid="_x0000_i1039"/>
              </w:object>
            </w:r>
          </w:p>
        </w:tc>
        <w:tc>
          <w:tcPr>
            <w:tcW w:w="3321" w:type="dxa"/>
          </w:tcPr>
          <w:p w:rsidR="00496CCA" w:rsidRDefault="00496CCA" w:rsidP="00571F6C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object w:dxaOrig="225" w:dyaOrig="225">
                <v:shape id="_x0000_i1041" type="#_x0000_t75" style="width:108pt;height:21.2pt" o:ole="">
                  <v:imagedata r:id="rId10" o:title=""/>
                </v:shape>
                <w:control r:id="rId11" w:name="CheckBox2" w:shapeid="_x0000_i1041"/>
              </w:object>
            </w:r>
          </w:p>
        </w:tc>
        <w:tc>
          <w:tcPr>
            <w:tcW w:w="3321" w:type="dxa"/>
          </w:tcPr>
          <w:p w:rsidR="00496CCA" w:rsidRDefault="00496CCA" w:rsidP="00571F6C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object w:dxaOrig="225" w:dyaOrig="225">
                <v:shape id="_x0000_i1043" type="#_x0000_t75" style="width:128.45pt;height:19.75pt" o:ole="">
                  <v:imagedata r:id="rId12" o:title=""/>
                </v:shape>
                <w:control r:id="rId13" w:name="CheckBox5" w:shapeid="_x0000_i1043"/>
              </w:object>
            </w:r>
          </w:p>
        </w:tc>
      </w:tr>
      <w:tr w:rsidR="00496CCA" w:rsidTr="00040413">
        <w:tc>
          <w:tcPr>
            <w:tcW w:w="3320" w:type="dxa"/>
          </w:tcPr>
          <w:p w:rsidR="00496CCA" w:rsidRDefault="00496CCA" w:rsidP="00571F6C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object w:dxaOrig="225" w:dyaOrig="225">
                <v:shape id="_x0000_i1045" type="#_x0000_t75" style="width:141.2pt;height:19.75pt" o:ole="">
                  <v:imagedata r:id="rId14" o:title=""/>
                </v:shape>
                <w:control r:id="rId15" w:name="CheckBox3" w:shapeid="_x0000_i1045"/>
              </w:object>
            </w:r>
          </w:p>
        </w:tc>
        <w:tc>
          <w:tcPr>
            <w:tcW w:w="3321" w:type="dxa"/>
          </w:tcPr>
          <w:p w:rsidR="00496CCA" w:rsidRDefault="00496CCA" w:rsidP="00571F6C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object w:dxaOrig="225" w:dyaOrig="225">
                <v:shape id="_x0000_i1047" type="#_x0000_t75" style="width:108pt;height:21.2pt" o:ole="">
                  <v:imagedata r:id="rId16" o:title=""/>
                </v:shape>
                <w:control r:id="rId17" w:name="CheckBox4" w:shapeid="_x0000_i1047"/>
              </w:object>
            </w:r>
          </w:p>
        </w:tc>
        <w:tc>
          <w:tcPr>
            <w:tcW w:w="3321" w:type="dxa"/>
          </w:tcPr>
          <w:p w:rsidR="00496CCA" w:rsidRDefault="00496CCA" w:rsidP="00571F6C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object w:dxaOrig="225" w:dyaOrig="225">
                <v:shape id="_x0000_i1049" type="#_x0000_t75" style="width:108pt;height:21.2pt" o:ole="">
                  <v:imagedata r:id="rId18" o:title=""/>
                </v:shape>
                <w:control r:id="rId19" w:name="CheckBox6" w:shapeid="_x0000_i1049"/>
              </w:object>
            </w:r>
          </w:p>
        </w:tc>
      </w:tr>
    </w:tbl>
    <w:p w:rsidR="008D472D" w:rsidRDefault="008D472D" w:rsidP="00571F6C">
      <w:pPr>
        <w:spacing w:line="240" w:lineRule="auto"/>
        <w:rPr>
          <w:rFonts w:cs="Calibri Light"/>
          <w:snapToGrid w:val="0"/>
          <w:color w:val="000000"/>
        </w:rPr>
      </w:pPr>
    </w:p>
    <w:p w:rsidR="008D472D" w:rsidRDefault="008D472D" w:rsidP="00571F6C">
      <w:pPr>
        <w:spacing w:line="240" w:lineRule="auto"/>
        <w:rPr>
          <w:rFonts w:cs="Calibri Light"/>
          <w:snapToGrid w:val="0"/>
          <w:color w:val="000000"/>
        </w:rPr>
      </w:pPr>
      <w:r>
        <w:rPr>
          <w:rFonts w:cs="Calibri Light"/>
          <w:snapToGrid w:val="0"/>
          <w:color w:val="000000"/>
        </w:rPr>
        <w:t>b.) Folgende Angebot</w:t>
      </w:r>
      <w:r w:rsidR="008C5EE3">
        <w:rPr>
          <w:rFonts w:cs="Calibri Light"/>
          <w:snapToGrid w:val="0"/>
          <w:color w:val="000000"/>
        </w:rPr>
        <w:t>e</w:t>
      </w:r>
      <w:r>
        <w:rPr>
          <w:rFonts w:cs="Calibri Light"/>
          <w:snapToGrid w:val="0"/>
          <w:color w:val="000000"/>
        </w:rPr>
        <w:t xml:space="preserve"> sind eingegangen: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6096"/>
        <w:gridCol w:w="2737"/>
      </w:tblGrid>
      <w:tr w:rsidR="008D472D" w:rsidRPr="00580048" w:rsidTr="00E025B8">
        <w:tc>
          <w:tcPr>
            <w:tcW w:w="1129" w:type="dxa"/>
          </w:tcPr>
          <w:p w:rsidR="008D472D" w:rsidRPr="00580048" w:rsidRDefault="008D472D" w:rsidP="008D472D">
            <w:pPr>
              <w:spacing w:line="240" w:lineRule="auto"/>
              <w:rPr>
                <w:rFonts w:cs="Calibri Light"/>
                <w:b/>
                <w:snapToGrid w:val="0"/>
                <w:color w:val="000000"/>
              </w:rPr>
            </w:pPr>
            <w:r w:rsidRPr="00580048">
              <w:rPr>
                <w:rFonts w:cs="Calibri Light"/>
                <w:b/>
                <w:snapToGrid w:val="0"/>
                <w:color w:val="000000"/>
              </w:rPr>
              <w:t>Lfd. Nr.:</w:t>
            </w:r>
          </w:p>
        </w:tc>
        <w:tc>
          <w:tcPr>
            <w:tcW w:w="6096" w:type="dxa"/>
          </w:tcPr>
          <w:p w:rsidR="008D472D" w:rsidRPr="00580048" w:rsidRDefault="008D472D" w:rsidP="008D472D">
            <w:pPr>
              <w:spacing w:line="240" w:lineRule="auto"/>
              <w:rPr>
                <w:rFonts w:cs="Calibri Light"/>
                <w:b/>
                <w:snapToGrid w:val="0"/>
                <w:color w:val="000000"/>
              </w:rPr>
            </w:pPr>
            <w:r>
              <w:rPr>
                <w:rFonts w:cs="Calibri Light"/>
                <w:b/>
                <w:snapToGrid w:val="0"/>
                <w:color w:val="000000"/>
              </w:rPr>
              <w:t>Bieter*innen</w:t>
            </w:r>
          </w:p>
        </w:tc>
        <w:tc>
          <w:tcPr>
            <w:tcW w:w="2737" w:type="dxa"/>
          </w:tcPr>
          <w:p w:rsidR="008D472D" w:rsidRPr="00580048" w:rsidRDefault="00E025B8" w:rsidP="008D472D">
            <w:pPr>
              <w:spacing w:line="240" w:lineRule="auto"/>
              <w:rPr>
                <w:rFonts w:cs="Calibri Light"/>
                <w:b/>
                <w:snapToGrid w:val="0"/>
                <w:color w:val="000000"/>
              </w:rPr>
            </w:pPr>
            <w:r>
              <w:rPr>
                <w:rFonts w:cs="Calibri Light"/>
                <w:b/>
                <w:snapToGrid w:val="0"/>
                <w:color w:val="000000"/>
              </w:rPr>
              <w:t>Preis</w:t>
            </w:r>
          </w:p>
        </w:tc>
      </w:tr>
      <w:tr w:rsidR="008D472D" w:rsidTr="00E025B8">
        <w:trPr>
          <w:trHeight w:val="435"/>
        </w:trPr>
        <w:tc>
          <w:tcPr>
            <w:tcW w:w="1129" w:type="dxa"/>
          </w:tcPr>
          <w:p w:rsidR="008D472D" w:rsidRDefault="008D472D" w:rsidP="008D472D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Calibri Light"/>
                <w:snapToGrid w:val="0"/>
                <w:color w:val="000000"/>
              </w:rPr>
              <w:instrText xml:space="preserve"> FORMTEXT </w:instrText>
            </w:r>
            <w:r>
              <w:rPr>
                <w:rFonts w:cs="Calibri Light"/>
                <w:snapToGrid w:val="0"/>
                <w:color w:val="000000"/>
              </w:rPr>
            </w:r>
            <w:r>
              <w:rPr>
                <w:rFonts w:cs="Calibri Light"/>
                <w:snapToGrid w:val="0"/>
                <w:color w:val="000000"/>
              </w:rPr>
              <w:fldChar w:fldCharType="separate"/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snapToGrid w:val="0"/>
                <w:color w:val="000000"/>
              </w:rPr>
              <w:fldChar w:fldCharType="end"/>
            </w:r>
          </w:p>
        </w:tc>
        <w:sdt>
          <w:sdtPr>
            <w:rPr>
              <w:rFonts w:cs="Calibri Light"/>
              <w:snapToGrid w:val="0"/>
              <w:color w:val="000000"/>
            </w:rPr>
            <w:id w:val="-69429038"/>
            <w:placeholder>
              <w:docPart w:val="FE58D98F848D46D1A6EB6E8E20F02FA5"/>
            </w:placeholder>
            <w:showingPlcHdr/>
          </w:sdtPr>
          <w:sdtEndPr/>
          <w:sdtContent>
            <w:tc>
              <w:tcPr>
                <w:tcW w:w="6096" w:type="dxa"/>
              </w:tcPr>
              <w:p w:rsidR="008D472D" w:rsidRDefault="00434C97" w:rsidP="008D472D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Style w:val="Platzhaltertext"/>
                  </w:rPr>
                  <w:t>Firme, Institution, usw. eintragen</w:t>
                </w:r>
              </w:p>
            </w:tc>
          </w:sdtContent>
        </w:sdt>
        <w:sdt>
          <w:sdtPr>
            <w:rPr>
              <w:rFonts w:cs="Calibri Light"/>
              <w:snapToGrid w:val="0"/>
              <w:color w:val="000000"/>
            </w:rPr>
            <w:id w:val="173070335"/>
            <w:placeholder>
              <w:docPart w:val="297B6052D5284B4CBE7B04E2F61AB669"/>
            </w:placeholder>
            <w:showingPlcHdr/>
          </w:sdtPr>
          <w:sdtEndPr/>
          <w:sdtContent>
            <w:tc>
              <w:tcPr>
                <w:tcW w:w="2737" w:type="dxa"/>
              </w:tcPr>
              <w:p w:rsidR="008D472D" w:rsidRDefault="00434C97" w:rsidP="00434C97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Style w:val="Platzhaltertext"/>
                  </w:rPr>
                  <w:t>Netto Betrag eintragen</w:t>
                </w:r>
              </w:p>
            </w:tc>
          </w:sdtContent>
        </w:sdt>
      </w:tr>
      <w:tr w:rsidR="008D472D" w:rsidTr="00E025B8">
        <w:tc>
          <w:tcPr>
            <w:tcW w:w="1129" w:type="dxa"/>
          </w:tcPr>
          <w:p w:rsidR="008D472D" w:rsidRDefault="008D472D" w:rsidP="008D472D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cs="Calibri Light"/>
                <w:snapToGrid w:val="0"/>
                <w:color w:val="000000"/>
              </w:rPr>
              <w:instrText xml:space="preserve"> FORMTEXT </w:instrText>
            </w:r>
            <w:r>
              <w:rPr>
                <w:rFonts w:cs="Calibri Light"/>
                <w:snapToGrid w:val="0"/>
                <w:color w:val="000000"/>
              </w:rPr>
            </w:r>
            <w:r>
              <w:rPr>
                <w:rFonts w:cs="Calibri Light"/>
                <w:snapToGrid w:val="0"/>
                <w:color w:val="000000"/>
              </w:rPr>
              <w:fldChar w:fldCharType="separate"/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snapToGrid w:val="0"/>
                <w:color w:val="000000"/>
              </w:rPr>
              <w:fldChar w:fldCharType="end"/>
            </w:r>
          </w:p>
        </w:tc>
        <w:sdt>
          <w:sdtPr>
            <w:rPr>
              <w:rFonts w:cs="Calibri Light"/>
              <w:snapToGrid w:val="0"/>
              <w:color w:val="000000"/>
            </w:rPr>
            <w:id w:val="-1473600751"/>
            <w:placeholder>
              <w:docPart w:val="18BDF1813A9244529DC3C4211C98FFC1"/>
            </w:placeholder>
            <w:showingPlcHdr/>
          </w:sdtPr>
          <w:sdtEndPr/>
          <w:sdtContent>
            <w:tc>
              <w:tcPr>
                <w:tcW w:w="6096" w:type="dxa"/>
              </w:tcPr>
              <w:p w:rsidR="008D472D" w:rsidRDefault="00434C97" w:rsidP="008D472D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Style w:val="Platzhaltertext"/>
                  </w:rPr>
                  <w:t>Firme, Institution, usw. eintragen</w:t>
                </w:r>
              </w:p>
            </w:tc>
          </w:sdtContent>
        </w:sdt>
        <w:sdt>
          <w:sdtPr>
            <w:rPr>
              <w:rFonts w:cs="Calibri Light"/>
              <w:snapToGrid w:val="0"/>
              <w:color w:val="000000"/>
            </w:rPr>
            <w:id w:val="583889431"/>
            <w:placeholder>
              <w:docPart w:val="E9BB80CC1290488989353C8073249BEA"/>
            </w:placeholder>
            <w:showingPlcHdr/>
          </w:sdtPr>
          <w:sdtEndPr/>
          <w:sdtContent>
            <w:tc>
              <w:tcPr>
                <w:tcW w:w="2737" w:type="dxa"/>
              </w:tcPr>
              <w:p w:rsidR="008D472D" w:rsidRDefault="00434C97" w:rsidP="008D472D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Style w:val="Platzhaltertext"/>
                  </w:rPr>
                  <w:t>Netto Betrag eintragen</w:t>
                </w:r>
              </w:p>
            </w:tc>
          </w:sdtContent>
        </w:sdt>
      </w:tr>
      <w:tr w:rsidR="008D472D" w:rsidTr="00E025B8">
        <w:tc>
          <w:tcPr>
            <w:tcW w:w="1129" w:type="dxa"/>
          </w:tcPr>
          <w:p w:rsidR="008D472D" w:rsidRDefault="008D472D" w:rsidP="008D472D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Calibri Light"/>
                <w:snapToGrid w:val="0"/>
                <w:color w:val="000000"/>
              </w:rPr>
              <w:instrText xml:space="preserve"> FORMTEXT </w:instrText>
            </w:r>
            <w:r>
              <w:rPr>
                <w:rFonts w:cs="Calibri Light"/>
                <w:snapToGrid w:val="0"/>
                <w:color w:val="000000"/>
              </w:rPr>
            </w:r>
            <w:r>
              <w:rPr>
                <w:rFonts w:cs="Calibri Light"/>
                <w:snapToGrid w:val="0"/>
                <w:color w:val="000000"/>
              </w:rPr>
              <w:fldChar w:fldCharType="separate"/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snapToGrid w:val="0"/>
                <w:color w:val="000000"/>
              </w:rPr>
              <w:fldChar w:fldCharType="end"/>
            </w:r>
          </w:p>
        </w:tc>
        <w:sdt>
          <w:sdtPr>
            <w:rPr>
              <w:rFonts w:cs="Calibri Light"/>
              <w:snapToGrid w:val="0"/>
              <w:color w:val="000000"/>
            </w:rPr>
            <w:id w:val="810138928"/>
            <w:placeholder>
              <w:docPart w:val="5F80E87296CF4A2C94BA662F4AB8BFB2"/>
            </w:placeholder>
            <w:showingPlcHdr/>
          </w:sdtPr>
          <w:sdtEndPr/>
          <w:sdtContent>
            <w:tc>
              <w:tcPr>
                <w:tcW w:w="6096" w:type="dxa"/>
              </w:tcPr>
              <w:p w:rsidR="008D472D" w:rsidRDefault="00434C97" w:rsidP="008D472D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Style w:val="Platzhaltertext"/>
                  </w:rPr>
                  <w:t>Firme, Institution, usw. eintragen</w:t>
                </w:r>
              </w:p>
            </w:tc>
          </w:sdtContent>
        </w:sdt>
        <w:sdt>
          <w:sdtPr>
            <w:rPr>
              <w:rFonts w:cs="Calibri Light"/>
              <w:snapToGrid w:val="0"/>
              <w:color w:val="000000"/>
            </w:rPr>
            <w:id w:val="946973277"/>
            <w:placeholder>
              <w:docPart w:val="2A247629B0DD4A0EAFDF61016D65B3AC"/>
            </w:placeholder>
            <w:showingPlcHdr/>
          </w:sdtPr>
          <w:sdtEndPr/>
          <w:sdtContent>
            <w:tc>
              <w:tcPr>
                <w:tcW w:w="2737" w:type="dxa"/>
              </w:tcPr>
              <w:p w:rsidR="008D472D" w:rsidRDefault="00434C97" w:rsidP="008D472D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Style w:val="Platzhaltertext"/>
                  </w:rPr>
                  <w:t>Netto Betrag eintragen</w:t>
                </w:r>
              </w:p>
            </w:tc>
          </w:sdtContent>
        </w:sdt>
      </w:tr>
    </w:tbl>
    <w:p w:rsidR="000D3D12" w:rsidRDefault="000D3D12">
      <w:pPr>
        <w:spacing w:after="200" w:line="276" w:lineRule="auto"/>
        <w:rPr>
          <w:rFonts w:asciiTheme="majorHAnsi" w:hAnsiTheme="majorHAnsi" w:cs="Calibri Light"/>
          <w:b/>
          <w:snapToGrid w:val="0"/>
          <w:color w:val="000000"/>
          <w:sz w:val="24"/>
        </w:rPr>
      </w:pPr>
      <w:r>
        <w:rPr>
          <w:rFonts w:asciiTheme="majorHAnsi" w:hAnsiTheme="majorHAnsi" w:cs="Calibri Light"/>
          <w:b/>
          <w:snapToGrid w:val="0"/>
          <w:color w:val="000000"/>
          <w:sz w:val="24"/>
        </w:rPr>
        <w:br w:type="page"/>
      </w:r>
    </w:p>
    <w:p w:rsidR="00752D73" w:rsidRPr="00752D73" w:rsidRDefault="00752D73" w:rsidP="00571F6C">
      <w:pPr>
        <w:spacing w:line="240" w:lineRule="auto"/>
        <w:rPr>
          <w:rFonts w:ascii="Arial" w:hAnsi="Arial" w:cs="Arial"/>
          <w:snapToGrid w:val="0"/>
          <w:color w:val="000000"/>
          <w:sz w:val="20"/>
          <w:szCs w:val="20"/>
        </w:rPr>
      </w:pPr>
    </w:p>
    <w:p w:rsidR="00580048" w:rsidRPr="008C5EE3" w:rsidRDefault="008C5EE3" w:rsidP="00571F6C">
      <w:pPr>
        <w:spacing w:line="240" w:lineRule="auto"/>
        <w:rPr>
          <w:rFonts w:asciiTheme="majorHAnsi" w:hAnsiTheme="majorHAnsi" w:cs="Calibri Light"/>
          <w:b/>
          <w:snapToGrid w:val="0"/>
          <w:color w:val="000000"/>
          <w:sz w:val="24"/>
        </w:rPr>
      </w:pPr>
      <w:r w:rsidRPr="008C5EE3">
        <w:rPr>
          <w:rFonts w:asciiTheme="majorHAnsi" w:hAnsiTheme="majorHAnsi" w:cs="Calibri Light"/>
          <w:b/>
          <w:snapToGrid w:val="0"/>
          <w:color w:val="000000"/>
          <w:sz w:val="24"/>
        </w:rPr>
        <w:t>3. Prüfung der Ang</w:t>
      </w:r>
      <w:r>
        <w:rPr>
          <w:rFonts w:asciiTheme="majorHAnsi" w:hAnsiTheme="majorHAnsi" w:cs="Calibri Light"/>
          <w:b/>
          <w:snapToGrid w:val="0"/>
          <w:color w:val="000000"/>
          <w:sz w:val="24"/>
        </w:rPr>
        <w:t>e</w:t>
      </w:r>
      <w:r w:rsidRPr="008C5EE3">
        <w:rPr>
          <w:rFonts w:asciiTheme="majorHAnsi" w:hAnsiTheme="majorHAnsi" w:cs="Calibri Light"/>
          <w:b/>
          <w:snapToGrid w:val="0"/>
          <w:color w:val="000000"/>
          <w:sz w:val="24"/>
        </w:rPr>
        <w:t>b</w:t>
      </w:r>
      <w:r>
        <w:rPr>
          <w:rFonts w:asciiTheme="majorHAnsi" w:hAnsiTheme="majorHAnsi" w:cs="Calibri Light"/>
          <w:b/>
          <w:snapToGrid w:val="0"/>
          <w:color w:val="000000"/>
          <w:sz w:val="24"/>
        </w:rPr>
        <w:t>o</w:t>
      </w:r>
      <w:r w:rsidRPr="008C5EE3">
        <w:rPr>
          <w:rFonts w:asciiTheme="majorHAnsi" w:hAnsiTheme="majorHAnsi" w:cs="Calibri Light"/>
          <w:b/>
          <w:snapToGrid w:val="0"/>
          <w:color w:val="000000"/>
          <w:sz w:val="24"/>
        </w:rPr>
        <w:t>te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6701"/>
      </w:tblGrid>
      <w:tr w:rsidR="008C5EE3" w:rsidTr="00C43279">
        <w:tc>
          <w:tcPr>
            <w:tcW w:w="3261" w:type="dxa"/>
          </w:tcPr>
          <w:p w:rsidR="008C5EE3" w:rsidRDefault="008C5EE3" w:rsidP="00C43279">
            <w:pPr>
              <w:spacing w:line="240" w:lineRule="auto"/>
              <w:jc w:val="both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t>Die Angebote der Bieter*innen sind ordnungsgemäß eingegangen und können gewertet werden.</w:t>
            </w:r>
          </w:p>
        </w:tc>
        <w:sdt>
          <w:sdtPr>
            <w:rPr>
              <w:rFonts w:cs="Calibri Light"/>
              <w:snapToGrid w:val="0"/>
              <w:color w:val="000000"/>
            </w:rPr>
            <w:id w:val="-1110736093"/>
            <w:placeholder>
              <w:docPart w:val="9598501236714646828B5CD17778F4B0"/>
            </w:placeholder>
            <w:showingPlcHdr/>
          </w:sdtPr>
          <w:sdtEndPr/>
          <w:sdtContent>
            <w:tc>
              <w:tcPr>
                <w:tcW w:w="6701" w:type="dxa"/>
              </w:tcPr>
              <w:p w:rsidR="008C5EE3" w:rsidRDefault="00017C1E" w:rsidP="00017C1E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Fonts w:cs="Calibri Light"/>
                    <w:snapToGrid w:val="0"/>
                    <w:color w:val="000000"/>
                  </w:rPr>
                  <w:t>LfD. Nr. eintragen</w:t>
                </w:r>
              </w:p>
            </w:tc>
          </w:sdtContent>
        </w:sdt>
      </w:tr>
      <w:tr w:rsidR="008C5EE3" w:rsidTr="00C43279">
        <w:tc>
          <w:tcPr>
            <w:tcW w:w="3261" w:type="dxa"/>
          </w:tcPr>
          <w:p w:rsidR="008C5EE3" w:rsidRDefault="008C5EE3" w:rsidP="00C43279">
            <w:pPr>
              <w:spacing w:line="240" w:lineRule="auto"/>
              <w:jc w:val="both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t xml:space="preserve">Die Angebote der Bieter*innen können nicht gewertet werden. </w:t>
            </w:r>
            <w:r w:rsidRPr="008C5EE3">
              <w:rPr>
                <w:rFonts w:cs="Calibri Light"/>
                <w:snapToGrid w:val="0"/>
                <w:color w:val="000000"/>
                <w:sz w:val="16"/>
              </w:rPr>
              <w:t>(Bitte begründen)</w:t>
            </w:r>
          </w:p>
        </w:tc>
        <w:sdt>
          <w:sdtPr>
            <w:rPr>
              <w:rFonts w:cs="Calibri Light"/>
              <w:snapToGrid w:val="0"/>
              <w:color w:val="000000"/>
            </w:rPr>
            <w:id w:val="-737709547"/>
            <w:placeholder>
              <w:docPart w:val="A110C9CB65304BED9252C365691D7C0C"/>
            </w:placeholder>
            <w:showingPlcHdr/>
          </w:sdtPr>
          <w:sdtEndPr/>
          <w:sdtContent>
            <w:tc>
              <w:tcPr>
                <w:tcW w:w="6701" w:type="dxa"/>
              </w:tcPr>
              <w:p w:rsidR="008C5EE3" w:rsidRDefault="00017C1E" w:rsidP="00571F6C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Fonts w:cs="Calibri Light"/>
                    <w:snapToGrid w:val="0"/>
                    <w:color w:val="000000"/>
                  </w:rPr>
                  <w:t>LfD. Nr. eintragen</w:t>
                </w:r>
              </w:p>
            </w:tc>
          </w:sdtContent>
        </w:sdt>
      </w:tr>
      <w:tr w:rsidR="008C5EE3" w:rsidTr="00C66182">
        <w:trPr>
          <w:trHeight w:val="842"/>
        </w:trPr>
        <w:tc>
          <w:tcPr>
            <w:tcW w:w="3261" w:type="dxa"/>
          </w:tcPr>
          <w:p w:rsidR="008C5EE3" w:rsidRDefault="008C5EE3" w:rsidP="00C43279">
            <w:pPr>
              <w:spacing w:line="240" w:lineRule="auto"/>
              <w:jc w:val="both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t>Begründung:</w:t>
            </w:r>
          </w:p>
        </w:tc>
        <w:sdt>
          <w:sdtPr>
            <w:rPr>
              <w:rFonts w:cs="Calibri Light"/>
              <w:snapToGrid w:val="0"/>
              <w:color w:val="000000"/>
            </w:rPr>
            <w:id w:val="1121806036"/>
            <w:placeholder>
              <w:docPart w:val="80A5BA7BC3594544950F52F778DCAB0B"/>
            </w:placeholder>
            <w:showingPlcHdr/>
          </w:sdtPr>
          <w:sdtEndPr/>
          <w:sdtContent>
            <w:tc>
              <w:tcPr>
                <w:tcW w:w="6701" w:type="dxa"/>
              </w:tcPr>
              <w:p w:rsidR="008C5EE3" w:rsidRDefault="00E15E1D" w:rsidP="00E15E1D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Fonts w:cs="Calibri Light"/>
                    <w:snapToGrid w:val="0"/>
                    <w:color w:val="000000"/>
                  </w:rPr>
                  <w:t>LfD. Nr. eintragen</w:t>
                </w:r>
              </w:p>
            </w:tc>
          </w:sdtContent>
        </w:sdt>
      </w:tr>
    </w:tbl>
    <w:p w:rsidR="00580048" w:rsidRDefault="00580048" w:rsidP="00571F6C">
      <w:pPr>
        <w:spacing w:line="240" w:lineRule="auto"/>
        <w:rPr>
          <w:rFonts w:cs="Calibri Light"/>
          <w:snapToGrid w:val="0"/>
          <w:color w:val="000000"/>
        </w:rPr>
      </w:pPr>
    </w:p>
    <w:p w:rsidR="00FC6D57" w:rsidRDefault="00FC6D57" w:rsidP="00FC6D57">
      <w:pPr>
        <w:spacing w:line="240" w:lineRule="auto"/>
        <w:rPr>
          <w:rFonts w:asciiTheme="majorHAnsi" w:hAnsiTheme="majorHAnsi" w:cs="Calibri Light"/>
          <w:b/>
          <w:snapToGrid w:val="0"/>
          <w:color w:val="000000"/>
          <w:sz w:val="24"/>
        </w:rPr>
      </w:pPr>
      <w:r>
        <w:rPr>
          <w:rFonts w:asciiTheme="majorHAnsi" w:hAnsiTheme="majorHAnsi" w:cs="Calibri Light"/>
          <w:b/>
          <w:snapToGrid w:val="0"/>
          <w:color w:val="000000"/>
          <w:sz w:val="24"/>
        </w:rPr>
        <w:t>4</w:t>
      </w:r>
      <w:r w:rsidRPr="008C5EE3">
        <w:rPr>
          <w:rFonts w:asciiTheme="majorHAnsi" w:hAnsiTheme="majorHAnsi" w:cs="Calibri Light"/>
          <w:b/>
          <w:snapToGrid w:val="0"/>
          <w:color w:val="000000"/>
          <w:sz w:val="24"/>
        </w:rPr>
        <w:t>. Prüfung der Ang</w:t>
      </w:r>
      <w:r>
        <w:rPr>
          <w:rFonts w:asciiTheme="majorHAnsi" w:hAnsiTheme="majorHAnsi" w:cs="Calibri Light"/>
          <w:b/>
          <w:snapToGrid w:val="0"/>
          <w:color w:val="000000"/>
          <w:sz w:val="24"/>
        </w:rPr>
        <w:t>e</w:t>
      </w:r>
      <w:r w:rsidRPr="008C5EE3">
        <w:rPr>
          <w:rFonts w:asciiTheme="majorHAnsi" w:hAnsiTheme="majorHAnsi" w:cs="Calibri Light"/>
          <w:b/>
          <w:snapToGrid w:val="0"/>
          <w:color w:val="000000"/>
          <w:sz w:val="24"/>
        </w:rPr>
        <w:t>b</w:t>
      </w:r>
      <w:r>
        <w:rPr>
          <w:rFonts w:asciiTheme="majorHAnsi" w:hAnsiTheme="majorHAnsi" w:cs="Calibri Light"/>
          <w:b/>
          <w:snapToGrid w:val="0"/>
          <w:color w:val="000000"/>
          <w:sz w:val="24"/>
        </w:rPr>
        <w:t>o</w:t>
      </w:r>
      <w:r w:rsidRPr="008C5EE3">
        <w:rPr>
          <w:rFonts w:asciiTheme="majorHAnsi" w:hAnsiTheme="majorHAnsi" w:cs="Calibri Light"/>
          <w:b/>
          <w:snapToGrid w:val="0"/>
          <w:color w:val="000000"/>
          <w:sz w:val="24"/>
        </w:rPr>
        <w:t>te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6701"/>
      </w:tblGrid>
      <w:tr w:rsidR="00FC6D57" w:rsidTr="00C43279">
        <w:tc>
          <w:tcPr>
            <w:tcW w:w="3261" w:type="dxa"/>
          </w:tcPr>
          <w:p w:rsidR="00FC6D57" w:rsidRDefault="00FC6D57" w:rsidP="00FC6D57">
            <w:pPr>
              <w:spacing w:line="240" w:lineRule="auto"/>
              <w:rPr>
                <w:rFonts w:asciiTheme="majorHAnsi" w:hAnsiTheme="majorHAnsi" w:cs="Calibri Light"/>
                <w:b/>
                <w:snapToGrid w:val="0"/>
                <w:color w:val="000000"/>
                <w:sz w:val="24"/>
              </w:rPr>
            </w:pPr>
            <w:r>
              <w:rPr>
                <w:rFonts w:cs="Calibri Light"/>
                <w:snapToGrid w:val="0"/>
                <w:color w:val="000000"/>
              </w:rPr>
              <w:t>Den Zuschlag erhält die/der Bieter*in:</w:t>
            </w:r>
          </w:p>
        </w:tc>
        <w:tc>
          <w:tcPr>
            <w:tcW w:w="6701" w:type="dxa"/>
          </w:tcPr>
          <w:p w:rsidR="00FC6D57" w:rsidRDefault="00C7120D" w:rsidP="00FC6D57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sdt>
              <w:sdtPr>
                <w:rPr>
                  <w:rFonts w:cs="Calibri Light"/>
                  <w:snapToGrid w:val="0"/>
                  <w:color w:val="000000"/>
                </w:rPr>
                <w:id w:val="-2120679991"/>
                <w:placeholder>
                  <w:docPart w:val="0FF14A6C35684B5683FB583C2F5235F8"/>
                </w:placeholder>
                <w:showingPlcHdr/>
              </w:sdtPr>
              <w:sdtEndPr/>
              <w:sdtContent>
                <w:r w:rsidR="007C1864">
                  <w:rPr>
                    <w:rFonts w:cs="Calibri Light"/>
                    <w:snapToGrid w:val="0"/>
                    <w:color w:val="000000"/>
                  </w:rPr>
                  <w:t>LfD. Nr. eintragen und Bieter*in eintragen.</w:t>
                </w:r>
              </w:sdtContent>
            </w:sdt>
          </w:p>
          <w:p w:rsidR="00FC6D57" w:rsidRPr="00FC6D57" w:rsidRDefault="00FC6D57" w:rsidP="00FC6D57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</w:p>
        </w:tc>
      </w:tr>
      <w:tr w:rsidR="00FC6D57" w:rsidTr="00C43279">
        <w:tc>
          <w:tcPr>
            <w:tcW w:w="3261" w:type="dxa"/>
          </w:tcPr>
          <w:p w:rsidR="00FC6D57" w:rsidRPr="00FC6D57" w:rsidRDefault="00FC6D57" w:rsidP="00FC6D57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t>Begründung:</w:t>
            </w:r>
          </w:p>
        </w:tc>
        <w:tc>
          <w:tcPr>
            <w:tcW w:w="6701" w:type="dxa"/>
          </w:tcPr>
          <w:p w:rsidR="00FC6D57" w:rsidRDefault="00C7120D" w:rsidP="007C1864">
            <w:pPr>
              <w:spacing w:line="240" w:lineRule="auto"/>
              <w:rPr>
                <w:rFonts w:asciiTheme="majorHAnsi" w:hAnsiTheme="majorHAnsi" w:cs="Calibri Light"/>
                <w:b/>
                <w:snapToGrid w:val="0"/>
                <w:color w:val="000000"/>
                <w:sz w:val="24"/>
              </w:rPr>
            </w:pPr>
            <w:sdt>
              <w:sdtPr>
                <w:rPr>
                  <w:rFonts w:cs="Calibri Light"/>
                  <w:snapToGrid w:val="0"/>
                  <w:color w:val="000000"/>
                </w:rPr>
                <w:id w:val="1283227548"/>
                <w:placeholder>
                  <w:docPart w:val="6BD043B89D454ED8BD1B1AE93AF60E39"/>
                </w:placeholder>
                <w:showingPlcHdr/>
              </w:sdtPr>
              <w:sdtEndPr/>
              <w:sdtContent>
                <w:r w:rsidR="007C1864">
                  <w:rPr>
                    <w:rStyle w:val="Platzhaltertext"/>
                  </w:rPr>
                  <w:t>Begründen Sie ihre Wahl.</w:t>
                </w:r>
              </w:sdtContent>
            </w:sdt>
          </w:p>
        </w:tc>
      </w:tr>
    </w:tbl>
    <w:p w:rsidR="00FC6D57" w:rsidRPr="008C5EE3" w:rsidRDefault="00FC6D57" w:rsidP="00FC6D57">
      <w:pPr>
        <w:spacing w:line="240" w:lineRule="auto"/>
        <w:rPr>
          <w:rFonts w:asciiTheme="majorHAnsi" w:hAnsiTheme="majorHAnsi" w:cs="Calibri Light"/>
          <w:b/>
          <w:snapToGrid w:val="0"/>
          <w:color w:val="000000"/>
          <w:sz w:val="24"/>
        </w:rPr>
      </w:pPr>
    </w:p>
    <w:p w:rsidR="00FC6D57" w:rsidRDefault="00FC6D57" w:rsidP="00571F6C">
      <w:pPr>
        <w:spacing w:line="240" w:lineRule="auto"/>
        <w:rPr>
          <w:rFonts w:cs="Calibri Light"/>
          <w:snapToGrid w:val="0"/>
          <w:color w:val="000000"/>
        </w:rPr>
      </w:pPr>
    </w:p>
    <w:p w:rsidR="00FC6D57" w:rsidRPr="00014292" w:rsidRDefault="00FC6D57" w:rsidP="00571F6C">
      <w:pPr>
        <w:spacing w:line="240" w:lineRule="auto"/>
        <w:rPr>
          <w:rFonts w:cs="Calibri Light"/>
          <w:snapToGrid w:val="0"/>
          <w:color w:val="000000"/>
        </w:rPr>
      </w:pPr>
    </w:p>
    <w:tbl>
      <w:tblPr>
        <w:tblStyle w:val="Tabellenraster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1F5AFE" w:rsidTr="001F5AFE">
        <w:tc>
          <w:tcPr>
            <w:tcW w:w="3320" w:type="dxa"/>
          </w:tcPr>
          <w:p w:rsidR="001F5AFE" w:rsidRDefault="001F5AFE" w:rsidP="00571F6C">
            <w:pPr>
              <w:spacing w:line="240" w:lineRule="auto"/>
              <w:rPr>
                <w:rFonts w:cs="Calibri Light"/>
                <w:color w:val="000000"/>
              </w:rPr>
            </w:pPr>
            <w:r w:rsidRPr="00014292">
              <w:rPr>
                <w:rFonts w:cs="Calibri Light"/>
                <w:snapToGrid w:val="0"/>
                <w:color w:val="000000"/>
              </w:rPr>
              <w:t>Ort / Datum</w:t>
            </w:r>
          </w:p>
        </w:tc>
        <w:tc>
          <w:tcPr>
            <w:tcW w:w="3321" w:type="dxa"/>
          </w:tcPr>
          <w:p w:rsidR="001F5AFE" w:rsidRDefault="001F5AFE" w:rsidP="00571F6C">
            <w:pPr>
              <w:spacing w:line="240" w:lineRule="auto"/>
              <w:rPr>
                <w:rFonts w:cs="Calibri Light"/>
                <w:color w:val="000000"/>
              </w:rPr>
            </w:pPr>
            <w:r w:rsidRPr="00014292">
              <w:rPr>
                <w:rFonts w:cs="Calibri Light"/>
                <w:snapToGrid w:val="0"/>
                <w:color w:val="000000"/>
              </w:rPr>
              <w:t>Stempel</w:t>
            </w:r>
          </w:p>
        </w:tc>
        <w:tc>
          <w:tcPr>
            <w:tcW w:w="3321" w:type="dxa"/>
          </w:tcPr>
          <w:p w:rsidR="001F5AFE" w:rsidRDefault="001F5AFE" w:rsidP="00571F6C">
            <w:pPr>
              <w:spacing w:line="240" w:lineRule="auto"/>
              <w:rPr>
                <w:rFonts w:cs="Calibri Light"/>
                <w:color w:val="000000"/>
              </w:rPr>
            </w:pPr>
            <w:r w:rsidRPr="00014292">
              <w:rPr>
                <w:rFonts w:cs="Calibri Light"/>
                <w:snapToGrid w:val="0"/>
                <w:color w:val="000000"/>
              </w:rPr>
              <w:t>rechtsverbindliche Unterschrift</w:t>
            </w:r>
          </w:p>
        </w:tc>
      </w:tr>
    </w:tbl>
    <w:p w:rsidR="00166927" w:rsidRPr="001F5AFE" w:rsidRDefault="00166927" w:rsidP="001F5AFE">
      <w:pPr>
        <w:spacing w:line="240" w:lineRule="auto"/>
        <w:rPr>
          <w:rFonts w:cs="Calibri Light"/>
          <w:color w:val="000000"/>
        </w:rPr>
      </w:pPr>
    </w:p>
    <w:sectPr w:rsidR="00166927" w:rsidRPr="001F5AFE" w:rsidSect="00522444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 w:code="1"/>
      <w:pgMar w:top="1134" w:right="1134" w:bottom="1134" w:left="1134" w:header="720" w:footer="72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37BD" w:rsidRDefault="007D37BD" w:rsidP="0050340B">
      <w:r>
        <w:separator/>
      </w:r>
    </w:p>
  </w:endnote>
  <w:endnote w:type="continuationSeparator" w:id="0">
    <w:p w:rsidR="007D37BD" w:rsidRDefault="007D37BD" w:rsidP="00503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7BD" w:rsidRDefault="007D37BD">
    <w:pPr>
      <w:pStyle w:val="Fuzeile"/>
    </w:pPr>
    <w:r>
      <w:rPr>
        <w:rFonts w:ascii="Helvetica" w:hAnsi="Helvetica" w:cs="Helvetica"/>
        <w:noProof/>
        <w:sz w:val="24"/>
        <w:szCs w:val="24"/>
        <w:lang w:eastAsia="de-DE"/>
      </w:rPr>
      <w:drawing>
        <wp:anchor distT="0" distB="0" distL="114300" distR="114300" simplePos="0" relativeHeight="251653120" behindDoc="0" locked="0" layoutInCell="1" allowOverlap="1" wp14:anchorId="0D103EBC" wp14:editId="434363AD">
          <wp:simplePos x="0" y="0"/>
          <wp:positionH relativeFrom="column">
            <wp:posOffset>2867025</wp:posOffset>
          </wp:positionH>
          <wp:positionV relativeFrom="paragraph">
            <wp:posOffset>-82550</wp:posOffset>
          </wp:positionV>
          <wp:extent cx="1788160" cy="392430"/>
          <wp:effectExtent l="0" t="0" r="2540" b="7620"/>
          <wp:wrapThrough wrapText="bothSides">
            <wp:wrapPolygon edited="0">
              <wp:start x="0" y="0"/>
              <wp:lineTo x="0" y="20971"/>
              <wp:lineTo x="21401" y="20971"/>
              <wp:lineTo x="21401" y="0"/>
              <wp:lineTo x="0" y="0"/>
            </wp:wrapPolygon>
          </wp:wrapThrough>
          <wp:docPr id="16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8160" cy="392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" w:hAnsi="Helvetica" w:cs="Helvetica"/>
        <w:noProof/>
        <w:sz w:val="24"/>
        <w:szCs w:val="24"/>
        <w:lang w:eastAsia="de-DE"/>
      </w:rPr>
      <w:drawing>
        <wp:anchor distT="0" distB="0" distL="114300" distR="114300" simplePos="0" relativeHeight="251654144" behindDoc="0" locked="0" layoutInCell="1" allowOverlap="1" wp14:anchorId="678DA04F" wp14:editId="3F4BDC3A">
          <wp:simplePos x="0" y="0"/>
          <wp:positionH relativeFrom="column">
            <wp:posOffset>0</wp:posOffset>
          </wp:positionH>
          <wp:positionV relativeFrom="paragraph">
            <wp:posOffset>-177165</wp:posOffset>
          </wp:positionV>
          <wp:extent cx="2059305" cy="609600"/>
          <wp:effectExtent l="0" t="0" r="0" b="0"/>
          <wp:wrapThrough wrapText="bothSides">
            <wp:wrapPolygon edited="0">
              <wp:start x="0" y="0"/>
              <wp:lineTo x="0" y="20925"/>
              <wp:lineTo x="21380" y="20925"/>
              <wp:lineTo x="21380" y="0"/>
              <wp:lineTo x="0" y="0"/>
            </wp:wrapPolygon>
          </wp:wrapThrough>
          <wp:docPr id="17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930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noProof/>
        <w:color w:val="0000FF"/>
        <w:sz w:val="26"/>
        <w:szCs w:val="26"/>
        <w:lang w:eastAsia="de-DE"/>
      </w:rPr>
      <w:drawing>
        <wp:anchor distT="0" distB="0" distL="114300" distR="114300" simplePos="0" relativeHeight="251652096" behindDoc="0" locked="0" layoutInCell="1" allowOverlap="1" wp14:anchorId="5C4C7BA1" wp14:editId="7D2FB22A">
          <wp:simplePos x="0" y="0"/>
          <wp:positionH relativeFrom="column">
            <wp:posOffset>5781675</wp:posOffset>
          </wp:positionH>
          <wp:positionV relativeFrom="paragraph">
            <wp:posOffset>-83820</wp:posOffset>
          </wp:positionV>
          <wp:extent cx="1071245" cy="410845"/>
          <wp:effectExtent l="0" t="0" r="0" b="8255"/>
          <wp:wrapThrough wrapText="bothSides">
            <wp:wrapPolygon edited="0">
              <wp:start x="0" y="0"/>
              <wp:lineTo x="0" y="11017"/>
              <wp:lineTo x="768" y="16025"/>
              <wp:lineTo x="2689" y="21032"/>
              <wp:lineTo x="3073" y="21032"/>
              <wp:lineTo x="13444" y="21032"/>
              <wp:lineTo x="13444" y="16025"/>
              <wp:lineTo x="21126" y="15023"/>
              <wp:lineTo x="21126" y="7011"/>
              <wp:lineTo x="13444" y="0"/>
              <wp:lineTo x="0" y="0"/>
            </wp:wrapPolygon>
          </wp:wrapThrough>
          <wp:docPr id="15" name="Bild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1245" cy="410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7772" w:rsidRPr="00A73A24" w:rsidRDefault="00EC75FE" w:rsidP="00157772">
    <w:pPr>
      <w:pStyle w:val="Fuzeile"/>
      <w:tabs>
        <w:tab w:val="left" w:pos="6656"/>
      </w:tabs>
    </w:pPr>
    <w:r w:rsidRPr="00EC75FE">
      <w:rPr>
        <w:noProof/>
        <w:lang w:eastAsia="de-DE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-2540</wp:posOffset>
          </wp:positionH>
          <wp:positionV relativeFrom="paragraph">
            <wp:posOffset>-118148</wp:posOffset>
          </wp:positionV>
          <wp:extent cx="6332220" cy="1209406"/>
          <wp:effectExtent l="0" t="0" r="0" b="0"/>
          <wp:wrapNone/>
          <wp:docPr id="3" name="Grafik 3" descr="G:\Meine Ablage\Öffentlichkeitsarbeit\LOGI PfDs Köl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G:\Meine Ablage\Öffentlichkeitsarbeit\LOGI PfDs Köl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2220" cy="12094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D37BD" w:rsidRDefault="007D37BD" w:rsidP="00851EF1">
    <w:pPr>
      <w:pStyle w:val="Fuzeile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7BD" w:rsidRPr="00A73A24" w:rsidRDefault="00DA728E" w:rsidP="00DA728E">
    <w:pPr>
      <w:pStyle w:val="Fuzeile"/>
      <w:tabs>
        <w:tab w:val="left" w:pos="6656"/>
      </w:tabs>
    </w:pPr>
    <w:r w:rsidRPr="00CB0536">
      <w:rPr>
        <w:noProof/>
        <w:lang w:eastAsia="de-DE"/>
      </w:rPr>
      <w:drawing>
        <wp:anchor distT="0" distB="0" distL="114300" distR="114300" simplePos="0" relativeHeight="251662336" behindDoc="1" locked="0" layoutInCell="1" allowOverlap="1" wp14:anchorId="6D4FD9F9" wp14:editId="2B6A0B10">
          <wp:simplePos x="0" y="0"/>
          <wp:positionH relativeFrom="column">
            <wp:posOffset>2712979</wp:posOffset>
          </wp:positionH>
          <wp:positionV relativeFrom="paragraph">
            <wp:posOffset>-23876</wp:posOffset>
          </wp:positionV>
          <wp:extent cx="1020756" cy="406400"/>
          <wp:effectExtent l="0" t="0" r="8255" b="0"/>
          <wp:wrapNone/>
          <wp:docPr id="22" name="Grafik 22">
            <a:hlinkClick xmlns:a="http://schemas.openxmlformats.org/drawingml/2006/main" r:id="rId1" tooltip="www.awo-koeln.de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G:\Meine Ablage\Öffentlichkeitsarbeit\LOGO AWO\logo-claim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0756" cy="4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0536"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1E3723FB" wp14:editId="446C0C61">
          <wp:simplePos x="0" y="0"/>
          <wp:positionH relativeFrom="column">
            <wp:posOffset>662</wp:posOffset>
          </wp:positionH>
          <wp:positionV relativeFrom="paragraph">
            <wp:posOffset>-144275</wp:posOffset>
          </wp:positionV>
          <wp:extent cx="1950098" cy="661899"/>
          <wp:effectExtent l="0" t="0" r="0" b="5080"/>
          <wp:wrapNone/>
          <wp:docPr id="11" name="Grafik 11">
            <a:hlinkClick xmlns:a="http://schemas.openxmlformats.org/drawingml/2006/main" r:id="rId3" tooltip="www.demokratie-leben.de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Meine Ablage\Öffentlichkeitsarbeit\FÖRDERLOGO DL!\BMFSFJ_DL_mitFoerderzusatz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098" cy="661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0536"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0023C7EC" wp14:editId="77B964AD">
          <wp:simplePos x="0" y="0"/>
          <wp:positionH relativeFrom="column">
            <wp:posOffset>4767829</wp:posOffset>
          </wp:positionH>
          <wp:positionV relativeFrom="paragraph">
            <wp:posOffset>-179666</wp:posOffset>
          </wp:positionV>
          <wp:extent cx="1589687" cy="565426"/>
          <wp:effectExtent l="0" t="0" r="0" b="6350"/>
          <wp:wrapNone/>
          <wp:docPr id="19" name="Grafik 19">
            <a:hlinkClick xmlns:a="http://schemas.openxmlformats.org/drawingml/2006/main" r:id="rId5" tooltip="www.stadt-koeln.de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:\Meine Ablage\Öffentlichkeitsarbeit\LOGO Stadt\LOGO Gefördert durch4c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9687" cy="565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37BD" w:rsidRDefault="007D37BD" w:rsidP="0050340B">
      <w:r>
        <w:separator/>
      </w:r>
    </w:p>
  </w:footnote>
  <w:footnote w:type="continuationSeparator" w:id="0">
    <w:p w:rsidR="007D37BD" w:rsidRDefault="007D37BD" w:rsidP="00503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7BD" w:rsidRDefault="007D37BD" w:rsidP="00247DAA">
    <w:pPr>
      <w:pStyle w:val="Kopfzeile"/>
      <w:rPr>
        <w:b/>
        <w:color w:val="808080" w:themeColor="background1" w:themeShade="80"/>
        <w:sz w:val="32"/>
      </w:rPr>
    </w:pPr>
  </w:p>
  <w:p w:rsidR="007D37BD" w:rsidRPr="00EA3C73" w:rsidRDefault="007D37BD" w:rsidP="00247DAA">
    <w:pPr>
      <w:pStyle w:val="Kopfzeile"/>
      <w:rPr>
        <w:b/>
        <w:color w:val="808080" w:themeColor="background1" w:themeShade="80"/>
        <w:sz w:val="32"/>
      </w:rPr>
    </w:pPr>
    <w:r>
      <w:rPr>
        <w:b/>
        <w:color w:val="808080" w:themeColor="background1" w:themeShade="80"/>
        <w:sz w:val="32"/>
      </w:rPr>
      <w:t>Grundsätze inklusiver Ausdrucksformen</w:t>
    </w:r>
    <w:r w:rsidRPr="00EA3C73">
      <w:rPr>
        <w:b/>
        <w:noProof/>
        <w:color w:val="808080" w:themeColor="background1" w:themeShade="80"/>
        <w:sz w:val="32"/>
      </w:rPr>
      <w:t xml:space="preserve"> </w:t>
    </w:r>
    <w:r w:rsidRPr="00EA3C73">
      <w:rPr>
        <w:b/>
        <w:noProof/>
        <w:color w:val="808080" w:themeColor="background1" w:themeShade="80"/>
        <w:sz w:val="32"/>
        <w:lang w:eastAsia="de-DE"/>
      </w:rPr>
      <w:drawing>
        <wp:anchor distT="0" distB="0" distL="114300" distR="114300" simplePos="0" relativeHeight="251656192" behindDoc="0" locked="0" layoutInCell="1" allowOverlap="1" wp14:anchorId="3AFD45D6" wp14:editId="216CF9D0">
          <wp:simplePos x="0" y="0"/>
          <wp:positionH relativeFrom="margin">
            <wp:posOffset>4819650</wp:posOffset>
          </wp:positionH>
          <wp:positionV relativeFrom="margin">
            <wp:posOffset>-1238250</wp:posOffset>
          </wp:positionV>
          <wp:extent cx="2095500" cy="946785"/>
          <wp:effectExtent l="0" t="0" r="0" b="5715"/>
          <wp:wrapThrough wrapText="bothSides">
            <wp:wrapPolygon edited="0">
              <wp:start x="0" y="0"/>
              <wp:lineTo x="0" y="21296"/>
              <wp:lineTo x="21404" y="21296"/>
              <wp:lineTo x="21404" y="0"/>
              <wp:lineTo x="0" y="0"/>
            </wp:wrapPolygon>
          </wp:wrapThrough>
          <wp:docPr id="23" name="Grafik 23" descr="cid:image001.png@01D4C454.C4DF43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cid:image001.png@01D4C454.C4DF431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946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7BD" w:rsidRPr="006A0651" w:rsidRDefault="007D37BD">
    <w:pPr>
      <w:pStyle w:val="Kopfzeile"/>
      <w:rPr>
        <w:color w:val="808080" w:themeColor="background1" w:themeShade="80"/>
      </w:rPr>
    </w:pPr>
    <w:r w:rsidRPr="00EA3C73">
      <w:rPr>
        <w:b/>
        <w:noProof/>
        <w:color w:val="808080" w:themeColor="background1" w:themeShade="80"/>
        <w:sz w:val="32"/>
        <w:lang w:eastAsia="de-DE"/>
      </w:rPr>
      <w:drawing>
        <wp:anchor distT="0" distB="0" distL="114300" distR="114300" simplePos="0" relativeHeight="251655168" behindDoc="0" locked="1" layoutInCell="1" allowOverlap="1" wp14:anchorId="73C36A8A" wp14:editId="2ADB2DCA">
          <wp:simplePos x="0" y="0"/>
          <wp:positionH relativeFrom="margin">
            <wp:posOffset>4267200</wp:posOffset>
          </wp:positionH>
          <wp:positionV relativeFrom="margin">
            <wp:posOffset>-956945</wp:posOffset>
          </wp:positionV>
          <wp:extent cx="2094865" cy="946785"/>
          <wp:effectExtent l="0" t="0" r="635" b="5715"/>
          <wp:wrapThrough wrapText="bothSides">
            <wp:wrapPolygon edited="0">
              <wp:start x="0" y="0"/>
              <wp:lineTo x="0" y="21296"/>
              <wp:lineTo x="21410" y="21296"/>
              <wp:lineTo x="21410" y="0"/>
              <wp:lineTo x="0" y="0"/>
            </wp:wrapPolygon>
          </wp:wrapThrough>
          <wp:docPr id="21" name="Grafik 21" descr="cid:image001.png@01D4C454.C4DF431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cid:image001.png@01D4C454.C4DF4310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4865" cy="946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808080" w:themeColor="background1" w:themeShade="80"/>
        <w:lang w:eastAsia="de-DE"/>
      </w:rPr>
      <w:drawing>
        <wp:anchor distT="0" distB="0" distL="114300" distR="114300" simplePos="0" relativeHeight="251657216" behindDoc="1" locked="1" layoutInCell="1" allowOverlap="1" wp14:anchorId="143284D7" wp14:editId="711EF349">
          <wp:simplePos x="0" y="0"/>
          <wp:positionH relativeFrom="column">
            <wp:posOffset>-285750</wp:posOffset>
          </wp:positionH>
          <wp:positionV relativeFrom="paragraph">
            <wp:posOffset>-438150</wp:posOffset>
          </wp:positionV>
          <wp:extent cx="2725200" cy="799200"/>
          <wp:effectExtent l="0" t="0" r="0" b="1270"/>
          <wp:wrapNone/>
          <wp:docPr id="5" name="Grafik 5" descr="DL-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L-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5200" cy="799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D37BD" w:rsidRPr="006A0651" w:rsidRDefault="007D37BD">
    <w:pPr>
      <w:pStyle w:val="Kopfzeile"/>
      <w:rPr>
        <w:color w:val="808080" w:themeColor="background1" w:themeShade="8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7BD" w:rsidRPr="0050340B" w:rsidRDefault="007D37BD" w:rsidP="0050340B">
    <w:r w:rsidRPr="00CE33E3">
      <w:rPr>
        <w:noProof/>
        <w:lang w:eastAsia="de-DE"/>
      </w:rPr>
      <w:drawing>
        <wp:anchor distT="0" distB="0" distL="114300" distR="114300" simplePos="0" relativeHeight="251658240" behindDoc="0" locked="1" layoutInCell="1" allowOverlap="1" wp14:anchorId="78C912F3" wp14:editId="54E8DD7A">
          <wp:simplePos x="0" y="0"/>
          <wp:positionH relativeFrom="margin">
            <wp:posOffset>4266565</wp:posOffset>
          </wp:positionH>
          <wp:positionV relativeFrom="margin">
            <wp:posOffset>-617855</wp:posOffset>
          </wp:positionV>
          <wp:extent cx="2094865" cy="946785"/>
          <wp:effectExtent l="0" t="0" r="635" b="5715"/>
          <wp:wrapThrough wrapText="bothSides">
            <wp:wrapPolygon edited="0">
              <wp:start x="0" y="0"/>
              <wp:lineTo x="0" y="21296"/>
              <wp:lineTo x="21410" y="21296"/>
              <wp:lineTo x="21410" y="0"/>
              <wp:lineTo x="0" y="0"/>
            </wp:wrapPolygon>
          </wp:wrapThrough>
          <wp:docPr id="6" name="Grafik 6" descr="cid:image001.png@01D4C454.C4DF431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cid:image001.png@01D4C454.C4DF4310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4865" cy="946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E33E3">
      <w:rPr>
        <w:noProof/>
        <w:lang w:eastAsia="de-DE"/>
      </w:rPr>
      <w:drawing>
        <wp:anchor distT="0" distB="0" distL="114300" distR="114300" simplePos="0" relativeHeight="251659264" behindDoc="1" locked="1" layoutInCell="1" allowOverlap="1" wp14:anchorId="0D8F5405" wp14:editId="4E96EBC1">
          <wp:simplePos x="0" y="0"/>
          <wp:positionH relativeFrom="margin">
            <wp:posOffset>-284480</wp:posOffset>
          </wp:positionH>
          <wp:positionV relativeFrom="paragraph">
            <wp:posOffset>-439420</wp:posOffset>
          </wp:positionV>
          <wp:extent cx="2725200" cy="799200"/>
          <wp:effectExtent l="0" t="0" r="0" b="1270"/>
          <wp:wrapNone/>
          <wp:docPr id="7" name="Grafik 7" descr="DL-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L-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5200" cy="799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7.4pt;height:956.45pt" o:bullet="t">
        <v:imagedata r:id="rId1" o:title="Köln2"/>
      </v:shape>
    </w:pict>
  </w:numPicBullet>
  <w:numPicBullet w:numPicBulletId="1">
    <w:pict>
      <v:shape id="_x0000_i1027" type="#_x0000_t75" style="width:451.75pt;height:490.6pt" o:bullet="t">
        <v:imagedata r:id="rId2" o:title="Unbenannt"/>
      </v:shape>
    </w:pict>
  </w:numPicBullet>
  <w:abstractNum w:abstractNumId="0" w15:restartNumberingAfterBreak="0">
    <w:nsid w:val="FFFFFF7C"/>
    <w:multiLevelType w:val="singleLevel"/>
    <w:tmpl w:val="72BABB8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C4E555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29E4D1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1006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B709A1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744DD4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154356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96D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50063BE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9E0038" w:themeColor="accent1"/>
      </w:rPr>
    </w:lvl>
  </w:abstractNum>
  <w:abstractNum w:abstractNumId="9" w15:restartNumberingAfterBreak="0">
    <w:nsid w:val="FFFFFF89"/>
    <w:multiLevelType w:val="singleLevel"/>
    <w:tmpl w:val="9724D2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252577"/>
    <w:multiLevelType w:val="hybridMultilevel"/>
    <w:tmpl w:val="F802F856"/>
    <w:lvl w:ilvl="0" w:tplc="B9A6BD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48"/>
        <w:szCs w:val="4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0C17C8"/>
    <w:multiLevelType w:val="hybridMultilevel"/>
    <w:tmpl w:val="3EE085DE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A0A5845"/>
    <w:multiLevelType w:val="hybridMultilevel"/>
    <w:tmpl w:val="3FC60F0A"/>
    <w:lvl w:ilvl="0" w:tplc="3E6ACFBA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557B6B"/>
    <w:multiLevelType w:val="hybridMultilevel"/>
    <w:tmpl w:val="0688F1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4D128F"/>
    <w:multiLevelType w:val="hybridMultilevel"/>
    <w:tmpl w:val="7A92A8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CE5509"/>
    <w:multiLevelType w:val="hybridMultilevel"/>
    <w:tmpl w:val="33DE5C6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FD00EC"/>
    <w:multiLevelType w:val="hybridMultilevel"/>
    <w:tmpl w:val="9774C6D4"/>
    <w:lvl w:ilvl="0" w:tplc="3E6ACFBA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B24A23"/>
    <w:multiLevelType w:val="hybridMultilevel"/>
    <w:tmpl w:val="DF264022"/>
    <w:lvl w:ilvl="0" w:tplc="DE447142">
      <w:start w:val="1"/>
      <w:numFmt w:val="bullet"/>
      <w:lvlText w:val=""/>
      <w:lvlJc w:val="center"/>
      <w:pPr>
        <w:ind w:left="720" w:hanging="360"/>
      </w:pPr>
      <w:rPr>
        <w:rFonts w:ascii="Symbol" w:hAnsi="Symbol" w:hint="default"/>
        <w:b/>
        <w:color w:val="FF0000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1719D3"/>
    <w:multiLevelType w:val="hybridMultilevel"/>
    <w:tmpl w:val="931E827E"/>
    <w:lvl w:ilvl="0" w:tplc="74A08214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4975419"/>
    <w:multiLevelType w:val="hybridMultilevel"/>
    <w:tmpl w:val="A358E9CC"/>
    <w:lvl w:ilvl="0" w:tplc="3E6ACFBA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b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06405F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39AF2484"/>
    <w:multiLevelType w:val="hybridMultilevel"/>
    <w:tmpl w:val="88860C8A"/>
    <w:lvl w:ilvl="0" w:tplc="3E6ACFBA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F63752"/>
    <w:multiLevelType w:val="hybridMultilevel"/>
    <w:tmpl w:val="0D54A89C"/>
    <w:lvl w:ilvl="0" w:tplc="BD529FAC">
      <w:start w:val="5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D9454C"/>
    <w:multiLevelType w:val="hybridMultilevel"/>
    <w:tmpl w:val="830845A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F83E5C"/>
    <w:multiLevelType w:val="hybridMultilevel"/>
    <w:tmpl w:val="44306E44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783223A"/>
    <w:multiLevelType w:val="hybridMultilevel"/>
    <w:tmpl w:val="00260008"/>
    <w:lvl w:ilvl="0" w:tplc="34D2BE66">
      <w:start w:val="5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506B0B"/>
    <w:multiLevelType w:val="hybridMultilevel"/>
    <w:tmpl w:val="E93072A0"/>
    <w:lvl w:ilvl="0" w:tplc="E39461A6">
      <w:start w:val="1"/>
      <w:numFmt w:val="bullet"/>
      <w:lvlText w:val=""/>
      <w:lvlJc w:val="center"/>
      <w:pPr>
        <w:ind w:left="720" w:hanging="360"/>
      </w:pPr>
      <w:rPr>
        <w:rFonts w:ascii="Symbol" w:hAnsi="Symbol" w:hint="default"/>
        <w:color w:val="FF0000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BB4929"/>
    <w:multiLevelType w:val="hybridMultilevel"/>
    <w:tmpl w:val="E490FC00"/>
    <w:lvl w:ilvl="0" w:tplc="3E6ACFBA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595ED2"/>
    <w:multiLevelType w:val="hybridMultilevel"/>
    <w:tmpl w:val="C396091C"/>
    <w:lvl w:ilvl="0" w:tplc="3E6ACFBA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D8476C"/>
    <w:multiLevelType w:val="hybridMultilevel"/>
    <w:tmpl w:val="8DCAE75A"/>
    <w:lvl w:ilvl="0" w:tplc="8CBA30C0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845192"/>
    <w:multiLevelType w:val="hybridMultilevel"/>
    <w:tmpl w:val="6E901254"/>
    <w:lvl w:ilvl="0" w:tplc="7EE0DBD2">
      <w:start w:val="1"/>
      <w:numFmt w:val="bullet"/>
      <w:lvlText w:val=""/>
      <w:lvlJc w:val="center"/>
      <w:pPr>
        <w:ind w:left="720" w:hanging="360"/>
      </w:pPr>
      <w:rPr>
        <w:rFonts w:ascii="Symbol" w:hAnsi="Symbol" w:hint="default"/>
        <w:b/>
        <w:color w:val="FF0000"/>
        <w:sz w:val="3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3014ED"/>
    <w:multiLevelType w:val="hybridMultilevel"/>
    <w:tmpl w:val="DAF2EED8"/>
    <w:lvl w:ilvl="0" w:tplc="8AC668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8546D6"/>
    <w:multiLevelType w:val="hybridMultilevel"/>
    <w:tmpl w:val="FB2EDEF4"/>
    <w:lvl w:ilvl="0" w:tplc="D3DA11DA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sz w:val="40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2A45BFE"/>
    <w:multiLevelType w:val="hybridMultilevel"/>
    <w:tmpl w:val="567E7B58"/>
    <w:lvl w:ilvl="0" w:tplc="26482366">
      <w:start w:val="1"/>
      <w:numFmt w:val="bullet"/>
      <w:pStyle w:val="Aufzhlungszeichen"/>
      <w:lvlText w:val="¡"/>
      <w:lvlJc w:val="left"/>
      <w:pPr>
        <w:ind w:left="720" w:hanging="360"/>
      </w:pPr>
      <w:rPr>
        <w:rFonts w:ascii="Wingdings 2" w:hAnsi="Wingdings 2" w:hint="default"/>
        <w:color w:val="9E0038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CB40D5"/>
    <w:multiLevelType w:val="hybridMultilevel"/>
    <w:tmpl w:val="DDCEC966"/>
    <w:lvl w:ilvl="0" w:tplc="C2EA0510">
      <w:start w:val="1"/>
      <w:numFmt w:val="bullet"/>
      <w:lvlText w:val=""/>
      <w:lvlJc w:val="center"/>
      <w:pPr>
        <w:ind w:left="720" w:hanging="360"/>
      </w:pPr>
      <w:rPr>
        <w:rFonts w:ascii="Symbol" w:hAnsi="Symbol" w:hint="default"/>
        <w:b/>
        <w:color w:val="FF0000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357760"/>
    <w:multiLevelType w:val="hybridMultilevel"/>
    <w:tmpl w:val="EBB2C8AC"/>
    <w:lvl w:ilvl="0" w:tplc="3E6ACFBA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3"/>
  </w:num>
  <w:num w:numId="12">
    <w:abstractNumId w:val="33"/>
    <w:lvlOverride w:ilvl="0">
      <w:startOverride w:val="1"/>
    </w:lvlOverride>
  </w:num>
  <w:num w:numId="13">
    <w:abstractNumId w:val="33"/>
    <w:lvlOverride w:ilvl="0">
      <w:startOverride w:val="1"/>
    </w:lvlOverride>
  </w:num>
  <w:num w:numId="14">
    <w:abstractNumId w:val="18"/>
  </w:num>
  <w:num w:numId="15">
    <w:abstractNumId w:val="13"/>
  </w:num>
  <w:num w:numId="16">
    <w:abstractNumId w:val="25"/>
  </w:num>
  <w:num w:numId="17">
    <w:abstractNumId w:val="22"/>
  </w:num>
  <w:num w:numId="18">
    <w:abstractNumId w:val="14"/>
  </w:num>
  <w:num w:numId="19">
    <w:abstractNumId w:val="29"/>
  </w:num>
  <w:num w:numId="20">
    <w:abstractNumId w:val="31"/>
  </w:num>
  <w:num w:numId="21">
    <w:abstractNumId w:val="24"/>
  </w:num>
  <w:num w:numId="22">
    <w:abstractNumId w:val="11"/>
  </w:num>
  <w:num w:numId="23">
    <w:abstractNumId w:val="23"/>
  </w:num>
  <w:num w:numId="24">
    <w:abstractNumId w:val="32"/>
  </w:num>
  <w:num w:numId="25">
    <w:abstractNumId w:val="15"/>
  </w:num>
  <w:num w:numId="26">
    <w:abstractNumId w:val="10"/>
  </w:num>
  <w:num w:numId="27">
    <w:abstractNumId w:val="16"/>
  </w:num>
  <w:num w:numId="28">
    <w:abstractNumId w:val="12"/>
  </w:num>
  <w:num w:numId="29">
    <w:abstractNumId w:val="20"/>
  </w:num>
  <w:num w:numId="30">
    <w:abstractNumId w:val="27"/>
  </w:num>
  <w:num w:numId="31">
    <w:abstractNumId w:val="28"/>
  </w:num>
  <w:num w:numId="32">
    <w:abstractNumId w:val="26"/>
  </w:num>
  <w:num w:numId="33">
    <w:abstractNumId w:val="30"/>
  </w:num>
  <w:num w:numId="34">
    <w:abstractNumId w:val="34"/>
  </w:num>
  <w:num w:numId="35">
    <w:abstractNumId w:val="17"/>
  </w:num>
  <w:num w:numId="36">
    <w:abstractNumId w:val="19"/>
  </w:num>
  <w:num w:numId="37">
    <w:abstractNumId w:val="35"/>
  </w:num>
  <w:num w:numId="3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G4i0mBoe3hLKTW2UEhUGlHUt9LissNwnHh8jRs96quOvu2R58tIYdBNdaBlrORooFzJX6401xV9O701pSmDYZA==" w:salt="DXxdEcGKio/q2RMreC+lhQ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A21"/>
    <w:rsid w:val="0000508D"/>
    <w:rsid w:val="00007BB4"/>
    <w:rsid w:val="00014292"/>
    <w:rsid w:val="00015315"/>
    <w:rsid w:val="0001763E"/>
    <w:rsid w:val="00017C1E"/>
    <w:rsid w:val="00022A3B"/>
    <w:rsid w:val="00023E49"/>
    <w:rsid w:val="00040413"/>
    <w:rsid w:val="00043990"/>
    <w:rsid w:val="0005199A"/>
    <w:rsid w:val="00063F1F"/>
    <w:rsid w:val="000651C9"/>
    <w:rsid w:val="0007033D"/>
    <w:rsid w:val="00076C7A"/>
    <w:rsid w:val="00086851"/>
    <w:rsid w:val="00094DC5"/>
    <w:rsid w:val="000B0FE9"/>
    <w:rsid w:val="000B2991"/>
    <w:rsid w:val="000B3288"/>
    <w:rsid w:val="000B5CD4"/>
    <w:rsid w:val="000C0621"/>
    <w:rsid w:val="000C3428"/>
    <w:rsid w:val="000C6796"/>
    <w:rsid w:val="000D3D12"/>
    <w:rsid w:val="000D63F1"/>
    <w:rsid w:val="000E01CC"/>
    <w:rsid w:val="000E0517"/>
    <w:rsid w:val="000E3738"/>
    <w:rsid w:val="000E4A57"/>
    <w:rsid w:val="000E4C2B"/>
    <w:rsid w:val="000E4CA7"/>
    <w:rsid w:val="00104952"/>
    <w:rsid w:val="00121669"/>
    <w:rsid w:val="00124B97"/>
    <w:rsid w:val="0013267A"/>
    <w:rsid w:val="00132F83"/>
    <w:rsid w:val="00132FCB"/>
    <w:rsid w:val="00134E52"/>
    <w:rsid w:val="00150EC1"/>
    <w:rsid w:val="001510D4"/>
    <w:rsid w:val="0015223C"/>
    <w:rsid w:val="00152CE9"/>
    <w:rsid w:val="00153D89"/>
    <w:rsid w:val="00153F7C"/>
    <w:rsid w:val="00157772"/>
    <w:rsid w:val="00160BA2"/>
    <w:rsid w:val="00162D54"/>
    <w:rsid w:val="00163CD4"/>
    <w:rsid w:val="00165A9D"/>
    <w:rsid w:val="00166473"/>
    <w:rsid w:val="00166927"/>
    <w:rsid w:val="0018377E"/>
    <w:rsid w:val="00185E0C"/>
    <w:rsid w:val="00195F0E"/>
    <w:rsid w:val="00197906"/>
    <w:rsid w:val="001B003E"/>
    <w:rsid w:val="001B192B"/>
    <w:rsid w:val="001C52B1"/>
    <w:rsid w:val="001D2AA2"/>
    <w:rsid w:val="001D45BD"/>
    <w:rsid w:val="001D5137"/>
    <w:rsid w:val="001E57F4"/>
    <w:rsid w:val="001F5AFE"/>
    <w:rsid w:val="001F78E8"/>
    <w:rsid w:val="00201777"/>
    <w:rsid w:val="00203CF0"/>
    <w:rsid w:val="00205F12"/>
    <w:rsid w:val="00207543"/>
    <w:rsid w:val="00212667"/>
    <w:rsid w:val="00224810"/>
    <w:rsid w:val="00233D8C"/>
    <w:rsid w:val="00234518"/>
    <w:rsid w:val="00235CBA"/>
    <w:rsid w:val="00240BE8"/>
    <w:rsid w:val="00247776"/>
    <w:rsid w:val="00247DAA"/>
    <w:rsid w:val="00262B54"/>
    <w:rsid w:val="0026379F"/>
    <w:rsid w:val="00266CD0"/>
    <w:rsid w:val="0026737A"/>
    <w:rsid w:val="00267C6E"/>
    <w:rsid w:val="00276769"/>
    <w:rsid w:val="00282171"/>
    <w:rsid w:val="0028301A"/>
    <w:rsid w:val="002869DA"/>
    <w:rsid w:val="00295397"/>
    <w:rsid w:val="002A1960"/>
    <w:rsid w:val="002A5F3F"/>
    <w:rsid w:val="002B441B"/>
    <w:rsid w:val="002C05AA"/>
    <w:rsid w:val="002C53AC"/>
    <w:rsid w:val="003022A2"/>
    <w:rsid w:val="00304203"/>
    <w:rsid w:val="00306302"/>
    <w:rsid w:val="00306EEE"/>
    <w:rsid w:val="0032234E"/>
    <w:rsid w:val="00323021"/>
    <w:rsid w:val="00331C7A"/>
    <w:rsid w:val="00332259"/>
    <w:rsid w:val="0033312B"/>
    <w:rsid w:val="003425E1"/>
    <w:rsid w:val="00350240"/>
    <w:rsid w:val="00350637"/>
    <w:rsid w:val="00355236"/>
    <w:rsid w:val="00381F1B"/>
    <w:rsid w:val="00393EEE"/>
    <w:rsid w:val="003963AA"/>
    <w:rsid w:val="003A3560"/>
    <w:rsid w:val="003A43F3"/>
    <w:rsid w:val="003A50F3"/>
    <w:rsid w:val="003A6841"/>
    <w:rsid w:val="003B771E"/>
    <w:rsid w:val="003C55C7"/>
    <w:rsid w:val="003C5C26"/>
    <w:rsid w:val="003E1131"/>
    <w:rsid w:val="003E3853"/>
    <w:rsid w:val="003E5EB9"/>
    <w:rsid w:val="003E76BB"/>
    <w:rsid w:val="003F0330"/>
    <w:rsid w:val="003F71FC"/>
    <w:rsid w:val="00405E50"/>
    <w:rsid w:val="00406732"/>
    <w:rsid w:val="00422EF2"/>
    <w:rsid w:val="00425E5F"/>
    <w:rsid w:val="00430CFF"/>
    <w:rsid w:val="00434C97"/>
    <w:rsid w:val="00441B66"/>
    <w:rsid w:val="004435DD"/>
    <w:rsid w:val="00451621"/>
    <w:rsid w:val="004718DD"/>
    <w:rsid w:val="00471E12"/>
    <w:rsid w:val="00473517"/>
    <w:rsid w:val="004738F8"/>
    <w:rsid w:val="00475ECA"/>
    <w:rsid w:val="0047778B"/>
    <w:rsid w:val="00477999"/>
    <w:rsid w:val="0048580E"/>
    <w:rsid w:val="00492F44"/>
    <w:rsid w:val="00492FA9"/>
    <w:rsid w:val="00496CCA"/>
    <w:rsid w:val="004A2BB1"/>
    <w:rsid w:val="004B0923"/>
    <w:rsid w:val="004B12D1"/>
    <w:rsid w:val="004B3423"/>
    <w:rsid w:val="004B5330"/>
    <w:rsid w:val="004C0534"/>
    <w:rsid w:val="004C2545"/>
    <w:rsid w:val="004D1512"/>
    <w:rsid w:val="004D23B1"/>
    <w:rsid w:val="004D23F1"/>
    <w:rsid w:val="004E1515"/>
    <w:rsid w:val="004E77EC"/>
    <w:rsid w:val="004F187F"/>
    <w:rsid w:val="004F26AF"/>
    <w:rsid w:val="004F6B2D"/>
    <w:rsid w:val="0050340B"/>
    <w:rsid w:val="00507FA0"/>
    <w:rsid w:val="00516CB3"/>
    <w:rsid w:val="00520353"/>
    <w:rsid w:val="00522444"/>
    <w:rsid w:val="0053123B"/>
    <w:rsid w:val="005343CB"/>
    <w:rsid w:val="00536E06"/>
    <w:rsid w:val="00537CAC"/>
    <w:rsid w:val="0055426B"/>
    <w:rsid w:val="0056542E"/>
    <w:rsid w:val="005675AA"/>
    <w:rsid w:val="00571F6C"/>
    <w:rsid w:val="005746C1"/>
    <w:rsid w:val="00574926"/>
    <w:rsid w:val="00577CCE"/>
    <w:rsid w:val="00580048"/>
    <w:rsid w:val="005824F4"/>
    <w:rsid w:val="005827A5"/>
    <w:rsid w:val="0058282A"/>
    <w:rsid w:val="00587AB8"/>
    <w:rsid w:val="0059142F"/>
    <w:rsid w:val="00594076"/>
    <w:rsid w:val="005A0D75"/>
    <w:rsid w:val="005A1A6A"/>
    <w:rsid w:val="005B1373"/>
    <w:rsid w:val="005B2612"/>
    <w:rsid w:val="005B44B3"/>
    <w:rsid w:val="005B5A56"/>
    <w:rsid w:val="005C20D4"/>
    <w:rsid w:val="005C6E4C"/>
    <w:rsid w:val="005D4F1D"/>
    <w:rsid w:val="005D78D4"/>
    <w:rsid w:val="005E78B7"/>
    <w:rsid w:val="00601B71"/>
    <w:rsid w:val="006025D4"/>
    <w:rsid w:val="00604706"/>
    <w:rsid w:val="00632145"/>
    <w:rsid w:val="00641C15"/>
    <w:rsid w:val="00653868"/>
    <w:rsid w:val="00653A59"/>
    <w:rsid w:val="0066500C"/>
    <w:rsid w:val="006760A7"/>
    <w:rsid w:val="00677289"/>
    <w:rsid w:val="006856B8"/>
    <w:rsid w:val="00686AA6"/>
    <w:rsid w:val="006923CF"/>
    <w:rsid w:val="0069257C"/>
    <w:rsid w:val="006A0651"/>
    <w:rsid w:val="006A3B2B"/>
    <w:rsid w:val="006B01F9"/>
    <w:rsid w:val="006B0752"/>
    <w:rsid w:val="006B07D3"/>
    <w:rsid w:val="006B07E0"/>
    <w:rsid w:val="006B276E"/>
    <w:rsid w:val="006B2B30"/>
    <w:rsid w:val="006B627F"/>
    <w:rsid w:val="006C08AD"/>
    <w:rsid w:val="006C0B10"/>
    <w:rsid w:val="006C38C0"/>
    <w:rsid w:val="006D158A"/>
    <w:rsid w:val="006E0129"/>
    <w:rsid w:val="006E03C7"/>
    <w:rsid w:val="006E05F7"/>
    <w:rsid w:val="006E1CEA"/>
    <w:rsid w:val="006F58C9"/>
    <w:rsid w:val="006F6A37"/>
    <w:rsid w:val="007015E2"/>
    <w:rsid w:val="00701B7B"/>
    <w:rsid w:val="00701EE0"/>
    <w:rsid w:val="00705973"/>
    <w:rsid w:val="00717CE4"/>
    <w:rsid w:val="00720118"/>
    <w:rsid w:val="0072304A"/>
    <w:rsid w:val="00730183"/>
    <w:rsid w:val="00730355"/>
    <w:rsid w:val="007341D6"/>
    <w:rsid w:val="00737989"/>
    <w:rsid w:val="00740D13"/>
    <w:rsid w:val="007412F0"/>
    <w:rsid w:val="00742A40"/>
    <w:rsid w:val="00752810"/>
    <w:rsid w:val="00752D73"/>
    <w:rsid w:val="00770440"/>
    <w:rsid w:val="0077186A"/>
    <w:rsid w:val="00781466"/>
    <w:rsid w:val="0078237B"/>
    <w:rsid w:val="00790A25"/>
    <w:rsid w:val="007A0958"/>
    <w:rsid w:val="007A6244"/>
    <w:rsid w:val="007A70A8"/>
    <w:rsid w:val="007C1864"/>
    <w:rsid w:val="007C4AAC"/>
    <w:rsid w:val="007D0D65"/>
    <w:rsid w:val="007D1E55"/>
    <w:rsid w:val="007D24FB"/>
    <w:rsid w:val="007D37BD"/>
    <w:rsid w:val="007D6A74"/>
    <w:rsid w:val="007D7D2D"/>
    <w:rsid w:val="007E4F33"/>
    <w:rsid w:val="007E75F9"/>
    <w:rsid w:val="007F221C"/>
    <w:rsid w:val="00815202"/>
    <w:rsid w:val="008178E3"/>
    <w:rsid w:val="00827731"/>
    <w:rsid w:val="00834A2B"/>
    <w:rsid w:val="00836EFA"/>
    <w:rsid w:val="00843C47"/>
    <w:rsid w:val="00844C23"/>
    <w:rsid w:val="00851EF1"/>
    <w:rsid w:val="008535B6"/>
    <w:rsid w:val="0085583F"/>
    <w:rsid w:val="008563F8"/>
    <w:rsid w:val="00857765"/>
    <w:rsid w:val="00872CEE"/>
    <w:rsid w:val="00886619"/>
    <w:rsid w:val="00887479"/>
    <w:rsid w:val="008A6341"/>
    <w:rsid w:val="008A6F89"/>
    <w:rsid w:val="008B632A"/>
    <w:rsid w:val="008C1666"/>
    <w:rsid w:val="008C443F"/>
    <w:rsid w:val="008C5EA5"/>
    <w:rsid w:val="008C5EE3"/>
    <w:rsid w:val="008C7DE9"/>
    <w:rsid w:val="008D0925"/>
    <w:rsid w:val="008D0F2F"/>
    <w:rsid w:val="008D472D"/>
    <w:rsid w:val="008D4E4D"/>
    <w:rsid w:val="008E2B67"/>
    <w:rsid w:val="008E5301"/>
    <w:rsid w:val="008E6020"/>
    <w:rsid w:val="008F1DC4"/>
    <w:rsid w:val="008F7325"/>
    <w:rsid w:val="00903765"/>
    <w:rsid w:val="00906974"/>
    <w:rsid w:val="009104E7"/>
    <w:rsid w:val="00914684"/>
    <w:rsid w:val="00921660"/>
    <w:rsid w:val="009346D9"/>
    <w:rsid w:val="0094249B"/>
    <w:rsid w:val="00961F03"/>
    <w:rsid w:val="00971CC3"/>
    <w:rsid w:val="00972D21"/>
    <w:rsid w:val="00976EFC"/>
    <w:rsid w:val="009909A8"/>
    <w:rsid w:val="009967B1"/>
    <w:rsid w:val="009B0813"/>
    <w:rsid w:val="009B6823"/>
    <w:rsid w:val="009B7CCD"/>
    <w:rsid w:val="009C26C9"/>
    <w:rsid w:val="009E3710"/>
    <w:rsid w:val="009E59C0"/>
    <w:rsid w:val="009F0B26"/>
    <w:rsid w:val="00A07D17"/>
    <w:rsid w:val="00A3357E"/>
    <w:rsid w:val="00A3397C"/>
    <w:rsid w:val="00A35D7C"/>
    <w:rsid w:val="00A400C6"/>
    <w:rsid w:val="00A435AD"/>
    <w:rsid w:val="00A44626"/>
    <w:rsid w:val="00A47DA3"/>
    <w:rsid w:val="00A47F34"/>
    <w:rsid w:val="00A52D12"/>
    <w:rsid w:val="00A66A42"/>
    <w:rsid w:val="00A73A24"/>
    <w:rsid w:val="00A740B6"/>
    <w:rsid w:val="00A807E2"/>
    <w:rsid w:val="00A929D0"/>
    <w:rsid w:val="00AB1FFF"/>
    <w:rsid w:val="00AC7AEA"/>
    <w:rsid w:val="00AD5F60"/>
    <w:rsid w:val="00AD7A04"/>
    <w:rsid w:val="00AE1207"/>
    <w:rsid w:val="00AE2607"/>
    <w:rsid w:val="00AE3419"/>
    <w:rsid w:val="00AF0B0F"/>
    <w:rsid w:val="00AF1764"/>
    <w:rsid w:val="00AF2469"/>
    <w:rsid w:val="00B062FD"/>
    <w:rsid w:val="00B11004"/>
    <w:rsid w:val="00B11118"/>
    <w:rsid w:val="00B14135"/>
    <w:rsid w:val="00B16A30"/>
    <w:rsid w:val="00B3508E"/>
    <w:rsid w:val="00B3635A"/>
    <w:rsid w:val="00B4765D"/>
    <w:rsid w:val="00B602A7"/>
    <w:rsid w:val="00B608C9"/>
    <w:rsid w:val="00B66050"/>
    <w:rsid w:val="00B759BA"/>
    <w:rsid w:val="00B75A01"/>
    <w:rsid w:val="00B8399C"/>
    <w:rsid w:val="00B9511D"/>
    <w:rsid w:val="00B95CA5"/>
    <w:rsid w:val="00BA005B"/>
    <w:rsid w:val="00BA1A4E"/>
    <w:rsid w:val="00BA3A92"/>
    <w:rsid w:val="00BA6797"/>
    <w:rsid w:val="00BB3D54"/>
    <w:rsid w:val="00BB7193"/>
    <w:rsid w:val="00BC1297"/>
    <w:rsid w:val="00BC5B66"/>
    <w:rsid w:val="00BD44D8"/>
    <w:rsid w:val="00BE356F"/>
    <w:rsid w:val="00C10C3C"/>
    <w:rsid w:val="00C30FFE"/>
    <w:rsid w:val="00C31C98"/>
    <w:rsid w:val="00C43279"/>
    <w:rsid w:val="00C43413"/>
    <w:rsid w:val="00C62DB7"/>
    <w:rsid w:val="00C637E1"/>
    <w:rsid w:val="00C65AA5"/>
    <w:rsid w:val="00C65B72"/>
    <w:rsid w:val="00C66182"/>
    <w:rsid w:val="00C7120D"/>
    <w:rsid w:val="00C80C59"/>
    <w:rsid w:val="00C857CE"/>
    <w:rsid w:val="00C85EE4"/>
    <w:rsid w:val="00C92B72"/>
    <w:rsid w:val="00C9499E"/>
    <w:rsid w:val="00C97468"/>
    <w:rsid w:val="00CA15C1"/>
    <w:rsid w:val="00CA6AB7"/>
    <w:rsid w:val="00CB52E8"/>
    <w:rsid w:val="00CB56A0"/>
    <w:rsid w:val="00CB72AE"/>
    <w:rsid w:val="00CC60EF"/>
    <w:rsid w:val="00CC773B"/>
    <w:rsid w:val="00CD47EC"/>
    <w:rsid w:val="00CD57B2"/>
    <w:rsid w:val="00CE18D0"/>
    <w:rsid w:val="00CE33E3"/>
    <w:rsid w:val="00CE6864"/>
    <w:rsid w:val="00CE7FFB"/>
    <w:rsid w:val="00CF07DB"/>
    <w:rsid w:val="00CF6E34"/>
    <w:rsid w:val="00D00202"/>
    <w:rsid w:val="00D044CE"/>
    <w:rsid w:val="00D108F7"/>
    <w:rsid w:val="00D10E06"/>
    <w:rsid w:val="00D10FFE"/>
    <w:rsid w:val="00D1476E"/>
    <w:rsid w:val="00D23FF6"/>
    <w:rsid w:val="00D255CF"/>
    <w:rsid w:val="00D30BF0"/>
    <w:rsid w:val="00D30ED8"/>
    <w:rsid w:val="00D30F47"/>
    <w:rsid w:val="00D30F81"/>
    <w:rsid w:val="00D31E9F"/>
    <w:rsid w:val="00D32FD6"/>
    <w:rsid w:val="00D34595"/>
    <w:rsid w:val="00D43037"/>
    <w:rsid w:val="00D437C4"/>
    <w:rsid w:val="00D45E36"/>
    <w:rsid w:val="00D56C18"/>
    <w:rsid w:val="00D57279"/>
    <w:rsid w:val="00D57A9D"/>
    <w:rsid w:val="00D63A41"/>
    <w:rsid w:val="00D715F3"/>
    <w:rsid w:val="00D82428"/>
    <w:rsid w:val="00D8528E"/>
    <w:rsid w:val="00D87247"/>
    <w:rsid w:val="00DA2D84"/>
    <w:rsid w:val="00DA3EF4"/>
    <w:rsid w:val="00DA40B9"/>
    <w:rsid w:val="00DA6B02"/>
    <w:rsid w:val="00DA728E"/>
    <w:rsid w:val="00DB398B"/>
    <w:rsid w:val="00DB6973"/>
    <w:rsid w:val="00DC2068"/>
    <w:rsid w:val="00DC434F"/>
    <w:rsid w:val="00DD22F5"/>
    <w:rsid w:val="00DD3191"/>
    <w:rsid w:val="00DF11E7"/>
    <w:rsid w:val="00DF513A"/>
    <w:rsid w:val="00E025B8"/>
    <w:rsid w:val="00E027BF"/>
    <w:rsid w:val="00E059D5"/>
    <w:rsid w:val="00E1175F"/>
    <w:rsid w:val="00E144E2"/>
    <w:rsid w:val="00E15250"/>
    <w:rsid w:val="00E15E1D"/>
    <w:rsid w:val="00E162D7"/>
    <w:rsid w:val="00E22208"/>
    <w:rsid w:val="00E22EFB"/>
    <w:rsid w:val="00E2317E"/>
    <w:rsid w:val="00E25ACC"/>
    <w:rsid w:val="00E26F60"/>
    <w:rsid w:val="00E402DE"/>
    <w:rsid w:val="00E40BC5"/>
    <w:rsid w:val="00E474B2"/>
    <w:rsid w:val="00E53FD8"/>
    <w:rsid w:val="00E6685E"/>
    <w:rsid w:val="00E82C97"/>
    <w:rsid w:val="00E952FC"/>
    <w:rsid w:val="00EA12EA"/>
    <w:rsid w:val="00EA333D"/>
    <w:rsid w:val="00EA3C73"/>
    <w:rsid w:val="00EA484C"/>
    <w:rsid w:val="00EA69AA"/>
    <w:rsid w:val="00EB6181"/>
    <w:rsid w:val="00EC5CE8"/>
    <w:rsid w:val="00EC75FE"/>
    <w:rsid w:val="00ED27DD"/>
    <w:rsid w:val="00EE6E0E"/>
    <w:rsid w:val="00EE7002"/>
    <w:rsid w:val="00EF271F"/>
    <w:rsid w:val="00EF4630"/>
    <w:rsid w:val="00F022E7"/>
    <w:rsid w:val="00F05A74"/>
    <w:rsid w:val="00F07A21"/>
    <w:rsid w:val="00F12AB3"/>
    <w:rsid w:val="00F1654E"/>
    <w:rsid w:val="00F2320E"/>
    <w:rsid w:val="00F26954"/>
    <w:rsid w:val="00F3367A"/>
    <w:rsid w:val="00F44159"/>
    <w:rsid w:val="00F60611"/>
    <w:rsid w:val="00F60ADB"/>
    <w:rsid w:val="00F629A2"/>
    <w:rsid w:val="00F7600B"/>
    <w:rsid w:val="00F91548"/>
    <w:rsid w:val="00F92DFF"/>
    <w:rsid w:val="00F9686B"/>
    <w:rsid w:val="00FA581F"/>
    <w:rsid w:val="00FA72B1"/>
    <w:rsid w:val="00FB1FC3"/>
    <w:rsid w:val="00FB635E"/>
    <w:rsid w:val="00FC1995"/>
    <w:rsid w:val="00FC6D57"/>
    <w:rsid w:val="00FD4761"/>
    <w:rsid w:val="00FD7E70"/>
    <w:rsid w:val="00FE0CA0"/>
    <w:rsid w:val="00FE5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C1EFA2FF-6450-4B31-861A-CD3714A12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C1995"/>
    <w:pPr>
      <w:spacing w:after="160" w:line="259" w:lineRule="auto"/>
    </w:pPr>
    <w:rPr>
      <w:rFonts w:ascii="Calibri Light" w:eastAsiaTheme="minorHAnsi" w:hAnsi="Calibri Light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1"/>
    <w:qFormat/>
    <w:pPr>
      <w:pageBreakBefore/>
      <w:spacing w:before="240" w:after="120"/>
      <w:outlineLvl w:val="0"/>
    </w:pPr>
    <w:rPr>
      <w:bCs/>
      <w:color w:val="595959" w:themeColor="text1" w:themeTint="A6"/>
      <w:sz w:val="36"/>
      <w:szCs w:val="28"/>
    </w:rPr>
  </w:style>
  <w:style w:type="paragraph" w:styleId="berschrift2">
    <w:name w:val="heading 2"/>
    <w:basedOn w:val="Standard"/>
    <w:next w:val="Standard"/>
    <w:link w:val="berschrift2Zchn"/>
    <w:uiPriority w:val="1"/>
    <w:qFormat/>
    <w:rsid w:val="00AC7AEA"/>
    <w:pPr>
      <w:keepNext/>
      <w:keepLines/>
      <w:spacing w:before="200" w:after="100"/>
      <w:outlineLvl w:val="1"/>
    </w:pPr>
    <w:rPr>
      <w:bCs/>
      <w:color w:val="000000" w:themeColor="text1"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1"/>
    <w:unhideWhenUsed/>
    <w:qFormat/>
    <w:rsid w:val="00AC7AEA"/>
    <w:pPr>
      <w:keepNext/>
      <w:keepLines/>
      <w:spacing w:before="200"/>
      <w:outlineLvl w:val="2"/>
    </w:pPr>
    <w:rPr>
      <w:bCs/>
    </w:rPr>
  </w:style>
  <w:style w:type="paragraph" w:styleId="berschrift4">
    <w:name w:val="heading 4"/>
    <w:basedOn w:val="Standard"/>
    <w:next w:val="Standard"/>
    <w:link w:val="berschrift4Zchn"/>
    <w:uiPriority w:val="1"/>
    <w:unhideWhenUsed/>
    <w:qFormat/>
    <w:rsid w:val="006B627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60029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Organization">
    <w:name w:val="Organization"/>
    <w:basedOn w:val="Standard"/>
    <w:uiPriority w:val="1"/>
    <w:qFormat/>
    <w:pPr>
      <w:spacing w:before="120"/>
    </w:pPr>
    <w:rPr>
      <w:rFonts w:asciiTheme="majorHAnsi" w:hAnsiTheme="majorHAnsi"/>
      <w:b/>
      <w:color w:val="404040" w:themeColor="text1" w:themeTint="BF"/>
      <w:sz w:val="36"/>
      <w:szCs w:val="36"/>
    </w:rPr>
  </w:style>
  <w:style w:type="paragraph" w:styleId="Kopfzeile">
    <w:name w:val="header"/>
    <w:basedOn w:val="Standard"/>
    <w:link w:val="KopfzeileZchn"/>
    <w:uiPriority w:val="99"/>
    <w:unhideWhenUsed/>
    <w:rPr>
      <w:color w:val="8E0033" w:themeColor="accent6"/>
      <w:sz w:val="24"/>
    </w:rPr>
  </w:style>
  <w:style w:type="character" w:customStyle="1" w:styleId="KopfzeileZchn">
    <w:name w:val="Kopfzeile Zchn"/>
    <w:basedOn w:val="Absatz-Standardschriftart"/>
    <w:link w:val="Kopfzeile"/>
    <w:uiPriority w:val="99"/>
    <w:rPr>
      <w:color w:val="8E0033" w:themeColor="accent6"/>
      <w:sz w:val="24"/>
    </w:rPr>
  </w:style>
  <w:style w:type="paragraph" w:styleId="Fuzeile">
    <w:name w:val="footer"/>
    <w:basedOn w:val="Standard"/>
    <w:link w:val="FuzeileZchn"/>
    <w:uiPriority w:val="99"/>
    <w:unhideWhenUsed/>
    <w:rPr>
      <w:caps/>
      <w:sz w:val="14"/>
    </w:rPr>
  </w:style>
  <w:style w:type="character" w:customStyle="1" w:styleId="FuzeileZchn">
    <w:name w:val="Fußzeile Zchn"/>
    <w:basedOn w:val="Absatz-Standardschriftart"/>
    <w:link w:val="Fuzeile"/>
    <w:uiPriority w:val="99"/>
    <w:rPr>
      <w:caps/>
      <w:color w:val="262626" w:themeColor="text1" w:themeTint="D9"/>
      <w:sz w:val="14"/>
    </w:rPr>
  </w:style>
  <w:style w:type="paragraph" w:customStyle="1" w:styleId="ContactDetails">
    <w:name w:val="Contact Details"/>
    <w:basedOn w:val="Standard"/>
    <w:uiPriority w:val="1"/>
    <w:qFormat/>
    <w:rPr>
      <w:color w:val="7F7F7F" w:themeColor="text1" w:themeTint="80"/>
      <w:sz w:val="14"/>
      <w:szCs w:val="14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Titel">
    <w:name w:val="Title"/>
    <w:basedOn w:val="Standard"/>
    <w:next w:val="Standard"/>
    <w:link w:val="TitelZchn"/>
    <w:qFormat/>
    <w:pPr>
      <w:spacing w:after="60"/>
    </w:pPr>
    <w:rPr>
      <w:rFonts w:asciiTheme="majorHAnsi" w:eastAsiaTheme="majorEastAsia" w:hAnsiTheme="majorHAnsi" w:cstheme="majorBidi"/>
      <w:color w:val="8E0033" w:themeColor="accent6"/>
      <w:kern w:val="48"/>
      <w:sz w:val="56"/>
      <w:szCs w:val="60"/>
    </w:rPr>
  </w:style>
  <w:style w:type="character" w:customStyle="1" w:styleId="TitelZchn">
    <w:name w:val="Titel Zchn"/>
    <w:basedOn w:val="Absatz-Standardschriftart"/>
    <w:link w:val="Titel"/>
    <w:uiPriority w:val="1"/>
    <w:rPr>
      <w:rFonts w:asciiTheme="majorHAnsi" w:eastAsiaTheme="majorEastAsia" w:hAnsiTheme="majorHAnsi" w:cstheme="majorBidi"/>
      <w:color w:val="8E0033" w:themeColor="accent6"/>
      <w:kern w:val="48"/>
      <w:sz w:val="56"/>
      <w:szCs w:val="60"/>
    </w:rPr>
  </w:style>
  <w:style w:type="paragraph" w:styleId="Untertitel">
    <w:name w:val="Subtitle"/>
    <w:basedOn w:val="Standard"/>
    <w:next w:val="Standard"/>
    <w:link w:val="UntertitelZchn"/>
    <w:uiPriority w:val="99"/>
    <w:unhideWhenUsed/>
    <w:pPr>
      <w:numPr>
        <w:ilvl w:val="1"/>
      </w:numPr>
      <w:spacing w:before="60" w:after="480"/>
    </w:pPr>
    <w:rPr>
      <w:iCs/>
      <w:color w:val="595959" w:themeColor="text1" w:themeTint="A6"/>
      <w:sz w:val="24"/>
      <w:szCs w:val="32"/>
    </w:rPr>
  </w:style>
  <w:style w:type="character" w:customStyle="1" w:styleId="UntertitelZchn">
    <w:name w:val="Untertitel Zchn"/>
    <w:basedOn w:val="Absatz-Standardschriftart"/>
    <w:link w:val="Untertitel"/>
    <w:uiPriority w:val="99"/>
    <w:rPr>
      <w:iCs/>
      <w:color w:val="595959" w:themeColor="text1" w:themeTint="A6"/>
      <w:sz w:val="24"/>
      <w:szCs w:val="32"/>
    </w:rPr>
  </w:style>
  <w:style w:type="paragraph" w:styleId="Datum">
    <w:name w:val="Date"/>
    <w:basedOn w:val="Standard"/>
    <w:next w:val="Standard"/>
    <w:link w:val="DatumZchn"/>
    <w:uiPriority w:val="1"/>
    <w:qFormat/>
    <w:rPr>
      <w:color w:val="8E0033" w:themeColor="accent6"/>
      <w:szCs w:val="24"/>
    </w:rPr>
  </w:style>
  <w:style w:type="character" w:customStyle="1" w:styleId="DatumZchn">
    <w:name w:val="Datum Zchn"/>
    <w:basedOn w:val="Absatz-Standardschriftart"/>
    <w:link w:val="Datum"/>
    <w:uiPriority w:val="1"/>
    <w:rPr>
      <w:color w:val="8E0033" w:themeColor="accent6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1"/>
    <w:rPr>
      <w:bCs/>
      <w:color w:val="595959" w:themeColor="text1" w:themeTint="A6"/>
      <w:sz w:val="36"/>
      <w:szCs w:val="28"/>
    </w:rPr>
  </w:style>
  <w:style w:type="character" w:styleId="Seitenzahl">
    <w:name w:val="page number"/>
    <w:basedOn w:val="Absatz-Standardschriftart"/>
    <w:uiPriority w:val="99"/>
    <w:unhideWhenUsed/>
    <w:rPr>
      <w:color w:val="303030" w:themeColor="text2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AC7AEA"/>
    <w:rPr>
      <w:rFonts w:eastAsiaTheme="minorHAnsi"/>
      <w:bCs/>
      <w:color w:val="000000" w:themeColor="text1"/>
      <w:sz w:val="24"/>
      <w:szCs w:val="26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AC7AEA"/>
    <w:rPr>
      <w:rFonts w:eastAsiaTheme="minorHAnsi"/>
      <w:bCs/>
      <w:sz w:val="22"/>
      <w:szCs w:val="22"/>
      <w:lang w:eastAsia="en-US"/>
    </w:rPr>
  </w:style>
  <w:style w:type="paragraph" w:styleId="Listennummer">
    <w:name w:val="List Number"/>
    <w:basedOn w:val="Standard"/>
    <w:uiPriority w:val="1"/>
    <w:unhideWhenUsed/>
    <w:qFormat/>
    <w:pPr>
      <w:numPr>
        <w:numId w:val="6"/>
      </w:numPr>
      <w:contextualSpacing/>
    </w:pPr>
  </w:style>
  <w:style w:type="paragraph" w:styleId="Aufzhlungszeichen">
    <w:name w:val="List Bullet"/>
    <w:basedOn w:val="Standard"/>
    <w:uiPriority w:val="1"/>
    <w:qFormat/>
    <w:pPr>
      <w:numPr>
        <w:numId w:val="11"/>
      </w:numPr>
      <w:spacing w:before="120" w:after="120"/>
    </w:pPr>
  </w:style>
  <w:style w:type="paragraph" w:styleId="Funotentext">
    <w:name w:val="footnote text"/>
    <w:basedOn w:val="Standard"/>
    <w:link w:val="FunotentextZchn"/>
    <w:uiPriority w:val="99"/>
    <w:rPr>
      <w:color w:val="7F7F7F" w:themeColor="text1" w:themeTint="80"/>
      <w:sz w:val="18"/>
    </w:rPr>
  </w:style>
  <w:style w:type="character" w:customStyle="1" w:styleId="FunotentextZchn">
    <w:name w:val="Fußnotentext Zchn"/>
    <w:basedOn w:val="Absatz-Standardschriftart"/>
    <w:link w:val="Funotentext"/>
    <w:uiPriority w:val="99"/>
    <w:rPr>
      <w:color w:val="7F7F7F" w:themeColor="text1" w:themeTint="80"/>
      <w:sz w:val="18"/>
    </w:rPr>
  </w:style>
  <w:style w:type="character" w:styleId="Funotenzeichen">
    <w:name w:val="footnote reference"/>
    <w:basedOn w:val="Absatz-Standardschriftart"/>
    <w:uiPriority w:val="99"/>
    <w:rPr>
      <w:color w:val="8E0033" w:themeColor="accent6"/>
      <w:sz w:val="20"/>
      <w:vertAlign w:val="superscript"/>
    </w:rPr>
  </w:style>
  <w:style w:type="paragraph" w:customStyle="1" w:styleId="FormText">
    <w:name w:val="Form Text"/>
    <w:basedOn w:val="Standard"/>
    <w:qFormat/>
    <w:pPr>
      <w:spacing w:after="40"/>
    </w:pPr>
  </w:style>
  <w:style w:type="character" w:customStyle="1" w:styleId="FormHeadingChar">
    <w:name w:val="Form Heading Char"/>
    <w:basedOn w:val="Absatz-Standardschriftart"/>
    <w:link w:val="FormHeading"/>
    <w:rPr>
      <w:color w:val="595959" w:themeColor="text1" w:themeTint="A6"/>
    </w:rPr>
  </w:style>
  <w:style w:type="paragraph" w:customStyle="1" w:styleId="FormHeading">
    <w:name w:val="Form Heading"/>
    <w:basedOn w:val="Standard"/>
    <w:link w:val="FormHeadingChar"/>
    <w:qFormat/>
    <w:pPr>
      <w:spacing w:before="40" w:after="40"/>
    </w:pPr>
    <w:rPr>
      <w:color w:val="595959" w:themeColor="text1" w:themeTint="A6"/>
    </w:rPr>
  </w:style>
  <w:style w:type="table" w:customStyle="1" w:styleId="HostTable">
    <w:name w:val="Host Table"/>
    <w:basedOn w:val="NormaleTabelle"/>
    <w:pPr>
      <w:spacing w:after="0" w:line="240" w:lineRule="auto"/>
    </w:pPr>
    <w:rPr>
      <w:sz w:val="22"/>
      <w:szCs w:val="22"/>
    </w:r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</w:tblBorders>
      <w:tblCellMar>
        <w:left w:w="0" w:type="dxa"/>
        <w:right w:w="0" w:type="dxa"/>
      </w:tblCellMar>
    </w:tblPr>
  </w:style>
  <w:style w:type="paragraph" w:customStyle="1" w:styleId="NoSpaceBetween">
    <w:name w:val="No Space Between"/>
    <w:basedOn w:val="Standard"/>
    <w:rPr>
      <w:sz w:val="2"/>
    </w:rPr>
  </w:style>
  <w:style w:type="paragraph" w:customStyle="1" w:styleId="TopicHeading">
    <w:name w:val="Topic Heading"/>
    <w:basedOn w:val="Standard"/>
    <w:rPr>
      <w:color w:val="9E0038" w:themeColor="accent1"/>
      <w:sz w:val="32"/>
      <w:szCs w:val="32"/>
    </w:rPr>
  </w:style>
  <w:style w:type="paragraph" w:customStyle="1" w:styleId="TableHeadingRight">
    <w:name w:val="Table Heading Right"/>
    <w:basedOn w:val="Standard"/>
    <w:pPr>
      <w:spacing w:before="40" w:after="40"/>
      <w:jc w:val="right"/>
    </w:pPr>
    <w:rPr>
      <w:b/>
      <w:color w:val="7F7F7F" w:themeColor="text1" w:themeTint="80"/>
    </w:rPr>
  </w:style>
  <w:style w:type="paragraph" w:styleId="KeinLeerraum">
    <w:name w:val="No Spacing"/>
    <w:link w:val="KeinLeerraumZchn"/>
    <w:uiPriority w:val="1"/>
    <w:qFormat/>
    <w:rsid w:val="0050340B"/>
    <w:pPr>
      <w:spacing w:after="0" w:line="240" w:lineRule="auto"/>
    </w:pPr>
    <w:rPr>
      <w:rFonts w:ascii="PMingLiU" w:hAnsi="PMingLiU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0340B"/>
    <w:rPr>
      <w:rFonts w:ascii="PMingLiU" w:hAnsi="PMingLiU"/>
      <w:sz w:val="22"/>
      <w:szCs w:val="22"/>
    </w:rPr>
  </w:style>
  <w:style w:type="paragraph" w:styleId="Listenabsatz">
    <w:name w:val="List Paragraph"/>
    <w:basedOn w:val="Standard"/>
    <w:uiPriority w:val="34"/>
    <w:qFormat/>
    <w:rsid w:val="00CD47EC"/>
    <w:pPr>
      <w:ind w:left="720"/>
      <w:contextualSpacing/>
    </w:pPr>
    <w:rPr>
      <w:rFonts w:ascii="Arial" w:eastAsia="Calibri" w:hAnsi="Arial" w:cs="Times New Roman"/>
    </w:rPr>
  </w:style>
  <w:style w:type="character" w:styleId="Hyperlink">
    <w:name w:val="Hyperlink"/>
    <w:basedOn w:val="Absatz-Standardschriftart"/>
    <w:uiPriority w:val="99"/>
    <w:unhideWhenUsed/>
    <w:rsid w:val="00740D13"/>
    <w:rPr>
      <w:color w:val="D26900" w:themeColor="hyperlink"/>
      <w:u w:val="singl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62D54"/>
    <w:pPr>
      <w:keepNext/>
      <w:keepLines/>
      <w:pageBreakBefore w:val="0"/>
      <w:spacing w:after="0"/>
      <w:outlineLvl w:val="9"/>
    </w:pPr>
    <w:rPr>
      <w:rFonts w:asciiTheme="majorHAnsi" w:eastAsiaTheme="majorEastAsia" w:hAnsiTheme="majorHAnsi" w:cstheme="majorBidi"/>
      <w:bCs w:val="0"/>
      <w:color w:val="760029" w:themeColor="accent1" w:themeShade="BF"/>
      <w:sz w:val="32"/>
      <w:szCs w:val="32"/>
      <w:lang w:eastAsia="de-DE"/>
    </w:rPr>
  </w:style>
  <w:style w:type="paragraph" w:styleId="Verzeichnis2">
    <w:name w:val="toc 2"/>
    <w:basedOn w:val="Standard"/>
    <w:next w:val="Standard"/>
    <w:autoRedefine/>
    <w:uiPriority w:val="39"/>
    <w:unhideWhenUsed/>
    <w:rsid w:val="0026379F"/>
    <w:pPr>
      <w:tabs>
        <w:tab w:val="right" w:leader="dot" w:pos="9962"/>
      </w:tabs>
      <w:spacing w:after="100"/>
      <w:ind w:left="142"/>
    </w:pPr>
  </w:style>
  <w:style w:type="paragraph" w:styleId="Verzeichnis3">
    <w:name w:val="toc 3"/>
    <w:basedOn w:val="Standard"/>
    <w:next w:val="Standard"/>
    <w:autoRedefine/>
    <w:uiPriority w:val="39"/>
    <w:unhideWhenUsed/>
    <w:rsid w:val="00162D54"/>
    <w:pPr>
      <w:spacing w:after="100"/>
      <w:ind w:left="440"/>
    </w:pPr>
  </w:style>
  <w:style w:type="character" w:customStyle="1" w:styleId="hvr">
    <w:name w:val="hvr"/>
    <w:basedOn w:val="Absatz-Standardschriftart"/>
    <w:rsid w:val="0085583F"/>
  </w:style>
  <w:style w:type="character" w:customStyle="1" w:styleId="illustration">
    <w:name w:val="illustration"/>
    <w:basedOn w:val="Absatz-Standardschriftart"/>
    <w:rsid w:val="0085583F"/>
  </w:style>
  <w:style w:type="character" w:customStyle="1" w:styleId="berschrift4Zchn">
    <w:name w:val="Überschrift 4 Zchn"/>
    <w:basedOn w:val="Absatz-Standardschriftart"/>
    <w:link w:val="berschrift4"/>
    <w:uiPriority w:val="1"/>
    <w:rsid w:val="006B627F"/>
    <w:rPr>
      <w:rFonts w:asciiTheme="majorHAnsi" w:eastAsiaTheme="majorEastAsia" w:hAnsiTheme="majorHAnsi" w:cstheme="majorBidi"/>
      <w:i/>
      <w:iCs/>
      <w:color w:val="760029" w:themeColor="accent1" w:themeShade="BF"/>
      <w:sz w:val="22"/>
      <w:szCs w:val="22"/>
      <w:lang w:eastAsia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235CBA"/>
    <w:rPr>
      <w:color w:val="726056" w:themeColor="followedHyperlink"/>
      <w:u w:val="single"/>
    </w:rPr>
  </w:style>
  <w:style w:type="paragraph" w:styleId="Textkrper2">
    <w:name w:val="Body Text 2"/>
    <w:basedOn w:val="Standard"/>
    <w:link w:val="Textkrper2Zchn"/>
    <w:rsid w:val="00571F6C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customStyle="1" w:styleId="Textkrper2Zchn">
    <w:name w:val="Textkörper 2 Zchn"/>
    <w:basedOn w:val="Absatz-Standardschriftart"/>
    <w:link w:val="Textkrper2"/>
    <w:rsid w:val="00571F6C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8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5060">
          <w:marLeft w:val="28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20651">
              <w:marLeft w:val="284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1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8045">
          <w:marLeft w:val="28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80837">
              <w:marLeft w:val="284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91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control" Target="activeX/activeX3.xml"/><Relationship Id="rId18" Type="http://schemas.openxmlformats.org/officeDocument/2006/relationships/image" Target="media/image8.w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control" Target="activeX/activeX5.xm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image" Target="media/image4.wmf"/><Relationship Id="rId19" Type="http://schemas.openxmlformats.org/officeDocument/2006/relationships/control" Target="activeX/activeX6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6.wmf"/><Relationship Id="rId22" Type="http://schemas.openxmlformats.org/officeDocument/2006/relationships/footer" Target="footer1.xml"/><Relationship Id="rId27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emokratie-leben.de/" TargetMode="External"/><Relationship Id="rId2" Type="http://schemas.openxmlformats.org/officeDocument/2006/relationships/image" Target="media/image15.png"/><Relationship Id="rId1" Type="http://schemas.openxmlformats.org/officeDocument/2006/relationships/hyperlink" Target="http://www.awo-koeln.de/" TargetMode="External"/><Relationship Id="rId6" Type="http://schemas.openxmlformats.org/officeDocument/2006/relationships/image" Target="media/image17.jpeg"/><Relationship Id="rId5" Type="http://schemas.openxmlformats.org/officeDocument/2006/relationships/hyperlink" Target="http://www.stadt-koeln.de/" TargetMode="External"/><Relationship Id="rId4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4C454.C4DF4310" TargetMode="External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4C454.C4DF4310" TargetMode="External"/><Relationship Id="rId2" Type="http://schemas.openxmlformats.org/officeDocument/2006/relationships/image" Target="media/image9.png"/><Relationship Id="rId1" Type="http://schemas.openxmlformats.org/officeDocument/2006/relationships/hyperlink" Target="http://www.demokratieleben-koeln.de" TargetMode="External"/><Relationship Id="rId5" Type="http://schemas.openxmlformats.org/officeDocument/2006/relationships/image" Target="media/image10.jpeg"/><Relationship Id="rId4" Type="http://schemas.openxmlformats.org/officeDocument/2006/relationships/hyperlink" Target="http://www.demokratie-leben.de/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4C454.C4DF4310" TargetMode="External"/><Relationship Id="rId2" Type="http://schemas.openxmlformats.org/officeDocument/2006/relationships/image" Target="media/image9.png"/><Relationship Id="rId1" Type="http://schemas.openxmlformats.org/officeDocument/2006/relationships/hyperlink" Target="http://www.demokratieleben-koeln.de" TargetMode="External"/><Relationship Id="rId5" Type="http://schemas.openxmlformats.org/officeDocument/2006/relationships/image" Target="media/image10.jpeg"/><Relationship Id="rId4" Type="http://schemas.openxmlformats.org/officeDocument/2006/relationships/hyperlink" Target="http://www.demokratie-leben.de/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GH_19\Google%20Drive\QM\Formulare\Vorlage_Werbung_Bekanntmachungen%20etc..dotx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687AC82897A4D9DA1D7522B39CE04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656947-8FEA-42F5-9396-4BC40903CCA4}"/>
      </w:docPartPr>
      <w:docPartBody>
        <w:p w:rsidR="008C2BE3" w:rsidRDefault="00770800" w:rsidP="00770800">
          <w:pPr>
            <w:pStyle w:val="3687AC82897A4D9DA1D7522B39CE04D714"/>
          </w:pPr>
          <w:r w:rsidRPr="0058543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BF6370F7A9B4B91B4CAF3393DAA49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B84491-9209-40E9-9A16-D2A0DAC7EC21}"/>
      </w:docPartPr>
      <w:docPartBody>
        <w:p w:rsidR="008C2BE3" w:rsidRDefault="00770800" w:rsidP="00770800">
          <w:pPr>
            <w:pStyle w:val="EBF6370F7A9B4B91B4CAF3393DAA49E214"/>
          </w:pPr>
          <w:r>
            <w:rPr>
              <w:rStyle w:val="Platzhaltertext"/>
            </w:rPr>
            <w:t>Wo soll die Leistung erbracht werden?</w:t>
          </w:r>
        </w:p>
      </w:docPartBody>
    </w:docPart>
    <w:docPart>
      <w:docPartPr>
        <w:name w:val="285932A7E64841948A83ACBCF5A331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2BFD04-9F61-4776-81A1-EB48D9EE82D7}"/>
      </w:docPartPr>
      <w:docPartBody>
        <w:p w:rsidR="008C2BE3" w:rsidRDefault="00770800" w:rsidP="00770800">
          <w:pPr>
            <w:pStyle w:val="285932A7E64841948A83ACBCF5A3315214"/>
          </w:pPr>
          <w:r w:rsidRPr="00350637">
            <w:rPr>
              <w:rFonts w:cs="Calibri Light"/>
              <w:snapToGrid w:val="0"/>
              <w:color w:val="000000"/>
            </w:rPr>
            <w:t>Tragen Sie hier den Grund des Austrags ein.</w:t>
          </w:r>
        </w:p>
      </w:docPartBody>
    </w:docPart>
    <w:docPart>
      <w:docPartPr>
        <w:name w:val="5D1CD474B09C475591627575D7FEE9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860533-0FC5-4C96-8CE4-ED844E13DF63}"/>
      </w:docPartPr>
      <w:docPartBody>
        <w:p w:rsidR="008C2BE3" w:rsidRDefault="00770800" w:rsidP="00770800">
          <w:pPr>
            <w:pStyle w:val="5D1CD474B09C475591627575D7FEE97F13"/>
          </w:pPr>
          <w:r>
            <w:rPr>
              <w:rStyle w:val="Platzhaltertext"/>
            </w:rPr>
            <w:t>Beschreiben Sie welchen Auftrag Sie vergeben wollen.</w:t>
          </w:r>
        </w:p>
      </w:docPartBody>
    </w:docPart>
    <w:docPart>
      <w:docPartPr>
        <w:name w:val="BECC8C002193404AA683C8C5428A6F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70EEA5-E844-4C94-BB03-1D8FD80B591F}"/>
      </w:docPartPr>
      <w:docPartBody>
        <w:p w:rsidR="008C2BE3" w:rsidRDefault="00770800" w:rsidP="00770800">
          <w:pPr>
            <w:pStyle w:val="BECC8C002193404AA683C8C5428A6F2713"/>
          </w:pPr>
          <w:r>
            <w:rPr>
              <w:rStyle w:val="Platzhaltertext"/>
            </w:rPr>
            <w:t>Tragen Sie hier den geschätzten Netto Wert des Auftrags ein.</w:t>
          </w:r>
        </w:p>
      </w:docPartBody>
    </w:docPart>
    <w:docPart>
      <w:docPartPr>
        <w:name w:val="18E5864177B44A52803954419A970E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0F28FD-A203-432A-B3CA-D41F20D3C79D}"/>
      </w:docPartPr>
      <w:docPartBody>
        <w:p w:rsidR="008C2BE3" w:rsidRDefault="00770800" w:rsidP="00770800">
          <w:pPr>
            <w:pStyle w:val="18E5864177B44A52803954419A970E6913"/>
          </w:pPr>
          <w:r>
            <w:rPr>
              <w:rStyle w:val="Platzhaltertext"/>
            </w:rPr>
            <w:t>Wann soll die Leistung erbracht werden?</w:t>
          </w:r>
        </w:p>
      </w:docPartBody>
    </w:docPart>
    <w:docPart>
      <w:docPartPr>
        <w:name w:val="021EAAB291B74C8AACDE435057C8B0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6C016F-AC94-4733-84DE-AFFEADD2D86A}"/>
      </w:docPartPr>
      <w:docPartBody>
        <w:p w:rsidR="008C2BE3" w:rsidRDefault="00770800" w:rsidP="00770800">
          <w:pPr>
            <w:pStyle w:val="021EAAB291B74C8AACDE435057C8B0E013"/>
          </w:pPr>
          <w:r w:rsidRPr="0058543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4CE9E433E974D6E8BB9BEEC66D2C50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170851-4C65-4734-BD51-32478A76357E}"/>
      </w:docPartPr>
      <w:docPartBody>
        <w:p w:rsidR="008C2BE3" w:rsidRDefault="00770800" w:rsidP="00770800">
          <w:pPr>
            <w:pStyle w:val="74CE9E433E974D6E8BB9BEEC66D2C50B10"/>
          </w:pPr>
          <w:r>
            <w:rPr>
              <w:rStyle w:val="Platzhaltertext"/>
            </w:rPr>
            <w:t>Firme, Institution, usw. eintragen</w:t>
          </w:r>
        </w:p>
      </w:docPartBody>
    </w:docPart>
    <w:docPart>
      <w:docPartPr>
        <w:name w:val="48CA825C913D4CAF86FFF0C5B760E2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4DA39A-453E-4256-8A01-605982D0F5D5}"/>
      </w:docPartPr>
      <w:docPartBody>
        <w:p w:rsidR="008C2BE3" w:rsidRDefault="00770800" w:rsidP="00770800">
          <w:pPr>
            <w:pStyle w:val="48CA825C913D4CAF86FFF0C5B760E2D210"/>
          </w:pPr>
          <w:r>
            <w:rPr>
              <w:rStyle w:val="Platzhaltertext"/>
            </w:rPr>
            <w:t>Firme, Institution, usw. eintragen</w:t>
          </w:r>
          <w:r w:rsidRPr="0058543A">
            <w:rPr>
              <w:rStyle w:val="Platzhaltertext"/>
            </w:rPr>
            <w:t>.</w:t>
          </w:r>
        </w:p>
      </w:docPartBody>
    </w:docPart>
    <w:docPart>
      <w:docPartPr>
        <w:name w:val="D0FEEBE6595643A99A5A886D680C23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492398-86FA-4352-9FEB-8C98BE23CA06}"/>
      </w:docPartPr>
      <w:docPartBody>
        <w:p w:rsidR="008C2BE3" w:rsidRDefault="00770800" w:rsidP="00770800">
          <w:pPr>
            <w:pStyle w:val="D0FEEBE6595643A99A5A886D680C236210"/>
          </w:pPr>
          <w:r>
            <w:rPr>
              <w:rStyle w:val="Platzhaltertext"/>
            </w:rPr>
            <w:t>Firme, Institution, usw. eintragen</w:t>
          </w:r>
        </w:p>
      </w:docPartBody>
    </w:docPart>
    <w:docPart>
      <w:docPartPr>
        <w:name w:val="400A754FB38545BBB0F450C0CCD16F8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1FE000-FF33-426B-8B1D-6085892F3BD3}"/>
      </w:docPartPr>
      <w:docPartBody>
        <w:p w:rsidR="008C2BE3" w:rsidRDefault="00770800" w:rsidP="00770800">
          <w:pPr>
            <w:pStyle w:val="400A754FB38545BBB0F450C0CCD16F8110"/>
          </w:pPr>
          <w:r>
            <w:rPr>
              <w:rStyle w:val="Platzhaltertext"/>
            </w:rPr>
            <w:t>Firme, Institution, usw. eintragen</w:t>
          </w:r>
        </w:p>
      </w:docPartBody>
    </w:docPart>
    <w:docPart>
      <w:docPartPr>
        <w:name w:val="F08A22E472984707A2F5BCBBB68320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4EB7AE-1E5A-41F1-A3A4-7650116AD659}"/>
      </w:docPartPr>
      <w:docPartBody>
        <w:p w:rsidR="008C2BE3" w:rsidRDefault="00770800" w:rsidP="00770800">
          <w:pPr>
            <w:pStyle w:val="F08A22E472984707A2F5BCBBB683203E10"/>
          </w:pPr>
          <w:r>
            <w:rPr>
              <w:rFonts w:cs="Calibri Light"/>
              <w:snapToGrid w:val="0"/>
              <w:color w:val="000000"/>
            </w:rPr>
            <w:t>Begründen Sie Ihre Auswahl.</w:t>
          </w:r>
        </w:p>
      </w:docPartBody>
    </w:docPart>
    <w:docPart>
      <w:docPartPr>
        <w:name w:val="C69D78BFBA8D489893DAF456F2DE5D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38AE4E-6566-4142-9FC8-30287E7D16C6}"/>
      </w:docPartPr>
      <w:docPartBody>
        <w:p w:rsidR="008C2BE3" w:rsidRDefault="00770800" w:rsidP="00770800">
          <w:pPr>
            <w:pStyle w:val="C69D78BFBA8D489893DAF456F2DE5DCE10"/>
          </w:pPr>
          <w:r>
            <w:rPr>
              <w:rFonts w:cs="Calibri Light"/>
              <w:snapToGrid w:val="0"/>
              <w:color w:val="000000"/>
            </w:rPr>
            <w:t>Begründen Sie Ihre Auswahl.</w:t>
          </w:r>
        </w:p>
      </w:docPartBody>
    </w:docPart>
    <w:docPart>
      <w:docPartPr>
        <w:name w:val="8C27636CBD58425EBD4AE0C0DEB389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39BE82-E834-435E-AB3D-FC6BBBF4C52B}"/>
      </w:docPartPr>
      <w:docPartBody>
        <w:p w:rsidR="008C2BE3" w:rsidRDefault="00770800" w:rsidP="00770800">
          <w:pPr>
            <w:pStyle w:val="8C27636CBD58425EBD4AE0C0DEB3891010"/>
          </w:pPr>
          <w:r>
            <w:rPr>
              <w:rFonts w:cs="Calibri Light"/>
              <w:snapToGrid w:val="0"/>
              <w:color w:val="000000"/>
            </w:rPr>
            <w:t>Begründen Sie Ihre Auswahl.</w:t>
          </w:r>
        </w:p>
      </w:docPartBody>
    </w:docPart>
    <w:docPart>
      <w:docPartPr>
        <w:name w:val="571CB7ADB68D47EDAD4A3694B03610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917091-26B0-417F-A38B-2C6939283B79}"/>
      </w:docPartPr>
      <w:docPartBody>
        <w:p w:rsidR="008C2BE3" w:rsidRDefault="00770800" w:rsidP="00770800">
          <w:pPr>
            <w:pStyle w:val="571CB7ADB68D47EDAD4A3694B036103A10"/>
          </w:pPr>
          <w:r>
            <w:rPr>
              <w:rFonts w:cs="Calibri Light"/>
              <w:snapToGrid w:val="0"/>
              <w:color w:val="000000"/>
            </w:rPr>
            <w:t>Begründen Sie Ihre Auswahl.</w:t>
          </w:r>
        </w:p>
      </w:docPartBody>
    </w:docPart>
    <w:docPart>
      <w:docPartPr>
        <w:name w:val="FE58D98F848D46D1A6EB6E8E20F02F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41252E-2313-44E1-8D4B-9FB0C5723DC6}"/>
      </w:docPartPr>
      <w:docPartBody>
        <w:p w:rsidR="008C2BE3" w:rsidRDefault="00770800" w:rsidP="00770800">
          <w:pPr>
            <w:pStyle w:val="FE58D98F848D46D1A6EB6E8E20F02FA510"/>
          </w:pPr>
          <w:r>
            <w:rPr>
              <w:rStyle w:val="Platzhaltertext"/>
            </w:rPr>
            <w:t>Firme, Institution, usw. eintragen</w:t>
          </w:r>
        </w:p>
      </w:docPartBody>
    </w:docPart>
    <w:docPart>
      <w:docPartPr>
        <w:name w:val="297B6052D5284B4CBE7B04E2F61AB6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5D8F53-E32E-4ECF-826D-5BCFE73674C0}"/>
      </w:docPartPr>
      <w:docPartBody>
        <w:p w:rsidR="008C2BE3" w:rsidRDefault="00770800" w:rsidP="00770800">
          <w:pPr>
            <w:pStyle w:val="297B6052D5284B4CBE7B04E2F61AB66910"/>
          </w:pPr>
          <w:r>
            <w:rPr>
              <w:rStyle w:val="Platzhaltertext"/>
            </w:rPr>
            <w:t>Netto Betrag eintragen</w:t>
          </w:r>
        </w:p>
      </w:docPartBody>
    </w:docPart>
    <w:docPart>
      <w:docPartPr>
        <w:name w:val="18BDF1813A9244529DC3C4211C98FF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236786-9092-4C9D-B736-3A102F7CEF61}"/>
      </w:docPartPr>
      <w:docPartBody>
        <w:p w:rsidR="008C2BE3" w:rsidRDefault="00770800" w:rsidP="00770800">
          <w:pPr>
            <w:pStyle w:val="18BDF1813A9244529DC3C4211C98FFC110"/>
          </w:pPr>
          <w:r>
            <w:rPr>
              <w:rStyle w:val="Platzhaltertext"/>
            </w:rPr>
            <w:t>Firme, Institution, usw. eintragen</w:t>
          </w:r>
        </w:p>
      </w:docPartBody>
    </w:docPart>
    <w:docPart>
      <w:docPartPr>
        <w:name w:val="E9BB80CC1290488989353C8073249B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6A023D-CBB4-4EFD-B370-ACA1DDA07E97}"/>
      </w:docPartPr>
      <w:docPartBody>
        <w:p w:rsidR="008C2BE3" w:rsidRDefault="00770800" w:rsidP="00770800">
          <w:pPr>
            <w:pStyle w:val="E9BB80CC1290488989353C8073249BEA10"/>
          </w:pPr>
          <w:r>
            <w:rPr>
              <w:rStyle w:val="Platzhaltertext"/>
            </w:rPr>
            <w:t>Netto Betrag eintragen</w:t>
          </w:r>
        </w:p>
      </w:docPartBody>
    </w:docPart>
    <w:docPart>
      <w:docPartPr>
        <w:name w:val="5F80E87296CF4A2C94BA662F4AB8BF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210EFD-A9EA-49FA-8575-6E8755F73D03}"/>
      </w:docPartPr>
      <w:docPartBody>
        <w:p w:rsidR="008C2BE3" w:rsidRDefault="00770800" w:rsidP="00770800">
          <w:pPr>
            <w:pStyle w:val="5F80E87296CF4A2C94BA662F4AB8BFB210"/>
          </w:pPr>
          <w:r>
            <w:rPr>
              <w:rStyle w:val="Platzhaltertext"/>
            </w:rPr>
            <w:t>Firme, Institution, usw. eintragen</w:t>
          </w:r>
        </w:p>
      </w:docPartBody>
    </w:docPart>
    <w:docPart>
      <w:docPartPr>
        <w:name w:val="2A247629B0DD4A0EAFDF61016D65B3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C46245-00D1-4D35-A7A0-90F3CC8C6685}"/>
      </w:docPartPr>
      <w:docPartBody>
        <w:p w:rsidR="008C2BE3" w:rsidRDefault="00770800" w:rsidP="00770800">
          <w:pPr>
            <w:pStyle w:val="2A247629B0DD4A0EAFDF61016D65B3AC10"/>
          </w:pPr>
          <w:r>
            <w:rPr>
              <w:rStyle w:val="Platzhaltertext"/>
            </w:rPr>
            <w:t>Netto Betrag eintragen</w:t>
          </w:r>
        </w:p>
      </w:docPartBody>
    </w:docPart>
    <w:docPart>
      <w:docPartPr>
        <w:name w:val="A110C9CB65304BED9252C365691D7C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596E31-12C3-40E6-870F-04F56A03A5B3}"/>
      </w:docPartPr>
      <w:docPartBody>
        <w:p w:rsidR="008C2BE3" w:rsidRDefault="00770800" w:rsidP="00770800">
          <w:pPr>
            <w:pStyle w:val="A110C9CB65304BED9252C365691D7C0C9"/>
          </w:pPr>
          <w:r>
            <w:rPr>
              <w:rFonts w:cs="Calibri Light"/>
              <w:snapToGrid w:val="0"/>
              <w:color w:val="000000"/>
            </w:rPr>
            <w:t>LfD. Nr. eintragen</w:t>
          </w:r>
        </w:p>
      </w:docPartBody>
    </w:docPart>
    <w:docPart>
      <w:docPartPr>
        <w:name w:val="0FF14A6C35684B5683FB583C2F5235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A9FD87A-04FF-4AE5-B97D-E17B7E4D0C99}"/>
      </w:docPartPr>
      <w:docPartBody>
        <w:p w:rsidR="008C2BE3" w:rsidRDefault="00770800" w:rsidP="00770800">
          <w:pPr>
            <w:pStyle w:val="0FF14A6C35684B5683FB583C2F5235F89"/>
          </w:pPr>
          <w:r>
            <w:rPr>
              <w:rFonts w:cs="Calibri Light"/>
              <w:snapToGrid w:val="0"/>
              <w:color w:val="000000"/>
            </w:rPr>
            <w:t>LfD. Nr. eintragen und Bieter*in eintragen.</w:t>
          </w:r>
        </w:p>
      </w:docPartBody>
    </w:docPart>
    <w:docPart>
      <w:docPartPr>
        <w:name w:val="6BD043B89D454ED8BD1B1AE93AF60E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0AA00F-43ED-4BB1-AD48-E9EA0D0AEA41}"/>
      </w:docPartPr>
      <w:docPartBody>
        <w:p w:rsidR="008C2BE3" w:rsidRDefault="00770800" w:rsidP="00770800">
          <w:pPr>
            <w:pStyle w:val="6BD043B89D454ED8BD1B1AE93AF60E399"/>
          </w:pPr>
          <w:r>
            <w:rPr>
              <w:rStyle w:val="Platzhaltertext"/>
            </w:rPr>
            <w:t>Begründen Sie ihre Wahl.</w:t>
          </w:r>
        </w:p>
      </w:docPartBody>
    </w:docPart>
    <w:docPart>
      <w:docPartPr>
        <w:name w:val="9598501236714646828B5CD17778F4B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CD5287-C6A3-41E4-A329-B592C5734B57}"/>
      </w:docPartPr>
      <w:docPartBody>
        <w:p w:rsidR="00770800" w:rsidRDefault="00770800" w:rsidP="00770800">
          <w:pPr>
            <w:pStyle w:val="9598501236714646828B5CD17778F4B08"/>
          </w:pPr>
          <w:r>
            <w:rPr>
              <w:rFonts w:cs="Calibri Light"/>
              <w:snapToGrid w:val="0"/>
              <w:color w:val="000000"/>
            </w:rPr>
            <w:t>LfD. Nr. eintragen</w:t>
          </w:r>
        </w:p>
      </w:docPartBody>
    </w:docPart>
    <w:docPart>
      <w:docPartPr>
        <w:name w:val="80A5BA7BC3594544950F52F778DCAB0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C08213-EB06-482A-9193-94D0F7DE2863}"/>
      </w:docPartPr>
      <w:docPartBody>
        <w:p w:rsidR="00770800" w:rsidRDefault="00770800" w:rsidP="00770800">
          <w:pPr>
            <w:pStyle w:val="80A5BA7BC3594544950F52F778DCAB0B8"/>
          </w:pPr>
          <w:r>
            <w:rPr>
              <w:rFonts w:cs="Calibri Light"/>
              <w:snapToGrid w:val="0"/>
              <w:color w:val="000000"/>
            </w:rPr>
            <w:t>LfD. Nr. eintragen</w:t>
          </w:r>
        </w:p>
      </w:docPartBody>
    </w:docPart>
    <w:docPart>
      <w:docPartPr>
        <w:name w:val="ABE5F4B10B8B4A899D2D590ABA0DE1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CA7953-90F1-4E4A-8F93-EBEFE4695E19}"/>
      </w:docPartPr>
      <w:docPartBody>
        <w:p w:rsidR="00770800" w:rsidRDefault="00770800" w:rsidP="00770800">
          <w:pPr>
            <w:pStyle w:val="ABE5F4B10B8B4A899D2D590ABA0DE13D4"/>
          </w:pPr>
          <w:r>
            <w:rPr>
              <w:rStyle w:val="Platzhaltertext"/>
            </w:rPr>
            <w:t>Wann soll die Leistung erbracht werden?</w:t>
          </w:r>
        </w:p>
      </w:docPartBody>
    </w:docPart>
    <w:docPart>
      <w:docPartPr>
        <w:name w:val="C86B2D0D53D4423BB9E11B8009B8A1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D42F41-5E00-4957-B88A-68E60ACAFC73}"/>
      </w:docPartPr>
      <w:docPartBody>
        <w:p w:rsidR="00770800" w:rsidRDefault="00770800" w:rsidP="00770800">
          <w:pPr>
            <w:pStyle w:val="C86B2D0D53D4423BB9E11B8009B8A1CC4"/>
          </w:pPr>
          <w:r>
            <w:rPr>
              <w:rStyle w:val="Platzhaltertext"/>
            </w:rPr>
            <w:t>Wann soll die Leistung erbracht werden?</w:t>
          </w:r>
        </w:p>
      </w:docPartBody>
    </w:docPart>
    <w:docPart>
      <w:docPartPr>
        <w:name w:val="6032CE6D83E246DA92AF892A917F2A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E48719-1490-4F2B-A1D4-050EC3946D02}"/>
      </w:docPartPr>
      <w:docPartBody>
        <w:p w:rsidR="00770800" w:rsidRDefault="00770800" w:rsidP="00770800">
          <w:pPr>
            <w:pStyle w:val="6032CE6D83E246DA92AF892A917F2AEA4"/>
          </w:pPr>
          <w:r>
            <w:rPr>
              <w:rStyle w:val="Platzhaltertext"/>
            </w:rPr>
            <w:t>Wann soll die Leistung erbracht werden?</w:t>
          </w:r>
        </w:p>
      </w:docPartBody>
    </w:docPart>
    <w:docPart>
      <w:docPartPr>
        <w:name w:val="78C6F951F1A842CEBE5841F9C545D8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CA7260-B0CD-4094-ADF4-10CE54B6A013}"/>
      </w:docPartPr>
      <w:docPartBody>
        <w:p w:rsidR="00770800" w:rsidRDefault="00770800" w:rsidP="00770800">
          <w:pPr>
            <w:pStyle w:val="78C6F951F1A842CEBE5841F9C545D8802"/>
          </w:pPr>
          <w:r>
            <w:rPr>
              <w:rStyle w:val="Platzhaltertext"/>
            </w:rPr>
            <w:t>Vergeben Sie ein internes Aktenzeichen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586"/>
    <w:rsid w:val="00752E28"/>
    <w:rsid w:val="00770800"/>
    <w:rsid w:val="008C2BE3"/>
    <w:rsid w:val="00B27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70800"/>
    <w:rPr>
      <w:color w:val="808080"/>
    </w:rPr>
  </w:style>
  <w:style w:type="paragraph" w:customStyle="1" w:styleId="3687AC82897A4D9DA1D7522B39CE04D7">
    <w:name w:val="3687AC82897A4D9DA1D7522B39CE04D7"/>
    <w:rsid w:val="00B27586"/>
  </w:style>
  <w:style w:type="paragraph" w:customStyle="1" w:styleId="2C839BD66CB74EB7A451CBB96002A354">
    <w:name w:val="2C839BD66CB74EB7A451CBB96002A354"/>
    <w:rsid w:val="00B27586"/>
  </w:style>
  <w:style w:type="paragraph" w:customStyle="1" w:styleId="0E802C947153494ABCAE7FA153E6E0EC">
    <w:name w:val="0E802C947153494ABCAE7FA153E6E0EC"/>
    <w:rsid w:val="00B27586"/>
  </w:style>
  <w:style w:type="paragraph" w:customStyle="1" w:styleId="EBF6370F7A9B4B91B4CAF3393DAA49E2">
    <w:name w:val="EBF6370F7A9B4B91B4CAF3393DAA49E2"/>
    <w:rsid w:val="00B27586"/>
  </w:style>
  <w:style w:type="paragraph" w:customStyle="1" w:styleId="1F4549D2C2E345D1B99B245CFC9B31A9">
    <w:name w:val="1F4549D2C2E345D1B99B245CFC9B31A9"/>
    <w:rsid w:val="00B27586"/>
  </w:style>
  <w:style w:type="paragraph" w:customStyle="1" w:styleId="285932A7E64841948A83ACBCF5A33152">
    <w:name w:val="285932A7E64841948A83ACBCF5A33152"/>
    <w:rsid w:val="00B27586"/>
  </w:style>
  <w:style w:type="paragraph" w:customStyle="1" w:styleId="22851E807CF14661885458C8457982B0">
    <w:name w:val="22851E807CF14661885458C8457982B0"/>
    <w:rsid w:val="00B27586"/>
  </w:style>
  <w:style w:type="paragraph" w:customStyle="1" w:styleId="6E9162301B334F4F971718308AC0292E">
    <w:name w:val="6E9162301B334F4F971718308AC0292E"/>
    <w:rsid w:val="00B27586"/>
  </w:style>
  <w:style w:type="paragraph" w:customStyle="1" w:styleId="CBFA37792CE547E99E022BBC58837B03">
    <w:name w:val="CBFA37792CE547E99E022BBC58837B03"/>
    <w:rsid w:val="00B27586"/>
  </w:style>
  <w:style w:type="paragraph" w:customStyle="1" w:styleId="E53A932637904A3697252E857659C0B6">
    <w:name w:val="E53A932637904A3697252E857659C0B6"/>
    <w:rsid w:val="00B27586"/>
  </w:style>
  <w:style w:type="paragraph" w:customStyle="1" w:styleId="659ED725554241718ECCC4285D8B924F">
    <w:name w:val="659ED725554241718ECCC4285D8B924F"/>
    <w:rsid w:val="00B27586"/>
  </w:style>
  <w:style w:type="paragraph" w:customStyle="1" w:styleId="3687AC82897A4D9DA1D7522B39CE04D71">
    <w:name w:val="3687AC82897A4D9DA1D7522B39CE04D71"/>
    <w:rsid w:val="008C2BE3"/>
    <w:rPr>
      <w:rFonts w:ascii="Calibri Light" w:eastAsiaTheme="minorHAnsi" w:hAnsi="Calibri Light"/>
      <w:lang w:eastAsia="en-US"/>
    </w:rPr>
  </w:style>
  <w:style w:type="paragraph" w:customStyle="1" w:styleId="A103DBFE856F4EF790DF10EAA55D8C55">
    <w:name w:val="A103DBFE856F4EF790DF10EAA55D8C55"/>
    <w:rsid w:val="008C2BE3"/>
    <w:rPr>
      <w:rFonts w:ascii="Calibri Light" w:eastAsiaTheme="minorHAnsi" w:hAnsi="Calibri Light"/>
      <w:lang w:eastAsia="en-US"/>
    </w:rPr>
  </w:style>
  <w:style w:type="paragraph" w:customStyle="1" w:styleId="5D1CD474B09C475591627575D7FEE97F">
    <w:name w:val="5D1CD474B09C475591627575D7FEE97F"/>
    <w:rsid w:val="008C2BE3"/>
    <w:rPr>
      <w:rFonts w:ascii="Calibri Light" w:eastAsiaTheme="minorHAnsi" w:hAnsi="Calibri Light"/>
      <w:lang w:eastAsia="en-US"/>
    </w:rPr>
  </w:style>
  <w:style w:type="paragraph" w:customStyle="1" w:styleId="BECC8C002193404AA683C8C5428A6F27">
    <w:name w:val="BECC8C002193404AA683C8C5428A6F27"/>
    <w:rsid w:val="008C2BE3"/>
    <w:rPr>
      <w:rFonts w:ascii="Calibri Light" w:eastAsiaTheme="minorHAnsi" w:hAnsi="Calibri Light"/>
      <w:lang w:eastAsia="en-US"/>
    </w:rPr>
  </w:style>
  <w:style w:type="paragraph" w:customStyle="1" w:styleId="EBF6370F7A9B4B91B4CAF3393DAA49E21">
    <w:name w:val="EBF6370F7A9B4B91B4CAF3393DAA49E21"/>
    <w:rsid w:val="008C2BE3"/>
    <w:rPr>
      <w:rFonts w:ascii="Calibri Light" w:eastAsiaTheme="minorHAnsi" w:hAnsi="Calibri Light"/>
      <w:lang w:eastAsia="en-US"/>
    </w:rPr>
  </w:style>
  <w:style w:type="paragraph" w:customStyle="1" w:styleId="18E5864177B44A52803954419A970E69">
    <w:name w:val="18E5864177B44A52803954419A970E69"/>
    <w:rsid w:val="008C2BE3"/>
    <w:rPr>
      <w:rFonts w:ascii="Calibri Light" w:eastAsiaTheme="minorHAnsi" w:hAnsi="Calibri Light"/>
      <w:lang w:eastAsia="en-US"/>
    </w:rPr>
  </w:style>
  <w:style w:type="paragraph" w:customStyle="1" w:styleId="A1387EF43AAB4350AC74117E433783DA">
    <w:name w:val="A1387EF43AAB4350AC74117E433783DA"/>
    <w:rsid w:val="008C2BE3"/>
    <w:rPr>
      <w:rFonts w:ascii="Calibri Light" w:eastAsiaTheme="minorHAnsi" w:hAnsi="Calibri Light"/>
      <w:lang w:eastAsia="en-US"/>
    </w:rPr>
  </w:style>
  <w:style w:type="paragraph" w:customStyle="1" w:styleId="4951F1FACA574592834B26DE996BF614">
    <w:name w:val="4951F1FACA574592834B26DE996BF614"/>
    <w:rsid w:val="008C2BE3"/>
    <w:rPr>
      <w:rFonts w:ascii="Calibri Light" w:eastAsiaTheme="minorHAnsi" w:hAnsi="Calibri Light"/>
      <w:lang w:eastAsia="en-US"/>
    </w:rPr>
  </w:style>
  <w:style w:type="paragraph" w:customStyle="1" w:styleId="F9A84676419D4D4EADD686ECCEE28BB7">
    <w:name w:val="F9A84676419D4D4EADD686ECCEE28BB7"/>
    <w:rsid w:val="008C2BE3"/>
    <w:rPr>
      <w:rFonts w:ascii="Calibri Light" w:eastAsiaTheme="minorHAnsi" w:hAnsi="Calibri Light"/>
      <w:lang w:eastAsia="en-US"/>
    </w:rPr>
  </w:style>
  <w:style w:type="paragraph" w:customStyle="1" w:styleId="285932A7E64841948A83ACBCF5A331521">
    <w:name w:val="285932A7E64841948A83ACBCF5A331521"/>
    <w:rsid w:val="008C2BE3"/>
    <w:rPr>
      <w:rFonts w:ascii="Calibri Light" w:eastAsiaTheme="minorHAnsi" w:hAnsi="Calibri Light"/>
      <w:lang w:eastAsia="en-US"/>
    </w:rPr>
  </w:style>
  <w:style w:type="paragraph" w:customStyle="1" w:styleId="021EAAB291B74C8AACDE435057C8B0E0">
    <w:name w:val="021EAAB291B74C8AACDE435057C8B0E0"/>
    <w:rsid w:val="008C2BE3"/>
    <w:rPr>
      <w:rFonts w:ascii="Calibri Light" w:eastAsiaTheme="minorHAnsi" w:hAnsi="Calibri Light"/>
      <w:lang w:eastAsia="en-US"/>
    </w:rPr>
  </w:style>
  <w:style w:type="paragraph" w:customStyle="1" w:styleId="3687AC82897A4D9DA1D7522B39CE04D72">
    <w:name w:val="3687AC82897A4D9DA1D7522B39CE04D72"/>
    <w:rsid w:val="008C2BE3"/>
    <w:rPr>
      <w:rFonts w:ascii="Calibri Light" w:eastAsiaTheme="minorHAnsi" w:hAnsi="Calibri Light"/>
      <w:lang w:eastAsia="en-US"/>
    </w:rPr>
  </w:style>
  <w:style w:type="paragraph" w:customStyle="1" w:styleId="A103DBFE856F4EF790DF10EAA55D8C551">
    <w:name w:val="A103DBFE856F4EF790DF10EAA55D8C551"/>
    <w:rsid w:val="008C2BE3"/>
    <w:rPr>
      <w:rFonts w:ascii="Calibri Light" w:eastAsiaTheme="minorHAnsi" w:hAnsi="Calibri Light"/>
      <w:lang w:eastAsia="en-US"/>
    </w:rPr>
  </w:style>
  <w:style w:type="paragraph" w:customStyle="1" w:styleId="5D1CD474B09C475591627575D7FEE97F1">
    <w:name w:val="5D1CD474B09C475591627575D7FEE97F1"/>
    <w:rsid w:val="008C2BE3"/>
    <w:rPr>
      <w:rFonts w:ascii="Calibri Light" w:eastAsiaTheme="minorHAnsi" w:hAnsi="Calibri Light"/>
      <w:lang w:eastAsia="en-US"/>
    </w:rPr>
  </w:style>
  <w:style w:type="paragraph" w:customStyle="1" w:styleId="BECC8C002193404AA683C8C5428A6F271">
    <w:name w:val="BECC8C002193404AA683C8C5428A6F271"/>
    <w:rsid w:val="008C2BE3"/>
    <w:rPr>
      <w:rFonts w:ascii="Calibri Light" w:eastAsiaTheme="minorHAnsi" w:hAnsi="Calibri Light"/>
      <w:lang w:eastAsia="en-US"/>
    </w:rPr>
  </w:style>
  <w:style w:type="paragraph" w:customStyle="1" w:styleId="EBF6370F7A9B4B91B4CAF3393DAA49E22">
    <w:name w:val="EBF6370F7A9B4B91B4CAF3393DAA49E22"/>
    <w:rsid w:val="008C2BE3"/>
    <w:rPr>
      <w:rFonts w:ascii="Calibri Light" w:eastAsiaTheme="minorHAnsi" w:hAnsi="Calibri Light"/>
      <w:lang w:eastAsia="en-US"/>
    </w:rPr>
  </w:style>
  <w:style w:type="paragraph" w:customStyle="1" w:styleId="18E5864177B44A52803954419A970E691">
    <w:name w:val="18E5864177B44A52803954419A970E691"/>
    <w:rsid w:val="008C2BE3"/>
    <w:rPr>
      <w:rFonts w:ascii="Calibri Light" w:eastAsiaTheme="minorHAnsi" w:hAnsi="Calibri Light"/>
      <w:lang w:eastAsia="en-US"/>
    </w:rPr>
  </w:style>
  <w:style w:type="paragraph" w:customStyle="1" w:styleId="A1387EF43AAB4350AC74117E433783DA1">
    <w:name w:val="A1387EF43AAB4350AC74117E433783DA1"/>
    <w:rsid w:val="008C2BE3"/>
    <w:rPr>
      <w:rFonts w:ascii="Calibri Light" w:eastAsiaTheme="minorHAnsi" w:hAnsi="Calibri Light"/>
      <w:lang w:eastAsia="en-US"/>
    </w:rPr>
  </w:style>
  <w:style w:type="paragraph" w:customStyle="1" w:styleId="4951F1FACA574592834B26DE996BF6141">
    <w:name w:val="4951F1FACA574592834B26DE996BF6141"/>
    <w:rsid w:val="008C2BE3"/>
    <w:rPr>
      <w:rFonts w:ascii="Calibri Light" w:eastAsiaTheme="minorHAnsi" w:hAnsi="Calibri Light"/>
      <w:lang w:eastAsia="en-US"/>
    </w:rPr>
  </w:style>
  <w:style w:type="paragraph" w:customStyle="1" w:styleId="F9A84676419D4D4EADD686ECCEE28BB71">
    <w:name w:val="F9A84676419D4D4EADD686ECCEE28BB71"/>
    <w:rsid w:val="008C2BE3"/>
    <w:rPr>
      <w:rFonts w:ascii="Calibri Light" w:eastAsiaTheme="minorHAnsi" w:hAnsi="Calibri Light"/>
      <w:lang w:eastAsia="en-US"/>
    </w:rPr>
  </w:style>
  <w:style w:type="paragraph" w:customStyle="1" w:styleId="285932A7E64841948A83ACBCF5A331522">
    <w:name w:val="285932A7E64841948A83ACBCF5A331522"/>
    <w:rsid w:val="008C2BE3"/>
    <w:rPr>
      <w:rFonts w:ascii="Calibri Light" w:eastAsiaTheme="minorHAnsi" w:hAnsi="Calibri Light"/>
      <w:lang w:eastAsia="en-US"/>
    </w:rPr>
  </w:style>
  <w:style w:type="paragraph" w:customStyle="1" w:styleId="021EAAB291B74C8AACDE435057C8B0E01">
    <w:name w:val="021EAAB291B74C8AACDE435057C8B0E01"/>
    <w:rsid w:val="008C2BE3"/>
    <w:rPr>
      <w:rFonts w:ascii="Calibri Light" w:eastAsiaTheme="minorHAnsi" w:hAnsi="Calibri Light"/>
      <w:lang w:eastAsia="en-US"/>
    </w:rPr>
  </w:style>
  <w:style w:type="paragraph" w:customStyle="1" w:styleId="D99753A33BC543CA9283FC816E04C66A">
    <w:name w:val="D99753A33BC543CA9283FC816E04C66A"/>
    <w:rsid w:val="008C2BE3"/>
    <w:rPr>
      <w:rFonts w:ascii="Calibri Light" w:eastAsiaTheme="minorHAnsi" w:hAnsi="Calibri Light"/>
      <w:lang w:eastAsia="en-US"/>
    </w:rPr>
  </w:style>
  <w:style w:type="paragraph" w:customStyle="1" w:styleId="3687AC82897A4D9DA1D7522B39CE04D73">
    <w:name w:val="3687AC82897A4D9DA1D7522B39CE04D73"/>
    <w:rsid w:val="008C2BE3"/>
    <w:rPr>
      <w:rFonts w:ascii="Calibri Light" w:eastAsiaTheme="minorHAnsi" w:hAnsi="Calibri Light"/>
      <w:lang w:eastAsia="en-US"/>
    </w:rPr>
  </w:style>
  <w:style w:type="paragraph" w:customStyle="1" w:styleId="A103DBFE856F4EF790DF10EAA55D8C552">
    <w:name w:val="A103DBFE856F4EF790DF10EAA55D8C552"/>
    <w:rsid w:val="008C2BE3"/>
    <w:rPr>
      <w:rFonts w:ascii="Calibri Light" w:eastAsiaTheme="minorHAnsi" w:hAnsi="Calibri Light"/>
      <w:lang w:eastAsia="en-US"/>
    </w:rPr>
  </w:style>
  <w:style w:type="paragraph" w:customStyle="1" w:styleId="5D1CD474B09C475591627575D7FEE97F2">
    <w:name w:val="5D1CD474B09C475591627575D7FEE97F2"/>
    <w:rsid w:val="008C2BE3"/>
    <w:rPr>
      <w:rFonts w:ascii="Calibri Light" w:eastAsiaTheme="minorHAnsi" w:hAnsi="Calibri Light"/>
      <w:lang w:eastAsia="en-US"/>
    </w:rPr>
  </w:style>
  <w:style w:type="paragraph" w:customStyle="1" w:styleId="BECC8C002193404AA683C8C5428A6F272">
    <w:name w:val="BECC8C002193404AA683C8C5428A6F272"/>
    <w:rsid w:val="008C2BE3"/>
    <w:rPr>
      <w:rFonts w:ascii="Calibri Light" w:eastAsiaTheme="minorHAnsi" w:hAnsi="Calibri Light"/>
      <w:lang w:eastAsia="en-US"/>
    </w:rPr>
  </w:style>
  <w:style w:type="paragraph" w:customStyle="1" w:styleId="EBF6370F7A9B4B91B4CAF3393DAA49E23">
    <w:name w:val="EBF6370F7A9B4B91B4CAF3393DAA49E23"/>
    <w:rsid w:val="008C2BE3"/>
    <w:rPr>
      <w:rFonts w:ascii="Calibri Light" w:eastAsiaTheme="minorHAnsi" w:hAnsi="Calibri Light"/>
      <w:lang w:eastAsia="en-US"/>
    </w:rPr>
  </w:style>
  <w:style w:type="paragraph" w:customStyle="1" w:styleId="18E5864177B44A52803954419A970E692">
    <w:name w:val="18E5864177B44A52803954419A970E692"/>
    <w:rsid w:val="008C2BE3"/>
    <w:rPr>
      <w:rFonts w:ascii="Calibri Light" w:eastAsiaTheme="minorHAnsi" w:hAnsi="Calibri Light"/>
      <w:lang w:eastAsia="en-US"/>
    </w:rPr>
  </w:style>
  <w:style w:type="paragraph" w:customStyle="1" w:styleId="A1387EF43AAB4350AC74117E433783DA2">
    <w:name w:val="A1387EF43AAB4350AC74117E433783DA2"/>
    <w:rsid w:val="008C2BE3"/>
    <w:rPr>
      <w:rFonts w:ascii="Calibri Light" w:eastAsiaTheme="minorHAnsi" w:hAnsi="Calibri Light"/>
      <w:lang w:eastAsia="en-US"/>
    </w:rPr>
  </w:style>
  <w:style w:type="paragraph" w:customStyle="1" w:styleId="4951F1FACA574592834B26DE996BF6142">
    <w:name w:val="4951F1FACA574592834B26DE996BF6142"/>
    <w:rsid w:val="008C2BE3"/>
    <w:rPr>
      <w:rFonts w:ascii="Calibri Light" w:eastAsiaTheme="minorHAnsi" w:hAnsi="Calibri Light"/>
      <w:lang w:eastAsia="en-US"/>
    </w:rPr>
  </w:style>
  <w:style w:type="paragraph" w:customStyle="1" w:styleId="F9A84676419D4D4EADD686ECCEE28BB72">
    <w:name w:val="F9A84676419D4D4EADD686ECCEE28BB72"/>
    <w:rsid w:val="008C2BE3"/>
    <w:rPr>
      <w:rFonts w:ascii="Calibri Light" w:eastAsiaTheme="minorHAnsi" w:hAnsi="Calibri Light"/>
      <w:lang w:eastAsia="en-US"/>
    </w:rPr>
  </w:style>
  <w:style w:type="paragraph" w:customStyle="1" w:styleId="285932A7E64841948A83ACBCF5A331523">
    <w:name w:val="285932A7E64841948A83ACBCF5A331523"/>
    <w:rsid w:val="008C2BE3"/>
    <w:rPr>
      <w:rFonts w:ascii="Calibri Light" w:eastAsiaTheme="minorHAnsi" w:hAnsi="Calibri Light"/>
      <w:lang w:eastAsia="en-US"/>
    </w:rPr>
  </w:style>
  <w:style w:type="paragraph" w:customStyle="1" w:styleId="021EAAB291B74C8AACDE435057C8B0E02">
    <w:name w:val="021EAAB291B74C8AACDE435057C8B0E02"/>
    <w:rsid w:val="008C2BE3"/>
    <w:rPr>
      <w:rFonts w:ascii="Calibri Light" w:eastAsiaTheme="minorHAnsi" w:hAnsi="Calibri Light"/>
      <w:lang w:eastAsia="en-US"/>
    </w:rPr>
  </w:style>
  <w:style w:type="paragraph" w:customStyle="1" w:styleId="D99753A33BC543CA9283FC816E04C66A1">
    <w:name w:val="D99753A33BC543CA9283FC816E04C66A1"/>
    <w:rsid w:val="008C2BE3"/>
    <w:rPr>
      <w:rFonts w:ascii="Calibri Light" w:eastAsiaTheme="minorHAnsi" w:hAnsi="Calibri Light"/>
      <w:lang w:eastAsia="en-US"/>
    </w:rPr>
  </w:style>
  <w:style w:type="paragraph" w:customStyle="1" w:styleId="3687AC82897A4D9DA1D7522B39CE04D74">
    <w:name w:val="3687AC82897A4D9DA1D7522B39CE04D74"/>
    <w:rsid w:val="008C2BE3"/>
    <w:rPr>
      <w:rFonts w:ascii="Calibri Light" w:eastAsiaTheme="minorHAnsi" w:hAnsi="Calibri Light"/>
      <w:lang w:eastAsia="en-US"/>
    </w:rPr>
  </w:style>
  <w:style w:type="paragraph" w:customStyle="1" w:styleId="A103DBFE856F4EF790DF10EAA55D8C553">
    <w:name w:val="A103DBFE856F4EF790DF10EAA55D8C553"/>
    <w:rsid w:val="008C2BE3"/>
    <w:rPr>
      <w:rFonts w:ascii="Calibri Light" w:eastAsiaTheme="minorHAnsi" w:hAnsi="Calibri Light"/>
      <w:lang w:eastAsia="en-US"/>
    </w:rPr>
  </w:style>
  <w:style w:type="paragraph" w:customStyle="1" w:styleId="5D1CD474B09C475591627575D7FEE97F3">
    <w:name w:val="5D1CD474B09C475591627575D7FEE97F3"/>
    <w:rsid w:val="008C2BE3"/>
    <w:rPr>
      <w:rFonts w:ascii="Calibri Light" w:eastAsiaTheme="minorHAnsi" w:hAnsi="Calibri Light"/>
      <w:lang w:eastAsia="en-US"/>
    </w:rPr>
  </w:style>
  <w:style w:type="paragraph" w:customStyle="1" w:styleId="BECC8C002193404AA683C8C5428A6F273">
    <w:name w:val="BECC8C002193404AA683C8C5428A6F273"/>
    <w:rsid w:val="008C2BE3"/>
    <w:rPr>
      <w:rFonts w:ascii="Calibri Light" w:eastAsiaTheme="minorHAnsi" w:hAnsi="Calibri Light"/>
      <w:lang w:eastAsia="en-US"/>
    </w:rPr>
  </w:style>
  <w:style w:type="paragraph" w:customStyle="1" w:styleId="EBF6370F7A9B4B91B4CAF3393DAA49E24">
    <w:name w:val="EBF6370F7A9B4B91B4CAF3393DAA49E24"/>
    <w:rsid w:val="008C2BE3"/>
    <w:rPr>
      <w:rFonts w:ascii="Calibri Light" w:eastAsiaTheme="minorHAnsi" w:hAnsi="Calibri Light"/>
      <w:lang w:eastAsia="en-US"/>
    </w:rPr>
  </w:style>
  <w:style w:type="paragraph" w:customStyle="1" w:styleId="18E5864177B44A52803954419A970E693">
    <w:name w:val="18E5864177B44A52803954419A970E693"/>
    <w:rsid w:val="008C2BE3"/>
    <w:rPr>
      <w:rFonts w:ascii="Calibri Light" w:eastAsiaTheme="minorHAnsi" w:hAnsi="Calibri Light"/>
      <w:lang w:eastAsia="en-US"/>
    </w:rPr>
  </w:style>
  <w:style w:type="paragraph" w:customStyle="1" w:styleId="A1387EF43AAB4350AC74117E433783DA3">
    <w:name w:val="A1387EF43AAB4350AC74117E433783DA3"/>
    <w:rsid w:val="008C2BE3"/>
    <w:rPr>
      <w:rFonts w:ascii="Calibri Light" w:eastAsiaTheme="minorHAnsi" w:hAnsi="Calibri Light"/>
      <w:lang w:eastAsia="en-US"/>
    </w:rPr>
  </w:style>
  <w:style w:type="paragraph" w:customStyle="1" w:styleId="4951F1FACA574592834B26DE996BF6143">
    <w:name w:val="4951F1FACA574592834B26DE996BF6143"/>
    <w:rsid w:val="008C2BE3"/>
    <w:rPr>
      <w:rFonts w:ascii="Calibri Light" w:eastAsiaTheme="minorHAnsi" w:hAnsi="Calibri Light"/>
      <w:lang w:eastAsia="en-US"/>
    </w:rPr>
  </w:style>
  <w:style w:type="paragraph" w:customStyle="1" w:styleId="F9A84676419D4D4EADD686ECCEE28BB73">
    <w:name w:val="F9A84676419D4D4EADD686ECCEE28BB73"/>
    <w:rsid w:val="008C2BE3"/>
    <w:rPr>
      <w:rFonts w:ascii="Calibri Light" w:eastAsiaTheme="minorHAnsi" w:hAnsi="Calibri Light"/>
      <w:lang w:eastAsia="en-US"/>
    </w:rPr>
  </w:style>
  <w:style w:type="paragraph" w:customStyle="1" w:styleId="285932A7E64841948A83ACBCF5A331524">
    <w:name w:val="285932A7E64841948A83ACBCF5A331524"/>
    <w:rsid w:val="008C2BE3"/>
    <w:rPr>
      <w:rFonts w:ascii="Calibri Light" w:eastAsiaTheme="minorHAnsi" w:hAnsi="Calibri Light"/>
      <w:lang w:eastAsia="en-US"/>
    </w:rPr>
  </w:style>
  <w:style w:type="paragraph" w:customStyle="1" w:styleId="021EAAB291B74C8AACDE435057C8B0E03">
    <w:name w:val="021EAAB291B74C8AACDE435057C8B0E03"/>
    <w:rsid w:val="008C2BE3"/>
    <w:rPr>
      <w:rFonts w:ascii="Calibri Light" w:eastAsiaTheme="minorHAnsi" w:hAnsi="Calibri Light"/>
      <w:lang w:eastAsia="en-US"/>
    </w:rPr>
  </w:style>
  <w:style w:type="paragraph" w:customStyle="1" w:styleId="74CE9E433E974D6E8BB9BEEC66D2C50B">
    <w:name w:val="74CE9E433E974D6E8BB9BEEC66D2C50B"/>
    <w:rsid w:val="008C2BE3"/>
    <w:rPr>
      <w:rFonts w:ascii="Calibri Light" w:eastAsiaTheme="minorHAnsi" w:hAnsi="Calibri Light"/>
      <w:lang w:eastAsia="en-US"/>
    </w:rPr>
  </w:style>
  <w:style w:type="paragraph" w:customStyle="1" w:styleId="48CA825C913D4CAF86FFF0C5B760E2D2">
    <w:name w:val="48CA825C913D4CAF86FFF0C5B760E2D2"/>
    <w:rsid w:val="008C2BE3"/>
  </w:style>
  <w:style w:type="paragraph" w:customStyle="1" w:styleId="D0FEEBE6595643A99A5A886D680C2362">
    <w:name w:val="D0FEEBE6595643A99A5A886D680C2362"/>
    <w:rsid w:val="008C2BE3"/>
  </w:style>
  <w:style w:type="paragraph" w:customStyle="1" w:styleId="400A754FB38545BBB0F450C0CCD16F81">
    <w:name w:val="400A754FB38545BBB0F450C0CCD16F81"/>
    <w:rsid w:val="008C2BE3"/>
  </w:style>
  <w:style w:type="paragraph" w:customStyle="1" w:styleId="F08A22E472984707A2F5BCBBB683203E">
    <w:name w:val="F08A22E472984707A2F5BCBBB683203E"/>
    <w:rsid w:val="008C2BE3"/>
  </w:style>
  <w:style w:type="paragraph" w:customStyle="1" w:styleId="C69D78BFBA8D489893DAF456F2DE5DCE">
    <w:name w:val="C69D78BFBA8D489893DAF456F2DE5DCE"/>
    <w:rsid w:val="008C2BE3"/>
  </w:style>
  <w:style w:type="paragraph" w:customStyle="1" w:styleId="8C27636CBD58425EBD4AE0C0DEB38910">
    <w:name w:val="8C27636CBD58425EBD4AE0C0DEB38910"/>
    <w:rsid w:val="008C2BE3"/>
  </w:style>
  <w:style w:type="paragraph" w:customStyle="1" w:styleId="571CB7ADB68D47EDAD4A3694B036103A">
    <w:name w:val="571CB7ADB68D47EDAD4A3694B036103A"/>
    <w:rsid w:val="008C2BE3"/>
  </w:style>
  <w:style w:type="paragraph" w:customStyle="1" w:styleId="FE58D98F848D46D1A6EB6E8E20F02FA5">
    <w:name w:val="FE58D98F848D46D1A6EB6E8E20F02FA5"/>
    <w:rsid w:val="008C2BE3"/>
  </w:style>
  <w:style w:type="paragraph" w:customStyle="1" w:styleId="297B6052D5284B4CBE7B04E2F61AB669">
    <w:name w:val="297B6052D5284B4CBE7B04E2F61AB669"/>
    <w:rsid w:val="008C2BE3"/>
  </w:style>
  <w:style w:type="paragraph" w:customStyle="1" w:styleId="18BDF1813A9244529DC3C4211C98FFC1">
    <w:name w:val="18BDF1813A9244529DC3C4211C98FFC1"/>
    <w:rsid w:val="008C2BE3"/>
  </w:style>
  <w:style w:type="paragraph" w:customStyle="1" w:styleId="E9BB80CC1290488989353C8073249BEA">
    <w:name w:val="E9BB80CC1290488989353C8073249BEA"/>
    <w:rsid w:val="008C2BE3"/>
  </w:style>
  <w:style w:type="paragraph" w:customStyle="1" w:styleId="5F80E87296CF4A2C94BA662F4AB8BFB2">
    <w:name w:val="5F80E87296CF4A2C94BA662F4AB8BFB2"/>
    <w:rsid w:val="008C2BE3"/>
  </w:style>
  <w:style w:type="paragraph" w:customStyle="1" w:styleId="2A247629B0DD4A0EAFDF61016D65B3AC">
    <w:name w:val="2A247629B0DD4A0EAFDF61016D65B3AC"/>
    <w:rsid w:val="008C2BE3"/>
  </w:style>
  <w:style w:type="paragraph" w:customStyle="1" w:styleId="DF412EF4F5124FEAAA65525FE92D26CB">
    <w:name w:val="DF412EF4F5124FEAAA65525FE92D26CB"/>
    <w:rsid w:val="008C2BE3"/>
  </w:style>
  <w:style w:type="paragraph" w:customStyle="1" w:styleId="E4EFD58FFC2B4783AA443374EA104F1C">
    <w:name w:val="E4EFD58FFC2B4783AA443374EA104F1C"/>
    <w:rsid w:val="008C2BE3"/>
  </w:style>
  <w:style w:type="paragraph" w:customStyle="1" w:styleId="3687AC82897A4D9DA1D7522B39CE04D75">
    <w:name w:val="3687AC82897A4D9DA1D7522B39CE04D75"/>
    <w:rsid w:val="008C2BE3"/>
    <w:rPr>
      <w:rFonts w:ascii="Calibri Light" w:eastAsiaTheme="minorHAnsi" w:hAnsi="Calibri Light"/>
      <w:lang w:eastAsia="en-US"/>
    </w:rPr>
  </w:style>
  <w:style w:type="paragraph" w:customStyle="1" w:styleId="A103DBFE856F4EF790DF10EAA55D8C554">
    <w:name w:val="A103DBFE856F4EF790DF10EAA55D8C554"/>
    <w:rsid w:val="008C2BE3"/>
    <w:rPr>
      <w:rFonts w:ascii="Calibri Light" w:eastAsiaTheme="minorHAnsi" w:hAnsi="Calibri Light"/>
      <w:lang w:eastAsia="en-US"/>
    </w:rPr>
  </w:style>
  <w:style w:type="paragraph" w:customStyle="1" w:styleId="5D1CD474B09C475591627575D7FEE97F4">
    <w:name w:val="5D1CD474B09C475591627575D7FEE97F4"/>
    <w:rsid w:val="008C2BE3"/>
    <w:rPr>
      <w:rFonts w:ascii="Calibri Light" w:eastAsiaTheme="minorHAnsi" w:hAnsi="Calibri Light"/>
      <w:lang w:eastAsia="en-US"/>
    </w:rPr>
  </w:style>
  <w:style w:type="paragraph" w:customStyle="1" w:styleId="BECC8C002193404AA683C8C5428A6F274">
    <w:name w:val="BECC8C002193404AA683C8C5428A6F274"/>
    <w:rsid w:val="008C2BE3"/>
    <w:rPr>
      <w:rFonts w:ascii="Calibri Light" w:eastAsiaTheme="minorHAnsi" w:hAnsi="Calibri Light"/>
      <w:lang w:eastAsia="en-US"/>
    </w:rPr>
  </w:style>
  <w:style w:type="paragraph" w:customStyle="1" w:styleId="EBF6370F7A9B4B91B4CAF3393DAA49E25">
    <w:name w:val="EBF6370F7A9B4B91B4CAF3393DAA49E25"/>
    <w:rsid w:val="008C2BE3"/>
    <w:rPr>
      <w:rFonts w:ascii="Calibri Light" w:eastAsiaTheme="minorHAnsi" w:hAnsi="Calibri Light"/>
      <w:lang w:eastAsia="en-US"/>
    </w:rPr>
  </w:style>
  <w:style w:type="paragraph" w:customStyle="1" w:styleId="18E5864177B44A52803954419A970E694">
    <w:name w:val="18E5864177B44A52803954419A970E694"/>
    <w:rsid w:val="008C2BE3"/>
    <w:rPr>
      <w:rFonts w:ascii="Calibri Light" w:eastAsiaTheme="minorHAnsi" w:hAnsi="Calibri Light"/>
      <w:lang w:eastAsia="en-US"/>
    </w:rPr>
  </w:style>
  <w:style w:type="paragraph" w:customStyle="1" w:styleId="A1387EF43AAB4350AC74117E433783DA4">
    <w:name w:val="A1387EF43AAB4350AC74117E433783DA4"/>
    <w:rsid w:val="008C2BE3"/>
    <w:rPr>
      <w:rFonts w:ascii="Calibri Light" w:eastAsiaTheme="minorHAnsi" w:hAnsi="Calibri Light"/>
      <w:lang w:eastAsia="en-US"/>
    </w:rPr>
  </w:style>
  <w:style w:type="paragraph" w:customStyle="1" w:styleId="4951F1FACA574592834B26DE996BF6144">
    <w:name w:val="4951F1FACA574592834B26DE996BF6144"/>
    <w:rsid w:val="008C2BE3"/>
    <w:rPr>
      <w:rFonts w:ascii="Calibri Light" w:eastAsiaTheme="minorHAnsi" w:hAnsi="Calibri Light"/>
      <w:lang w:eastAsia="en-US"/>
    </w:rPr>
  </w:style>
  <w:style w:type="paragraph" w:customStyle="1" w:styleId="F9A84676419D4D4EADD686ECCEE28BB74">
    <w:name w:val="F9A84676419D4D4EADD686ECCEE28BB74"/>
    <w:rsid w:val="008C2BE3"/>
    <w:rPr>
      <w:rFonts w:ascii="Calibri Light" w:eastAsiaTheme="minorHAnsi" w:hAnsi="Calibri Light"/>
      <w:lang w:eastAsia="en-US"/>
    </w:rPr>
  </w:style>
  <w:style w:type="paragraph" w:customStyle="1" w:styleId="285932A7E64841948A83ACBCF5A331525">
    <w:name w:val="285932A7E64841948A83ACBCF5A331525"/>
    <w:rsid w:val="008C2BE3"/>
    <w:rPr>
      <w:rFonts w:ascii="Calibri Light" w:eastAsiaTheme="minorHAnsi" w:hAnsi="Calibri Light"/>
      <w:lang w:eastAsia="en-US"/>
    </w:rPr>
  </w:style>
  <w:style w:type="paragraph" w:customStyle="1" w:styleId="021EAAB291B74C8AACDE435057C8B0E04">
    <w:name w:val="021EAAB291B74C8AACDE435057C8B0E04"/>
    <w:rsid w:val="008C2BE3"/>
    <w:rPr>
      <w:rFonts w:ascii="Calibri Light" w:eastAsiaTheme="minorHAnsi" w:hAnsi="Calibri Light"/>
      <w:lang w:eastAsia="en-US"/>
    </w:rPr>
  </w:style>
  <w:style w:type="paragraph" w:customStyle="1" w:styleId="74CE9E433E974D6E8BB9BEEC66D2C50B1">
    <w:name w:val="74CE9E433E974D6E8BB9BEEC66D2C50B1"/>
    <w:rsid w:val="008C2BE3"/>
    <w:rPr>
      <w:rFonts w:ascii="Calibri Light" w:eastAsiaTheme="minorHAnsi" w:hAnsi="Calibri Light"/>
      <w:lang w:eastAsia="en-US"/>
    </w:rPr>
  </w:style>
  <w:style w:type="paragraph" w:customStyle="1" w:styleId="F08A22E472984707A2F5BCBBB683203E1">
    <w:name w:val="F08A22E472984707A2F5BCBBB683203E1"/>
    <w:rsid w:val="008C2BE3"/>
    <w:rPr>
      <w:rFonts w:ascii="Calibri Light" w:eastAsiaTheme="minorHAnsi" w:hAnsi="Calibri Light"/>
      <w:lang w:eastAsia="en-US"/>
    </w:rPr>
  </w:style>
  <w:style w:type="paragraph" w:customStyle="1" w:styleId="48CA825C913D4CAF86FFF0C5B760E2D21">
    <w:name w:val="48CA825C913D4CAF86FFF0C5B760E2D21"/>
    <w:rsid w:val="008C2BE3"/>
    <w:rPr>
      <w:rFonts w:ascii="Calibri Light" w:eastAsiaTheme="minorHAnsi" w:hAnsi="Calibri Light"/>
      <w:lang w:eastAsia="en-US"/>
    </w:rPr>
  </w:style>
  <w:style w:type="paragraph" w:customStyle="1" w:styleId="C69D78BFBA8D489893DAF456F2DE5DCE1">
    <w:name w:val="C69D78BFBA8D489893DAF456F2DE5DCE1"/>
    <w:rsid w:val="008C2BE3"/>
    <w:rPr>
      <w:rFonts w:ascii="Calibri Light" w:eastAsiaTheme="minorHAnsi" w:hAnsi="Calibri Light"/>
      <w:lang w:eastAsia="en-US"/>
    </w:rPr>
  </w:style>
  <w:style w:type="paragraph" w:customStyle="1" w:styleId="D0FEEBE6595643A99A5A886D680C23621">
    <w:name w:val="D0FEEBE6595643A99A5A886D680C23621"/>
    <w:rsid w:val="008C2BE3"/>
    <w:rPr>
      <w:rFonts w:ascii="Calibri Light" w:eastAsiaTheme="minorHAnsi" w:hAnsi="Calibri Light"/>
      <w:lang w:eastAsia="en-US"/>
    </w:rPr>
  </w:style>
  <w:style w:type="paragraph" w:customStyle="1" w:styleId="8C27636CBD58425EBD4AE0C0DEB389101">
    <w:name w:val="8C27636CBD58425EBD4AE0C0DEB389101"/>
    <w:rsid w:val="008C2BE3"/>
    <w:rPr>
      <w:rFonts w:ascii="Calibri Light" w:eastAsiaTheme="minorHAnsi" w:hAnsi="Calibri Light"/>
      <w:lang w:eastAsia="en-US"/>
    </w:rPr>
  </w:style>
  <w:style w:type="paragraph" w:customStyle="1" w:styleId="400A754FB38545BBB0F450C0CCD16F811">
    <w:name w:val="400A754FB38545BBB0F450C0CCD16F811"/>
    <w:rsid w:val="008C2BE3"/>
    <w:rPr>
      <w:rFonts w:ascii="Calibri Light" w:eastAsiaTheme="minorHAnsi" w:hAnsi="Calibri Light"/>
      <w:lang w:eastAsia="en-US"/>
    </w:rPr>
  </w:style>
  <w:style w:type="paragraph" w:customStyle="1" w:styleId="571CB7ADB68D47EDAD4A3694B036103A1">
    <w:name w:val="571CB7ADB68D47EDAD4A3694B036103A1"/>
    <w:rsid w:val="008C2BE3"/>
    <w:rPr>
      <w:rFonts w:ascii="Calibri Light" w:eastAsiaTheme="minorHAnsi" w:hAnsi="Calibri Light"/>
      <w:lang w:eastAsia="en-US"/>
    </w:rPr>
  </w:style>
  <w:style w:type="paragraph" w:customStyle="1" w:styleId="FE58D98F848D46D1A6EB6E8E20F02FA51">
    <w:name w:val="FE58D98F848D46D1A6EB6E8E20F02FA51"/>
    <w:rsid w:val="008C2BE3"/>
    <w:rPr>
      <w:rFonts w:ascii="Calibri Light" w:eastAsiaTheme="minorHAnsi" w:hAnsi="Calibri Light"/>
      <w:lang w:eastAsia="en-US"/>
    </w:rPr>
  </w:style>
  <w:style w:type="paragraph" w:customStyle="1" w:styleId="297B6052D5284B4CBE7B04E2F61AB6691">
    <w:name w:val="297B6052D5284B4CBE7B04E2F61AB6691"/>
    <w:rsid w:val="008C2BE3"/>
    <w:rPr>
      <w:rFonts w:ascii="Calibri Light" w:eastAsiaTheme="minorHAnsi" w:hAnsi="Calibri Light"/>
      <w:lang w:eastAsia="en-US"/>
    </w:rPr>
  </w:style>
  <w:style w:type="paragraph" w:customStyle="1" w:styleId="18BDF1813A9244529DC3C4211C98FFC11">
    <w:name w:val="18BDF1813A9244529DC3C4211C98FFC11"/>
    <w:rsid w:val="008C2BE3"/>
    <w:rPr>
      <w:rFonts w:ascii="Calibri Light" w:eastAsiaTheme="minorHAnsi" w:hAnsi="Calibri Light"/>
      <w:lang w:eastAsia="en-US"/>
    </w:rPr>
  </w:style>
  <w:style w:type="paragraph" w:customStyle="1" w:styleId="E9BB80CC1290488989353C8073249BEA1">
    <w:name w:val="E9BB80CC1290488989353C8073249BEA1"/>
    <w:rsid w:val="008C2BE3"/>
    <w:rPr>
      <w:rFonts w:ascii="Calibri Light" w:eastAsiaTheme="minorHAnsi" w:hAnsi="Calibri Light"/>
      <w:lang w:eastAsia="en-US"/>
    </w:rPr>
  </w:style>
  <w:style w:type="paragraph" w:customStyle="1" w:styleId="5F80E87296CF4A2C94BA662F4AB8BFB21">
    <w:name w:val="5F80E87296CF4A2C94BA662F4AB8BFB21"/>
    <w:rsid w:val="008C2BE3"/>
    <w:rPr>
      <w:rFonts w:ascii="Calibri Light" w:eastAsiaTheme="minorHAnsi" w:hAnsi="Calibri Light"/>
      <w:lang w:eastAsia="en-US"/>
    </w:rPr>
  </w:style>
  <w:style w:type="paragraph" w:customStyle="1" w:styleId="2A247629B0DD4A0EAFDF61016D65B3AC1">
    <w:name w:val="2A247629B0DD4A0EAFDF61016D65B3AC1"/>
    <w:rsid w:val="008C2BE3"/>
    <w:rPr>
      <w:rFonts w:ascii="Calibri Light" w:eastAsiaTheme="minorHAnsi" w:hAnsi="Calibri Light"/>
      <w:lang w:eastAsia="en-US"/>
    </w:rPr>
  </w:style>
  <w:style w:type="paragraph" w:customStyle="1" w:styleId="A110C9CB65304BED9252C365691D7C0C">
    <w:name w:val="A110C9CB65304BED9252C365691D7C0C"/>
    <w:rsid w:val="008C2BE3"/>
  </w:style>
  <w:style w:type="paragraph" w:customStyle="1" w:styleId="0FF14A6C35684B5683FB583C2F5235F8">
    <w:name w:val="0FF14A6C35684B5683FB583C2F5235F8"/>
    <w:rsid w:val="008C2BE3"/>
  </w:style>
  <w:style w:type="paragraph" w:customStyle="1" w:styleId="6BD043B89D454ED8BD1B1AE93AF60E39">
    <w:name w:val="6BD043B89D454ED8BD1B1AE93AF60E39"/>
    <w:rsid w:val="008C2BE3"/>
  </w:style>
  <w:style w:type="paragraph" w:customStyle="1" w:styleId="3687AC82897A4D9DA1D7522B39CE04D76">
    <w:name w:val="3687AC82897A4D9DA1D7522B39CE04D76"/>
    <w:rsid w:val="008C2BE3"/>
    <w:rPr>
      <w:rFonts w:ascii="Calibri Light" w:eastAsiaTheme="minorHAnsi" w:hAnsi="Calibri Light"/>
      <w:lang w:eastAsia="en-US"/>
    </w:rPr>
  </w:style>
  <w:style w:type="paragraph" w:customStyle="1" w:styleId="A103DBFE856F4EF790DF10EAA55D8C555">
    <w:name w:val="A103DBFE856F4EF790DF10EAA55D8C555"/>
    <w:rsid w:val="008C2BE3"/>
    <w:rPr>
      <w:rFonts w:ascii="Calibri Light" w:eastAsiaTheme="minorHAnsi" w:hAnsi="Calibri Light"/>
      <w:lang w:eastAsia="en-US"/>
    </w:rPr>
  </w:style>
  <w:style w:type="paragraph" w:customStyle="1" w:styleId="5D1CD474B09C475591627575D7FEE97F5">
    <w:name w:val="5D1CD474B09C475591627575D7FEE97F5"/>
    <w:rsid w:val="008C2BE3"/>
    <w:rPr>
      <w:rFonts w:ascii="Calibri Light" w:eastAsiaTheme="minorHAnsi" w:hAnsi="Calibri Light"/>
      <w:lang w:eastAsia="en-US"/>
    </w:rPr>
  </w:style>
  <w:style w:type="paragraph" w:customStyle="1" w:styleId="BECC8C002193404AA683C8C5428A6F275">
    <w:name w:val="BECC8C002193404AA683C8C5428A6F275"/>
    <w:rsid w:val="008C2BE3"/>
    <w:rPr>
      <w:rFonts w:ascii="Calibri Light" w:eastAsiaTheme="minorHAnsi" w:hAnsi="Calibri Light"/>
      <w:lang w:eastAsia="en-US"/>
    </w:rPr>
  </w:style>
  <w:style w:type="paragraph" w:customStyle="1" w:styleId="EBF6370F7A9B4B91B4CAF3393DAA49E26">
    <w:name w:val="EBF6370F7A9B4B91B4CAF3393DAA49E26"/>
    <w:rsid w:val="008C2BE3"/>
    <w:rPr>
      <w:rFonts w:ascii="Calibri Light" w:eastAsiaTheme="minorHAnsi" w:hAnsi="Calibri Light"/>
      <w:lang w:eastAsia="en-US"/>
    </w:rPr>
  </w:style>
  <w:style w:type="paragraph" w:customStyle="1" w:styleId="18E5864177B44A52803954419A970E695">
    <w:name w:val="18E5864177B44A52803954419A970E695"/>
    <w:rsid w:val="008C2BE3"/>
    <w:rPr>
      <w:rFonts w:ascii="Calibri Light" w:eastAsiaTheme="minorHAnsi" w:hAnsi="Calibri Light"/>
      <w:lang w:eastAsia="en-US"/>
    </w:rPr>
  </w:style>
  <w:style w:type="paragraph" w:customStyle="1" w:styleId="A1387EF43AAB4350AC74117E433783DA5">
    <w:name w:val="A1387EF43AAB4350AC74117E433783DA5"/>
    <w:rsid w:val="008C2BE3"/>
    <w:rPr>
      <w:rFonts w:ascii="Calibri Light" w:eastAsiaTheme="minorHAnsi" w:hAnsi="Calibri Light"/>
      <w:lang w:eastAsia="en-US"/>
    </w:rPr>
  </w:style>
  <w:style w:type="paragraph" w:customStyle="1" w:styleId="4951F1FACA574592834B26DE996BF6145">
    <w:name w:val="4951F1FACA574592834B26DE996BF6145"/>
    <w:rsid w:val="008C2BE3"/>
    <w:rPr>
      <w:rFonts w:ascii="Calibri Light" w:eastAsiaTheme="minorHAnsi" w:hAnsi="Calibri Light"/>
      <w:lang w:eastAsia="en-US"/>
    </w:rPr>
  </w:style>
  <w:style w:type="paragraph" w:customStyle="1" w:styleId="F9A84676419D4D4EADD686ECCEE28BB75">
    <w:name w:val="F9A84676419D4D4EADD686ECCEE28BB75"/>
    <w:rsid w:val="008C2BE3"/>
    <w:rPr>
      <w:rFonts w:ascii="Calibri Light" w:eastAsiaTheme="minorHAnsi" w:hAnsi="Calibri Light"/>
      <w:lang w:eastAsia="en-US"/>
    </w:rPr>
  </w:style>
  <w:style w:type="paragraph" w:customStyle="1" w:styleId="285932A7E64841948A83ACBCF5A331526">
    <w:name w:val="285932A7E64841948A83ACBCF5A331526"/>
    <w:rsid w:val="008C2BE3"/>
    <w:rPr>
      <w:rFonts w:ascii="Calibri Light" w:eastAsiaTheme="minorHAnsi" w:hAnsi="Calibri Light"/>
      <w:lang w:eastAsia="en-US"/>
    </w:rPr>
  </w:style>
  <w:style w:type="paragraph" w:customStyle="1" w:styleId="021EAAB291B74C8AACDE435057C8B0E05">
    <w:name w:val="021EAAB291B74C8AACDE435057C8B0E05"/>
    <w:rsid w:val="008C2BE3"/>
    <w:rPr>
      <w:rFonts w:ascii="Calibri Light" w:eastAsiaTheme="minorHAnsi" w:hAnsi="Calibri Light"/>
      <w:lang w:eastAsia="en-US"/>
    </w:rPr>
  </w:style>
  <w:style w:type="paragraph" w:customStyle="1" w:styleId="74CE9E433E974D6E8BB9BEEC66D2C50B2">
    <w:name w:val="74CE9E433E974D6E8BB9BEEC66D2C50B2"/>
    <w:rsid w:val="008C2BE3"/>
    <w:rPr>
      <w:rFonts w:ascii="Calibri Light" w:eastAsiaTheme="minorHAnsi" w:hAnsi="Calibri Light"/>
      <w:lang w:eastAsia="en-US"/>
    </w:rPr>
  </w:style>
  <w:style w:type="paragraph" w:customStyle="1" w:styleId="F08A22E472984707A2F5BCBBB683203E2">
    <w:name w:val="F08A22E472984707A2F5BCBBB683203E2"/>
    <w:rsid w:val="008C2BE3"/>
    <w:rPr>
      <w:rFonts w:ascii="Calibri Light" w:eastAsiaTheme="minorHAnsi" w:hAnsi="Calibri Light"/>
      <w:lang w:eastAsia="en-US"/>
    </w:rPr>
  </w:style>
  <w:style w:type="paragraph" w:customStyle="1" w:styleId="48CA825C913D4CAF86FFF0C5B760E2D22">
    <w:name w:val="48CA825C913D4CAF86FFF0C5B760E2D22"/>
    <w:rsid w:val="008C2BE3"/>
    <w:rPr>
      <w:rFonts w:ascii="Calibri Light" w:eastAsiaTheme="minorHAnsi" w:hAnsi="Calibri Light"/>
      <w:lang w:eastAsia="en-US"/>
    </w:rPr>
  </w:style>
  <w:style w:type="paragraph" w:customStyle="1" w:styleId="C69D78BFBA8D489893DAF456F2DE5DCE2">
    <w:name w:val="C69D78BFBA8D489893DAF456F2DE5DCE2"/>
    <w:rsid w:val="008C2BE3"/>
    <w:rPr>
      <w:rFonts w:ascii="Calibri Light" w:eastAsiaTheme="minorHAnsi" w:hAnsi="Calibri Light"/>
      <w:lang w:eastAsia="en-US"/>
    </w:rPr>
  </w:style>
  <w:style w:type="paragraph" w:customStyle="1" w:styleId="D0FEEBE6595643A99A5A886D680C23622">
    <w:name w:val="D0FEEBE6595643A99A5A886D680C23622"/>
    <w:rsid w:val="008C2BE3"/>
    <w:rPr>
      <w:rFonts w:ascii="Calibri Light" w:eastAsiaTheme="minorHAnsi" w:hAnsi="Calibri Light"/>
      <w:lang w:eastAsia="en-US"/>
    </w:rPr>
  </w:style>
  <w:style w:type="paragraph" w:customStyle="1" w:styleId="8C27636CBD58425EBD4AE0C0DEB389102">
    <w:name w:val="8C27636CBD58425EBD4AE0C0DEB389102"/>
    <w:rsid w:val="008C2BE3"/>
    <w:rPr>
      <w:rFonts w:ascii="Calibri Light" w:eastAsiaTheme="minorHAnsi" w:hAnsi="Calibri Light"/>
      <w:lang w:eastAsia="en-US"/>
    </w:rPr>
  </w:style>
  <w:style w:type="paragraph" w:customStyle="1" w:styleId="400A754FB38545BBB0F450C0CCD16F812">
    <w:name w:val="400A754FB38545BBB0F450C0CCD16F812"/>
    <w:rsid w:val="008C2BE3"/>
    <w:rPr>
      <w:rFonts w:ascii="Calibri Light" w:eastAsiaTheme="minorHAnsi" w:hAnsi="Calibri Light"/>
      <w:lang w:eastAsia="en-US"/>
    </w:rPr>
  </w:style>
  <w:style w:type="paragraph" w:customStyle="1" w:styleId="571CB7ADB68D47EDAD4A3694B036103A2">
    <w:name w:val="571CB7ADB68D47EDAD4A3694B036103A2"/>
    <w:rsid w:val="008C2BE3"/>
    <w:rPr>
      <w:rFonts w:ascii="Calibri Light" w:eastAsiaTheme="minorHAnsi" w:hAnsi="Calibri Light"/>
      <w:lang w:eastAsia="en-US"/>
    </w:rPr>
  </w:style>
  <w:style w:type="paragraph" w:customStyle="1" w:styleId="FE58D98F848D46D1A6EB6E8E20F02FA52">
    <w:name w:val="FE58D98F848D46D1A6EB6E8E20F02FA52"/>
    <w:rsid w:val="008C2BE3"/>
    <w:rPr>
      <w:rFonts w:ascii="Calibri Light" w:eastAsiaTheme="minorHAnsi" w:hAnsi="Calibri Light"/>
      <w:lang w:eastAsia="en-US"/>
    </w:rPr>
  </w:style>
  <w:style w:type="paragraph" w:customStyle="1" w:styleId="297B6052D5284B4CBE7B04E2F61AB6692">
    <w:name w:val="297B6052D5284B4CBE7B04E2F61AB6692"/>
    <w:rsid w:val="008C2BE3"/>
    <w:rPr>
      <w:rFonts w:ascii="Calibri Light" w:eastAsiaTheme="minorHAnsi" w:hAnsi="Calibri Light"/>
      <w:lang w:eastAsia="en-US"/>
    </w:rPr>
  </w:style>
  <w:style w:type="paragraph" w:customStyle="1" w:styleId="18BDF1813A9244529DC3C4211C98FFC12">
    <w:name w:val="18BDF1813A9244529DC3C4211C98FFC12"/>
    <w:rsid w:val="008C2BE3"/>
    <w:rPr>
      <w:rFonts w:ascii="Calibri Light" w:eastAsiaTheme="minorHAnsi" w:hAnsi="Calibri Light"/>
      <w:lang w:eastAsia="en-US"/>
    </w:rPr>
  </w:style>
  <w:style w:type="paragraph" w:customStyle="1" w:styleId="E9BB80CC1290488989353C8073249BEA2">
    <w:name w:val="E9BB80CC1290488989353C8073249BEA2"/>
    <w:rsid w:val="008C2BE3"/>
    <w:rPr>
      <w:rFonts w:ascii="Calibri Light" w:eastAsiaTheme="minorHAnsi" w:hAnsi="Calibri Light"/>
      <w:lang w:eastAsia="en-US"/>
    </w:rPr>
  </w:style>
  <w:style w:type="paragraph" w:customStyle="1" w:styleId="5F80E87296CF4A2C94BA662F4AB8BFB22">
    <w:name w:val="5F80E87296CF4A2C94BA662F4AB8BFB22"/>
    <w:rsid w:val="008C2BE3"/>
    <w:rPr>
      <w:rFonts w:ascii="Calibri Light" w:eastAsiaTheme="minorHAnsi" w:hAnsi="Calibri Light"/>
      <w:lang w:eastAsia="en-US"/>
    </w:rPr>
  </w:style>
  <w:style w:type="paragraph" w:customStyle="1" w:styleId="2A247629B0DD4A0EAFDF61016D65B3AC2">
    <w:name w:val="2A247629B0DD4A0EAFDF61016D65B3AC2"/>
    <w:rsid w:val="008C2BE3"/>
    <w:rPr>
      <w:rFonts w:ascii="Calibri Light" w:eastAsiaTheme="minorHAnsi" w:hAnsi="Calibri Light"/>
      <w:lang w:eastAsia="en-US"/>
    </w:rPr>
  </w:style>
  <w:style w:type="paragraph" w:customStyle="1" w:styleId="9598501236714646828B5CD17778F4B0">
    <w:name w:val="9598501236714646828B5CD17778F4B0"/>
    <w:rsid w:val="008C2BE3"/>
    <w:rPr>
      <w:rFonts w:ascii="Calibri Light" w:eastAsiaTheme="minorHAnsi" w:hAnsi="Calibri Light"/>
      <w:lang w:eastAsia="en-US"/>
    </w:rPr>
  </w:style>
  <w:style w:type="paragraph" w:customStyle="1" w:styleId="A110C9CB65304BED9252C365691D7C0C1">
    <w:name w:val="A110C9CB65304BED9252C365691D7C0C1"/>
    <w:rsid w:val="008C2BE3"/>
    <w:rPr>
      <w:rFonts w:ascii="Calibri Light" w:eastAsiaTheme="minorHAnsi" w:hAnsi="Calibri Light"/>
      <w:lang w:eastAsia="en-US"/>
    </w:rPr>
  </w:style>
  <w:style w:type="paragraph" w:customStyle="1" w:styleId="80A5BA7BC3594544950F52F778DCAB0B">
    <w:name w:val="80A5BA7BC3594544950F52F778DCAB0B"/>
    <w:rsid w:val="008C2BE3"/>
    <w:rPr>
      <w:rFonts w:ascii="Calibri Light" w:eastAsiaTheme="minorHAnsi" w:hAnsi="Calibri Light"/>
      <w:lang w:eastAsia="en-US"/>
    </w:rPr>
  </w:style>
  <w:style w:type="paragraph" w:customStyle="1" w:styleId="0FF14A6C35684B5683FB583C2F5235F81">
    <w:name w:val="0FF14A6C35684B5683FB583C2F5235F81"/>
    <w:rsid w:val="008C2BE3"/>
    <w:rPr>
      <w:rFonts w:ascii="Calibri Light" w:eastAsiaTheme="minorHAnsi" w:hAnsi="Calibri Light"/>
      <w:lang w:eastAsia="en-US"/>
    </w:rPr>
  </w:style>
  <w:style w:type="paragraph" w:customStyle="1" w:styleId="6BD043B89D454ED8BD1B1AE93AF60E391">
    <w:name w:val="6BD043B89D454ED8BD1B1AE93AF60E391"/>
    <w:rsid w:val="008C2BE3"/>
    <w:rPr>
      <w:rFonts w:ascii="Calibri Light" w:eastAsiaTheme="minorHAnsi" w:hAnsi="Calibri Light"/>
      <w:lang w:eastAsia="en-US"/>
    </w:rPr>
  </w:style>
  <w:style w:type="paragraph" w:customStyle="1" w:styleId="3687AC82897A4D9DA1D7522B39CE04D77">
    <w:name w:val="3687AC82897A4D9DA1D7522B39CE04D77"/>
    <w:rsid w:val="008C2BE3"/>
    <w:rPr>
      <w:rFonts w:ascii="Calibri Light" w:eastAsiaTheme="minorHAnsi" w:hAnsi="Calibri Light"/>
      <w:lang w:eastAsia="en-US"/>
    </w:rPr>
  </w:style>
  <w:style w:type="paragraph" w:customStyle="1" w:styleId="A103DBFE856F4EF790DF10EAA55D8C556">
    <w:name w:val="A103DBFE856F4EF790DF10EAA55D8C556"/>
    <w:rsid w:val="008C2BE3"/>
    <w:rPr>
      <w:rFonts w:ascii="Calibri Light" w:eastAsiaTheme="minorHAnsi" w:hAnsi="Calibri Light"/>
      <w:lang w:eastAsia="en-US"/>
    </w:rPr>
  </w:style>
  <w:style w:type="paragraph" w:customStyle="1" w:styleId="5D1CD474B09C475591627575D7FEE97F6">
    <w:name w:val="5D1CD474B09C475591627575D7FEE97F6"/>
    <w:rsid w:val="008C2BE3"/>
    <w:rPr>
      <w:rFonts w:ascii="Calibri Light" w:eastAsiaTheme="minorHAnsi" w:hAnsi="Calibri Light"/>
      <w:lang w:eastAsia="en-US"/>
    </w:rPr>
  </w:style>
  <w:style w:type="paragraph" w:customStyle="1" w:styleId="BECC8C002193404AA683C8C5428A6F276">
    <w:name w:val="BECC8C002193404AA683C8C5428A6F276"/>
    <w:rsid w:val="008C2BE3"/>
    <w:rPr>
      <w:rFonts w:ascii="Calibri Light" w:eastAsiaTheme="minorHAnsi" w:hAnsi="Calibri Light"/>
      <w:lang w:eastAsia="en-US"/>
    </w:rPr>
  </w:style>
  <w:style w:type="paragraph" w:customStyle="1" w:styleId="EBF6370F7A9B4B91B4CAF3393DAA49E27">
    <w:name w:val="EBF6370F7A9B4B91B4CAF3393DAA49E27"/>
    <w:rsid w:val="008C2BE3"/>
    <w:rPr>
      <w:rFonts w:ascii="Calibri Light" w:eastAsiaTheme="minorHAnsi" w:hAnsi="Calibri Light"/>
      <w:lang w:eastAsia="en-US"/>
    </w:rPr>
  </w:style>
  <w:style w:type="paragraph" w:customStyle="1" w:styleId="18E5864177B44A52803954419A970E696">
    <w:name w:val="18E5864177B44A52803954419A970E696"/>
    <w:rsid w:val="008C2BE3"/>
    <w:rPr>
      <w:rFonts w:ascii="Calibri Light" w:eastAsiaTheme="minorHAnsi" w:hAnsi="Calibri Light"/>
      <w:lang w:eastAsia="en-US"/>
    </w:rPr>
  </w:style>
  <w:style w:type="paragraph" w:customStyle="1" w:styleId="A1387EF43AAB4350AC74117E433783DA6">
    <w:name w:val="A1387EF43AAB4350AC74117E433783DA6"/>
    <w:rsid w:val="008C2BE3"/>
    <w:rPr>
      <w:rFonts w:ascii="Calibri Light" w:eastAsiaTheme="minorHAnsi" w:hAnsi="Calibri Light"/>
      <w:lang w:eastAsia="en-US"/>
    </w:rPr>
  </w:style>
  <w:style w:type="paragraph" w:customStyle="1" w:styleId="4951F1FACA574592834B26DE996BF6146">
    <w:name w:val="4951F1FACA574592834B26DE996BF6146"/>
    <w:rsid w:val="008C2BE3"/>
    <w:rPr>
      <w:rFonts w:ascii="Calibri Light" w:eastAsiaTheme="minorHAnsi" w:hAnsi="Calibri Light"/>
      <w:lang w:eastAsia="en-US"/>
    </w:rPr>
  </w:style>
  <w:style w:type="paragraph" w:customStyle="1" w:styleId="F9A84676419D4D4EADD686ECCEE28BB76">
    <w:name w:val="F9A84676419D4D4EADD686ECCEE28BB76"/>
    <w:rsid w:val="008C2BE3"/>
    <w:rPr>
      <w:rFonts w:ascii="Calibri Light" w:eastAsiaTheme="minorHAnsi" w:hAnsi="Calibri Light"/>
      <w:lang w:eastAsia="en-US"/>
    </w:rPr>
  </w:style>
  <w:style w:type="paragraph" w:customStyle="1" w:styleId="285932A7E64841948A83ACBCF5A331527">
    <w:name w:val="285932A7E64841948A83ACBCF5A331527"/>
    <w:rsid w:val="008C2BE3"/>
    <w:rPr>
      <w:rFonts w:ascii="Calibri Light" w:eastAsiaTheme="minorHAnsi" w:hAnsi="Calibri Light"/>
      <w:lang w:eastAsia="en-US"/>
    </w:rPr>
  </w:style>
  <w:style w:type="paragraph" w:customStyle="1" w:styleId="021EAAB291B74C8AACDE435057C8B0E06">
    <w:name w:val="021EAAB291B74C8AACDE435057C8B0E06"/>
    <w:rsid w:val="008C2BE3"/>
    <w:rPr>
      <w:rFonts w:ascii="Calibri Light" w:eastAsiaTheme="minorHAnsi" w:hAnsi="Calibri Light"/>
      <w:lang w:eastAsia="en-US"/>
    </w:rPr>
  </w:style>
  <w:style w:type="paragraph" w:customStyle="1" w:styleId="74CE9E433E974D6E8BB9BEEC66D2C50B3">
    <w:name w:val="74CE9E433E974D6E8BB9BEEC66D2C50B3"/>
    <w:rsid w:val="008C2BE3"/>
    <w:rPr>
      <w:rFonts w:ascii="Calibri Light" w:eastAsiaTheme="minorHAnsi" w:hAnsi="Calibri Light"/>
      <w:lang w:eastAsia="en-US"/>
    </w:rPr>
  </w:style>
  <w:style w:type="paragraph" w:customStyle="1" w:styleId="F08A22E472984707A2F5BCBBB683203E3">
    <w:name w:val="F08A22E472984707A2F5BCBBB683203E3"/>
    <w:rsid w:val="008C2BE3"/>
    <w:rPr>
      <w:rFonts w:ascii="Calibri Light" w:eastAsiaTheme="minorHAnsi" w:hAnsi="Calibri Light"/>
      <w:lang w:eastAsia="en-US"/>
    </w:rPr>
  </w:style>
  <w:style w:type="paragraph" w:customStyle="1" w:styleId="48CA825C913D4CAF86FFF0C5B760E2D23">
    <w:name w:val="48CA825C913D4CAF86FFF0C5B760E2D23"/>
    <w:rsid w:val="008C2BE3"/>
    <w:rPr>
      <w:rFonts w:ascii="Calibri Light" w:eastAsiaTheme="minorHAnsi" w:hAnsi="Calibri Light"/>
      <w:lang w:eastAsia="en-US"/>
    </w:rPr>
  </w:style>
  <w:style w:type="paragraph" w:customStyle="1" w:styleId="C69D78BFBA8D489893DAF456F2DE5DCE3">
    <w:name w:val="C69D78BFBA8D489893DAF456F2DE5DCE3"/>
    <w:rsid w:val="008C2BE3"/>
    <w:rPr>
      <w:rFonts w:ascii="Calibri Light" w:eastAsiaTheme="minorHAnsi" w:hAnsi="Calibri Light"/>
      <w:lang w:eastAsia="en-US"/>
    </w:rPr>
  </w:style>
  <w:style w:type="paragraph" w:customStyle="1" w:styleId="D0FEEBE6595643A99A5A886D680C23623">
    <w:name w:val="D0FEEBE6595643A99A5A886D680C23623"/>
    <w:rsid w:val="008C2BE3"/>
    <w:rPr>
      <w:rFonts w:ascii="Calibri Light" w:eastAsiaTheme="minorHAnsi" w:hAnsi="Calibri Light"/>
      <w:lang w:eastAsia="en-US"/>
    </w:rPr>
  </w:style>
  <w:style w:type="paragraph" w:customStyle="1" w:styleId="8C27636CBD58425EBD4AE0C0DEB389103">
    <w:name w:val="8C27636CBD58425EBD4AE0C0DEB389103"/>
    <w:rsid w:val="008C2BE3"/>
    <w:rPr>
      <w:rFonts w:ascii="Calibri Light" w:eastAsiaTheme="minorHAnsi" w:hAnsi="Calibri Light"/>
      <w:lang w:eastAsia="en-US"/>
    </w:rPr>
  </w:style>
  <w:style w:type="paragraph" w:customStyle="1" w:styleId="400A754FB38545BBB0F450C0CCD16F813">
    <w:name w:val="400A754FB38545BBB0F450C0CCD16F813"/>
    <w:rsid w:val="008C2BE3"/>
    <w:rPr>
      <w:rFonts w:ascii="Calibri Light" w:eastAsiaTheme="minorHAnsi" w:hAnsi="Calibri Light"/>
      <w:lang w:eastAsia="en-US"/>
    </w:rPr>
  </w:style>
  <w:style w:type="paragraph" w:customStyle="1" w:styleId="571CB7ADB68D47EDAD4A3694B036103A3">
    <w:name w:val="571CB7ADB68D47EDAD4A3694B036103A3"/>
    <w:rsid w:val="008C2BE3"/>
    <w:rPr>
      <w:rFonts w:ascii="Calibri Light" w:eastAsiaTheme="minorHAnsi" w:hAnsi="Calibri Light"/>
      <w:lang w:eastAsia="en-US"/>
    </w:rPr>
  </w:style>
  <w:style w:type="paragraph" w:customStyle="1" w:styleId="FE58D98F848D46D1A6EB6E8E20F02FA53">
    <w:name w:val="FE58D98F848D46D1A6EB6E8E20F02FA53"/>
    <w:rsid w:val="008C2BE3"/>
    <w:rPr>
      <w:rFonts w:ascii="Calibri Light" w:eastAsiaTheme="minorHAnsi" w:hAnsi="Calibri Light"/>
      <w:lang w:eastAsia="en-US"/>
    </w:rPr>
  </w:style>
  <w:style w:type="paragraph" w:customStyle="1" w:styleId="297B6052D5284B4CBE7B04E2F61AB6693">
    <w:name w:val="297B6052D5284B4CBE7B04E2F61AB6693"/>
    <w:rsid w:val="008C2BE3"/>
    <w:rPr>
      <w:rFonts w:ascii="Calibri Light" w:eastAsiaTheme="minorHAnsi" w:hAnsi="Calibri Light"/>
      <w:lang w:eastAsia="en-US"/>
    </w:rPr>
  </w:style>
  <w:style w:type="paragraph" w:customStyle="1" w:styleId="18BDF1813A9244529DC3C4211C98FFC13">
    <w:name w:val="18BDF1813A9244529DC3C4211C98FFC13"/>
    <w:rsid w:val="008C2BE3"/>
    <w:rPr>
      <w:rFonts w:ascii="Calibri Light" w:eastAsiaTheme="minorHAnsi" w:hAnsi="Calibri Light"/>
      <w:lang w:eastAsia="en-US"/>
    </w:rPr>
  </w:style>
  <w:style w:type="paragraph" w:customStyle="1" w:styleId="E9BB80CC1290488989353C8073249BEA3">
    <w:name w:val="E9BB80CC1290488989353C8073249BEA3"/>
    <w:rsid w:val="008C2BE3"/>
    <w:rPr>
      <w:rFonts w:ascii="Calibri Light" w:eastAsiaTheme="minorHAnsi" w:hAnsi="Calibri Light"/>
      <w:lang w:eastAsia="en-US"/>
    </w:rPr>
  </w:style>
  <w:style w:type="paragraph" w:customStyle="1" w:styleId="5F80E87296CF4A2C94BA662F4AB8BFB23">
    <w:name w:val="5F80E87296CF4A2C94BA662F4AB8BFB23"/>
    <w:rsid w:val="008C2BE3"/>
    <w:rPr>
      <w:rFonts w:ascii="Calibri Light" w:eastAsiaTheme="minorHAnsi" w:hAnsi="Calibri Light"/>
      <w:lang w:eastAsia="en-US"/>
    </w:rPr>
  </w:style>
  <w:style w:type="paragraph" w:customStyle="1" w:styleId="2A247629B0DD4A0EAFDF61016D65B3AC3">
    <w:name w:val="2A247629B0DD4A0EAFDF61016D65B3AC3"/>
    <w:rsid w:val="008C2BE3"/>
    <w:rPr>
      <w:rFonts w:ascii="Calibri Light" w:eastAsiaTheme="minorHAnsi" w:hAnsi="Calibri Light"/>
      <w:lang w:eastAsia="en-US"/>
    </w:rPr>
  </w:style>
  <w:style w:type="paragraph" w:customStyle="1" w:styleId="9598501236714646828B5CD17778F4B01">
    <w:name w:val="9598501236714646828B5CD17778F4B01"/>
    <w:rsid w:val="008C2BE3"/>
    <w:rPr>
      <w:rFonts w:ascii="Calibri Light" w:eastAsiaTheme="minorHAnsi" w:hAnsi="Calibri Light"/>
      <w:lang w:eastAsia="en-US"/>
    </w:rPr>
  </w:style>
  <w:style w:type="paragraph" w:customStyle="1" w:styleId="A110C9CB65304BED9252C365691D7C0C2">
    <w:name w:val="A110C9CB65304BED9252C365691D7C0C2"/>
    <w:rsid w:val="008C2BE3"/>
    <w:rPr>
      <w:rFonts w:ascii="Calibri Light" w:eastAsiaTheme="minorHAnsi" w:hAnsi="Calibri Light"/>
      <w:lang w:eastAsia="en-US"/>
    </w:rPr>
  </w:style>
  <w:style w:type="paragraph" w:customStyle="1" w:styleId="80A5BA7BC3594544950F52F778DCAB0B1">
    <w:name w:val="80A5BA7BC3594544950F52F778DCAB0B1"/>
    <w:rsid w:val="008C2BE3"/>
    <w:rPr>
      <w:rFonts w:ascii="Calibri Light" w:eastAsiaTheme="minorHAnsi" w:hAnsi="Calibri Light"/>
      <w:lang w:eastAsia="en-US"/>
    </w:rPr>
  </w:style>
  <w:style w:type="paragraph" w:customStyle="1" w:styleId="0FF14A6C35684B5683FB583C2F5235F82">
    <w:name w:val="0FF14A6C35684B5683FB583C2F5235F82"/>
    <w:rsid w:val="008C2BE3"/>
    <w:rPr>
      <w:rFonts w:ascii="Calibri Light" w:eastAsiaTheme="minorHAnsi" w:hAnsi="Calibri Light"/>
      <w:lang w:eastAsia="en-US"/>
    </w:rPr>
  </w:style>
  <w:style w:type="paragraph" w:customStyle="1" w:styleId="6BD043B89D454ED8BD1B1AE93AF60E392">
    <w:name w:val="6BD043B89D454ED8BD1B1AE93AF60E392"/>
    <w:rsid w:val="008C2BE3"/>
    <w:rPr>
      <w:rFonts w:ascii="Calibri Light" w:eastAsiaTheme="minorHAnsi" w:hAnsi="Calibri Light"/>
      <w:lang w:eastAsia="en-US"/>
    </w:rPr>
  </w:style>
  <w:style w:type="paragraph" w:customStyle="1" w:styleId="3687AC82897A4D9DA1D7522B39CE04D78">
    <w:name w:val="3687AC82897A4D9DA1D7522B39CE04D78"/>
    <w:rsid w:val="008C2BE3"/>
    <w:rPr>
      <w:rFonts w:ascii="Calibri Light" w:eastAsiaTheme="minorHAnsi" w:hAnsi="Calibri Light"/>
      <w:lang w:eastAsia="en-US"/>
    </w:rPr>
  </w:style>
  <w:style w:type="paragraph" w:customStyle="1" w:styleId="A103DBFE856F4EF790DF10EAA55D8C557">
    <w:name w:val="A103DBFE856F4EF790DF10EAA55D8C557"/>
    <w:rsid w:val="008C2BE3"/>
    <w:rPr>
      <w:rFonts w:ascii="Calibri Light" w:eastAsiaTheme="minorHAnsi" w:hAnsi="Calibri Light"/>
      <w:lang w:eastAsia="en-US"/>
    </w:rPr>
  </w:style>
  <w:style w:type="paragraph" w:customStyle="1" w:styleId="5D1CD474B09C475591627575D7FEE97F7">
    <w:name w:val="5D1CD474B09C475591627575D7FEE97F7"/>
    <w:rsid w:val="008C2BE3"/>
    <w:rPr>
      <w:rFonts w:ascii="Calibri Light" w:eastAsiaTheme="minorHAnsi" w:hAnsi="Calibri Light"/>
      <w:lang w:eastAsia="en-US"/>
    </w:rPr>
  </w:style>
  <w:style w:type="paragraph" w:customStyle="1" w:styleId="BECC8C002193404AA683C8C5428A6F277">
    <w:name w:val="BECC8C002193404AA683C8C5428A6F277"/>
    <w:rsid w:val="008C2BE3"/>
    <w:rPr>
      <w:rFonts w:ascii="Calibri Light" w:eastAsiaTheme="minorHAnsi" w:hAnsi="Calibri Light"/>
      <w:lang w:eastAsia="en-US"/>
    </w:rPr>
  </w:style>
  <w:style w:type="paragraph" w:customStyle="1" w:styleId="EBF6370F7A9B4B91B4CAF3393DAA49E28">
    <w:name w:val="EBF6370F7A9B4B91B4CAF3393DAA49E28"/>
    <w:rsid w:val="008C2BE3"/>
    <w:rPr>
      <w:rFonts w:ascii="Calibri Light" w:eastAsiaTheme="minorHAnsi" w:hAnsi="Calibri Light"/>
      <w:lang w:eastAsia="en-US"/>
    </w:rPr>
  </w:style>
  <w:style w:type="paragraph" w:customStyle="1" w:styleId="18E5864177B44A52803954419A970E697">
    <w:name w:val="18E5864177B44A52803954419A970E697"/>
    <w:rsid w:val="008C2BE3"/>
    <w:rPr>
      <w:rFonts w:ascii="Calibri Light" w:eastAsiaTheme="minorHAnsi" w:hAnsi="Calibri Light"/>
      <w:lang w:eastAsia="en-US"/>
    </w:rPr>
  </w:style>
  <w:style w:type="paragraph" w:customStyle="1" w:styleId="A1387EF43AAB4350AC74117E433783DA7">
    <w:name w:val="A1387EF43AAB4350AC74117E433783DA7"/>
    <w:rsid w:val="008C2BE3"/>
    <w:rPr>
      <w:rFonts w:ascii="Calibri Light" w:eastAsiaTheme="minorHAnsi" w:hAnsi="Calibri Light"/>
      <w:lang w:eastAsia="en-US"/>
    </w:rPr>
  </w:style>
  <w:style w:type="paragraph" w:customStyle="1" w:styleId="4951F1FACA574592834B26DE996BF6147">
    <w:name w:val="4951F1FACA574592834B26DE996BF6147"/>
    <w:rsid w:val="008C2BE3"/>
    <w:rPr>
      <w:rFonts w:ascii="Calibri Light" w:eastAsiaTheme="minorHAnsi" w:hAnsi="Calibri Light"/>
      <w:lang w:eastAsia="en-US"/>
    </w:rPr>
  </w:style>
  <w:style w:type="paragraph" w:customStyle="1" w:styleId="F9A84676419D4D4EADD686ECCEE28BB77">
    <w:name w:val="F9A84676419D4D4EADD686ECCEE28BB77"/>
    <w:rsid w:val="008C2BE3"/>
    <w:rPr>
      <w:rFonts w:ascii="Calibri Light" w:eastAsiaTheme="minorHAnsi" w:hAnsi="Calibri Light"/>
      <w:lang w:eastAsia="en-US"/>
    </w:rPr>
  </w:style>
  <w:style w:type="paragraph" w:customStyle="1" w:styleId="285932A7E64841948A83ACBCF5A331528">
    <w:name w:val="285932A7E64841948A83ACBCF5A331528"/>
    <w:rsid w:val="008C2BE3"/>
    <w:rPr>
      <w:rFonts w:ascii="Calibri Light" w:eastAsiaTheme="minorHAnsi" w:hAnsi="Calibri Light"/>
      <w:lang w:eastAsia="en-US"/>
    </w:rPr>
  </w:style>
  <w:style w:type="paragraph" w:customStyle="1" w:styleId="021EAAB291B74C8AACDE435057C8B0E07">
    <w:name w:val="021EAAB291B74C8AACDE435057C8B0E07"/>
    <w:rsid w:val="008C2BE3"/>
    <w:rPr>
      <w:rFonts w:ascii="Calibri Light" w:eastAsiaTheme="minorHAnsi" w:hAnsi="Calibri Light"/>
      <w:lang w:eastAsia="en-US"/>
    </w:rPr>
  </w:style>
  <w:style w:type="paragraph" w:customStyle="1" w:styleId="74CE9E433E974D6E8BB9BEEC66D2C50B4">
    <w:name w:val="74CE9E433E974D6E8BB9BEEC66D2C50B4"/>
    <w:rsid w:val="008C2BE3"/>
    <w:rPr>
      <w:rFonts w:ascii="Calibri Light" w:eastAsiaTheme="minorHAnsi" w:hAnsi="Calibri Light"/>
      <w:lang w:eastAsia="en-US"/>
    </w:rPr>
  </w:style>
  <w:style w:type="paragraph" w:customStyle="1" w:styleId="F08A22E472984707A2F5BCBBB683203E4">
    <w:name w:val="F08A22E472984707A2F5BCBBB683203E4"/>
    <w:rsid w:val="008C2BE3"/>
    <w:rPr>
      <w:rFonts w:ascii="Calibri Light" w:eastAsiaTheme="minorHAnsi" w:hAnsi="Calibri Light"/>
      <w:lang w:eastAsia="en-US"/>
    </w:rPr>
  </w:style>
  <w:style w:type="paragraph" w:customStyle="1" w:styleId="48CA825C913D4CAF86FFF0C5B760E2D24">
    <w:name w:val="48CA825C913D4CAF86FFF0C5B760E2D24"/>
    <w:rsid w:val="008C2BE3"/>
    <w:rPr>
      <w:rFonts w:ascii="Calibri Light" w:eastAsiaTheme="minorHAnsi" w:hAnsi="Calibri Light"/>
      <w:lang w:eastAsia="en-US"/>
    </w:rPr>
  </w:style>
  <w:style w:type="paragraph" w:customStyle="1" w:styleId="C69D78BFBA8D489893DAF456F2DE5DCE4">
    <w:name w:val="C69D78BFBA8D489893DAF456F2DE5DCE4"/>
    <w:rsid w:val="008C2BE3"/>
    <w:rPr>
      <w:rFonts w:ascii="Calibri Light" w:eastAsiaTheme="minorHAnsi" w:hAnsi="Calibri Light"/>
      <w:lang w:eastAsia="en-US"/>
    </w:rPr>
  </w:style>
  <w:style w:type="paragraph" w:customStyle="1" w:styleId="D0FEEBE6595643A99A5A886D680C23624">
    <w:name w:val="D0FEEBE6595643A99A5A886D680C23624"/>
    <w:rsid w:val="008C2BE3"/>
    <w:rPr>
      <w:rFonts w:ascii="Calibri Light" w:eastAsiaTheme="minorHAnsi" w:hAnsi="Calibri Light"/>
      <w:lang w:eastAsia="en-US"/>
    </w:rPr>
  </w:style>
  <w:style w:type="paragraph" w:customStyle="1" w:styleId="8C27636CBD58425EBD4AE0C0DEB389104">
    <w:name w:val="8C27636CBD58425EBD4AE0C0DEB389104"/>
    <w:rsid w:val="008C2BE3"/>
    <w:rPr>
      <w:rFonts w:ascii="Calibri Light" w:eastAsiaTheme="minorHAnsi" w:hAnsi="Calibri Light"/>
      <w:lang w:eastAsia="en-US"/>
    </w:rPr>
  </w:style>
  <w:style w:type="paragraph" w:customStyle="1" w:styleId="400A754FB38545BBB0F450C0CCD16F814">
    <w:name w:val="400A754FB38545BBB0F450C0CCD16F814"/>
    <w:rsid w:val="008C2BE3"/>
    <w:rPr>
      <w:rFonts w:ascii="Calibri Light" w:eastAsiaTheme="minorHAnsi" w:hAnsi="Calibri Light"/>
      <w:lang w:eastAsia="en-US"/>
    </w:rPr>
  </w:style>
  <w:style w:type="paragraph" w:customStyle="1" w:styleId="571CB7ADB68D47EDAD4A3694B036103A4">
    <w:name w:val="571CB7ADB68D47EDAD4A3694B036103A4"/>
    <w:rsid w:val="008C2BE3"/>
    <w:rPr>
      <w:rFonts w:ascii="Calibri Light" w:eastAsiaTheme="minorHAnsi" w:hAnsi="Calibri Light"/>
      <w:lang w:eastAsia="en-US"/>
    </w:rPr>
  </w:style>
  <w:style w:type="paragraph" w:customStyle="1" w:styleId="FE58D98F848D46D1A6EB6E8E20F02FA54">
    <w:name w:val="FE58D98F848D46D1A6EB6E8E20F02FA54"/>
    <w:rsid w:val="008C2BE3"/>
    <w:rPr>
      <w:rFonts w:ascii="Calibri Light" w:eastAsiaTheme="minorHAnsi" w:hAnsi="Calibri Light"/>
      <w:lang w:eastAsia="en-US"/>
    </w:rPr>
  </w:style>
  <w:style w:type="paragraph" w:customStyle="1" w:styleId="297B6052D5284B4CBE7B04E2F61AB6694">
    <w:name w:val="297B6052D5284B4CBE7B04E2F61AB6694"/>
    <w:rsid w:val="008C2BE3"/>
    <w:rPr>
      <w:rFonts w:ascii="Calibri Light" w:eastAsiaTheme="minorHAnsi" w:hAnsi="Calibri Light"/>
      <w:lang w:eastAsia="en-US"/>
    </w:rPr>
  </w:style>
  <w:style w:type="paragraph" w:customStyle="1" w:styleId="18BDF1813A9244529DC3C4211C98FFC14">
    <w:name w:val="18BDF1813A9244529DC3C4211C98FFC14"/>
    <w:rsid w:val="008C2BE3"/>
    <w:rPr>
      <w:rFonts w:ascii="Calibri Light" w:eastAsiaTheme="minorHAnsi" w:hAnsi="Calibri Light"/>
      <w:lang w:eastAsia="en-US"/>
    </w:rPr>
  </w:style>
  <w:style w:type="paragraph" w:customStyle="1" w:styleId="E9BB80CC1290488989353C8073249BEA4">
    <w:name w:val="E9BB80CC1290488989353C8073249BEA4"/>
    <w:rsid w:val="008C2BE3"/>
    <w:rPr>
      <w:rFonts w:ascii="Calibri Light" w:eastAsiaTheme="minorHAnsi" w:hAnsi="Calibri Light"/>
      <w:lang w:eastAsia="en-US"/>
    </w:rPr>
  </w:style>
  <w:style w:type="paragraph" w:customStyle="1" w:styleId="5F80E87296CF4A2C94BA662F4AB8BFB24">
    <w:name w:val="5F80E87296CF4A2C94BA662F4AB8BFB24"/>
    <w:rsid w:val="008C2BE3"/>
    <w:rPr>
      <w:rFonts w:ascii="Calibri Light" w:eastAsiaTheme="minorHAnsi" w:hAnsi="Calibri Light"/>
      <w:lang w:eastAsia="en-US"/>
    </w:rPr>
  </w:style>
  <w:style w:type="paragraph" w:customStyle="1" w:styleId="2A247629B0DD4A0EAFDF61016D65B3AC4">
    <w:name w:val="2A247629B0DD4A0EAFDF61016D65B3AC4"/>
    <w:rsid w:val="008C2BE3"/>
    <w:rPr>
      <w:rFonts w:ascii="Calibri Light" w:eastAsiaTheme="minorHAnsi" w:hAnsi="Calibri Light"/>
      <w:lang w:eastAsia="en-US"/>
    </w:rPr>
  </w:style>
  <w:style w:type="paragraph" w:customStyle="1" w:styleId="9598501236714646828B5CD17778F4B02">
    <w:name w:val="9598501236714646828B5CD17778F4B02"/>
    <w:rsid w:val="008C2BE3"/>
    <w:rPr>
      <w:rFonts w:ascii="Calibri Light" w:eastAsiaTheme="minorHAnsi" w:hAnsi="Calibri Light"/>
      <w:lang w:eastAsia="en-US"/>
    </w:rPr>
  </w:style>
  <w:style w:type="paragraph" w:customStyle="1" w:styleId="A110C9CB65304BED9252C365691D7C0C3">
    <w:name w:val="A110C9CB65304BED9252C365691D7C0C3"/>
    <w:rsid w:val="008C2BE3"/>
    <w:rPr>
      <w:rFonts w:ascii="Calibri Light" w:eastAsiaTheme="minorHAnsi" w:hAnsi="Calibri Light"/>
      <w:lang w:eastAsia="en-US"/>
    </w:rPr>
  </w:style>
  <w:style w:type="paragraph" w:customStyle="1" w:styleId="80A5BA7BC3594544950F52F778DCAB0B2">
    <w:name w:val="80A5BA7BC3594544950F52F778DCAB0B2"/>
    <w:rsid w:val="008C2BE3"/>
    <w:rPr>
      <w:rFonts w:ascii="Calibri Light" w:eastAsiaTheme="minorHAnsi" w:hAnsi="Calibri Light"/>
      <w:lang w:eastAsia="en-US"/>
    </w:rPr>
  </w:style>
  <w:style w:type="paragraph" w:customStyle="1" w:styleId="0FF14A6C35684B5683FB583C2F5235F83">
    <w:name w:val="0FF14A6C35684B5683FB583C2F5235F83"/>
    <w:rsid w:val="008C2BE3"/>
    <w:rPr>
      <w:rFonts w:ascii="Calibri Light" w:eastAsiaTheme="minorHAnsi" w:hAnsi="Calibri Light"/>
      <w:lang w:eastAsia="en-US"/>
    </w:rPr>
  </w:style>
  <w:style w:type="paragraph" w:customStyle="1" w:styleId="6BD043B89D454ED8BD1B1AE93AF60E393">
    <w:name w:val="6BD043B89D454ED8BD1B1AE93AF60E393"/>
    <w:rsid w:val="008C2BE3"/>
    <w:rPr>
      <w:rFonts w:ascii="Calibri Light" w:eastAsiaTheme="minorHAnsi" w:hAnsi="Calibri Light"/>
      <w:lang w:eastAsia="en-US"/>
    </w:rPr>
  </w:style>
  <w:style w:type="paragraph" w:customStyle="1" w:styleId="3687AC82897A4D9DA1D7522B39CE04D79">
    <w:name w:val="3687AC82897A4D9DA1D7522B39CE04D79"/>
    <w:rsid w:val="008C2BE3"/>
    <w:rPr>
      <w:rFonts w:ascii="Calibri Light" w:eastAsiaTheme="minorHAnsi" w:hAnsi="Calibri Light"/>
      <w:lang w:eastAsia="en-US"/>
    </w:rPr>
  </w:style>
  <w:style w:type="paragraph" w:customStyle="1" w:styleId="A103DBFE856F4EF790DF10EAA55D8C558">
    <w:name w:val="A103DBFE856F4EF790DF10EAA55D8C558"/>
    <w:rsid w:val="008C2BE3"/>
    <w:rPr>
      <w:rFonts w:ascii="Calibri Light" w:eastAsiaTheme="minorHAnsi" w:hAnsi="Calibri Light"/>
      <w:lang w:eastAsia="en-US"/>
    </w:rPr>
  </w:style>
  <w:style w:type="paragraph" w:customStyle="1" w:styleId="5D1CD474B09C475591627575D7FEE97F8">
    <w:name w:val="5D1CD474B09C475591627575D7FEE97F8"/>
    <w:rsid w:val="008C2BE3"/>
    <w:rPr>
      <w:rFonts w:ascii="Calibri Light" w:eastAsiaTheme="minorHAnsi" w:hAnsi="Calibri Light"/>
      <w:lang w:eastAsia="en-US"/>
    </w:rPr>
  </w:style>
  <w:style w:type="paragraph" w:customStyle="1" w:styleId="BECC8C002193404AA683C8C5428A6F278">
    <w:name w:val="BECC8C002193404AA683C8C5428A6F278"/>
    <w:rsid w:val="008C2BE3"/>
    <w:rPr>
      <w:rFonts w:ascii="Calibri Light" w:eastAsiaTheme="minorHAnsi" w:hAnsi="Calibri Light"/>
      <w:lang w:eastAsia="en-US"/>
    </w:rPr>
  </w:style>
  <w:style w:type="paragraph" w:customStyle="1" w:styleId="EBF6370F7A9B4B91B4CAF3393DAA49E29">
    <w:name w:val="EBF6370F7A9B4B91B4CAF3393DAA49E29"/>
    <w:rsid w:val="008C2BE3"/>
    <w:rPr>
      <w:rFonts w:ascii="Calibri Light" w:eastAsiaTheme="minorHAnsi" w:hAnsi="Calibri Light"/>
      <w:lang w:eastAsia="en-US"/>
    </w:rPr>
  </w:style>
  <w:style w:type="paragraph" w:customStyle="1" w:styleId="18E5864177B44A52803954419A970E698">
    <w:name w:val="18E5864177B44A52803954419A970E698"/>
    <w:rsid w:val="008C2BE3"/>
    <w:rPr>
      <w:rFonts w:ascii="Calibri Light" w:eastAsiaTheme="minorHAnsi" w:hAnsi="Calibri Light"/>
      <w:lang w:eastAsia="en-US"/>
    </w:rPr>
  </w:style>
  <w:style w:type="paragraph" w:customStyle="1" w:styleId="A1387EF43AAB4350AC74117E433783DA8">
    <w:name w:val="A1387EF43AAB4350AC74117E433783DA8"/>
    <w:rsid w:val="008C2BE3"/>
    <w:rPr>
      <w:rFonts w:ascii="Calibri Light" w:eastAsiaTheme="minorHAnsi" w:hAnsi="Calibri Light"/>
      <w:lang w:eastAsia="en-US"/>
    </w:rPr>
  </w:style>
  <w:style w:type="paragraph" w:customStyle="1" w:styleId="4951F1FACA574592834B26DE996BF6148">
    <w:name w:val="4951F1FACA574592834B26DE996BF6148"/>
    <w:rsid w:val="008C2BE3"/>
    <w:rPr>
      <w:rFonts w:ascii="Calibri Light" w:eastAsiaTheme="minorHAnsi" w:hAnsi="Calibri Light"/>
      <w:lang w:eastAsia="en-US"/>
    </w:rPr>
  </w:style>
  <w:style w:type="paragraph" w:customStyle="1" w:styleId="F9A84676419D4D4EADD686ECCEE28BB78">
    <w:name w:val="F9A84676419D4D4EADD686ECCEE28BB78"/>
    <w:rsid w:val="008C2BE3"/>
    <w:rPr>
      <w:rFonts w:ascii="Calibri Light" w:eastAsiaTheme="minorHAnsi" w:hAnsi="Calibri Light"/>
      <w:lang w:eastAsia="en-US"/>
    </w:rPr>
  </w:style>
  <w:style w:type="paragraph" w:customStyle="1" w:styleId="285932A7E64841948A83ACBCF5A331529">
    <w:name w:val="285932A7E64841948A83ACBCF5A331529"/>
    <w:rsid w:val="008C2BE3"/>
    <w:rPr>
      <w:rFonts w:ascii="Calibri Light" w:eastAsiaTheme="minorHAnsi" w:hAnsi="Calibri Light"/>
      <w:lang w:eastAsia="en-US"/>
    </w:rPr>
  </w:style>
  <w:style w:type="paragraph" w:customStyle="1" w:styleId="021EAAB291B74C8AACDE435057C8B0E08">
    <w:name w:val="021EAAB291B74C8AACDE435057C8B0E08"/>
    <w:rsid w:val="008C2BE3"/>
    <w:rPr>
      <w:rFonts w:ascii="Calibri Light" w:eastAsiaTheme="minorHAnsi" w:hAnsi="Calibri Light"/>
      <w:lang w:eastAsia="en-US"/>
    </w:rPr>
  </w:style>
  <w:style w:type="paragraph" w:customStyle="1" w:styleId="74CE9E433E974D6E8BB9BEEC66D2C50B5">
    <w:name w:val="74CE9E433E974D6E8BB9BEEC66D2C50B5"/>
    <w:rsid w:val="008C2BE3"/>
    <w:rPr>
      <w:rFonts w:ascii="Calibri Light" w:eastAsiaTheme="minorHAnsi" w:hAnsi="Calibri Light"/>
      <w:lang w:eastAsia="en-US"/>
    </w:rPr>
  </w:style>
  <w:style w:type="paragraph" w:customStyle="1" w:styleId="F08A22E472984707A2F5BCBBB683203E5">
    <w:name w:val="F08A22E472984707A2F5BCBBB683203E5"/>
    <w:rsid w:val="008C2BE3"/>
    <w:rPr>
      <w:rFonts w:ascii="Calibri Light" w:eastAsiaTheme="minorHAnsi" w:hAnsi="Calibri Light"/>
      <w:lang w:eastAsia="en-US"/>
    </w:rPr>
  </w:style>
  <w:style w:type="paragraph" w:customStyle="1" w:styleId="48CA825C913D4CAF86FFF0C5B760E2D25">
    <w:name w:val="48CA825C913D4CAF86FFF0C5B760E2D25"/>
    <w:rsid w:val="008C2BE3"/>
    <w:rPr>
      <w:rFonts w:ascii="Calibri Light" w:eastAsiaTheme="minorHAnsi" w:hAnsi="Calibri Light"/>
      <w:lang w:eastAsia="en-US"/>
    </w:rPr>
  </w:style>
  <w:style w:type="paragraph" w:customStyle="1" w:styleId="C69D78BFBA8D489893DAF456F2DE5DCE5">
    <w:name w:val="C69D78BFBA8D489893DAF456F2DE5DCE5"/>
    <w:rsid w:val="008C2BE3"/>
    <w:rPr>
      <w:rFonts w:ascii="Calibri Light" w:eastAsiaTheme="minorHAnsi" w:hAnsi="Calibri Light"/>
      <w:lang w:eastAsia="en-US"/>
    </w:rPr>
  </w:style>
  <w:style w:type="paragraph" w:customStyle="1" w:styleId="D0FEEBE6595643A99A5A886D680C23625">
    <w:name w:val="D0FEEBE6595643A99A5A886D680C23625"/>
    <w:rsid w:val="008C2BE3"/>
    <w:rPr>
      <w:rFonts w:ascii="Calibri Light" w:eastAsiaTheme="minorHAnsi" w:hAnsi="Calibri Light"/>
      <w:lang w:eastAsia="en-US"/>
    </w:rPr>
  </w:style>
  <w:style w:type="paragraph" w:customStyle="1" w:styleId="8C27636CBD58425EBD4AE0C0DEB389105">
    <w:name w:val="8C27636CBD58425EBD4AE0C0DEB389105"/>
    <w:rsid w:val="008C2BE3"/>
    <w:rPr>
      <w:rFonts w:ascii="Calibri Light" w:eastAsiaTheme="minorHAnsi" w:hAnsi="Calibri Light"/>
      <w:lang w:eastAsia="en-US"/>
    </w:rPr>
  </w:style>
  <w:style w:type="paragraph" w:customStyle="1" w:styleId="400A754FB38545BBB0F450C0CCD16F815">
    <w:name w:val="400A754FB38545BBB0F450C0CCD16F815"/>
    <w:rsid w:val="008C2BE3"/>
    <w:rPr>
      <w:rFonts w:ascii="Calibri Light" w:eastAsiaTheme="minorHAnsi" w:hAnsi="Calibri Light"/>
      <w:lang w:eastAsia="en-US"/>
    </w:rPr>
  </w:style>
  <w:style w:type="paragraph" w:customStyle="1" w:styleId="571CB7ADB68D47EDAD4A3694B036103A5">
    <w:name w:val="571CB7ADB68D47EDAD4A3694B036103A5"/>
    <w:rsid w:val="008C2BE3"/>
    <w:rPr>
      <w:rFonts w:ascii="Calibri Light" w:eastAsiaTheme="minorHAnsi" w:hAnsi="Calibri Light"/>
      <w:lang w:eastAsia="en-US"/>
    </w:rPr>
  </w:style>
  <w:style w:type="paragraph" w:customStyle="1" w:styleId="FE58D98F848D46D1A6EB6E8E20F02FA55">
    <w:name w:val="FE58D98F848D46D1A6EB6E8E20F02FA55"/>
    <w:rsid w:val="008C2BE3"/>
    <w:rPr>
      <w:rFonts w:ascii="Calibri Light" w:eastAsiaTheme="minorHAnsi" w:hAnsi="Calibri Light"/>
      <w:lang w:eastAsia="en-US"/>
    </w:rPr>
  </w:style>
  <w:style w:type="paragraph" w:customStyle="1" w:styleId="297B6052D5284B4CBE7B04E2F61AB6695">
    <w:name w:val="297B6052D5284B4CBE7B04E2F61AB6695"/>
    <w:rsid w:val="008C2BE3"/>
    <w:rPr>
      <w:rFonts w:ascii="Calibri Light" w:eastAsiaTheme="minorHAnsi" w:hAnsi="Calibri Light"/>
      <w:lang w:eastAsia="en-US"/>
    </w:rPr>
  </w:style>
  <w:style w:type="paragraph" w:customStyle="1" w:styleId="18BDF1813A9244529DC3C4211C98FFC15">
    <w:name w:val="18BDF1813A9244529DC3C4211C98FFC15"/>
    <w:rsid w:val="008C2BE3"/>
    <w:rPr>
      <w:rFonts w:ascii="Calibri Light" w:eastAsiaTheme="minorHAnsi" w:hAnsi="Calibri Light"/>
      <w:lang w:eastAsia="en-US"/>
    </w:rPr>
  </w:style>
  <w:style w:type="paragraph" w:customStyle="1" w:styleId="E9BB80CC1290488989353C8073249BEA5">
    <w:name w:val="E9BB80CC1290488989353C8073249BEA5"/>
    <w:rsid w:val="008C2BE3"/>
    <w:rPr>
      <w:rFonts w:ascii="Calibri Light" w:eastAsiaTheme="minorHAnsi" w:hAnsi="Calibri Light"/>
      <w:lang w:eastAsia="en-US"/>
    </w:rPr>
  </w:style>
  <w:style w:type="paragraph" w:customStyle="1" w:styleId="5F80E87296CF4A2C94BA662F4AB8BFB25">
    <w:name w:val="5F80E87296CF4A2C94BA662F4AB8BFB25"/>
    <w:rsid w:val="008C2BE3"/>
    <w:rPr>
      <w:rFonts w:ascii="Calibri Light" w:eastAsiaTheme="minorHAnsi" w:hAnsi="Calibri Light"/>
      <w:lang w:eastAsia="en-US"/>
    </w:rPr>
  </w:style>
  <w:style w:type="paragraph" w:customStyle="1" w:styleId="2A247629B0DD4A0EAFDF61016D65B3AC5">
    <w:name w:val="2A247629B0DD4A0EAFDF61016D65B3AC5"/>
    <w:rsid w:val="008C2BE3"/>
    <w:rPr>
      <w:rFonts w:ascii="Calibri Light" w:eastAsiaTheme="minorHAnsi" w:hAnsi="Calibri Light"/>
      <w:lang w:eastAsia="en-US"/>
    </w:rPr>
  </w:style>
  <w:style w:type="paragraph" w:customStyle="1" w:styleId="9598501236714646828B5CD17778F4B03">
    <w:name w:val="9598501236714646828B5CD17778F4B03"/>
    <w:rsid w:val="008C2BE3"/>
    <w:rPr>
      <w:rFonts w:ascii="Calibri Light" w:eastAsiaTheme="minorHAnsi" w:hAnsi="Calibri Light"/>
      <w:lang w:eastAsia="en-US"/>
    </w:rPr>
  </w:style>
  <w:style w:type="paragraph" w:customStyle="1" w:styleId="A110C9CB65304BED9252C365691D7C0C4">
    <w:name w:val="A110C9CB65304BED9252C365691D7C0C4"/>
    <w:rsid w:val="008C2BE3"/>
    <w:rPr>
      <w:rFonts w:ascii="Calibri Light" w:eastAsiaTheme="minorHAnsi" w:hAnsi="Calibri Light"/>
      <w:lang w:eastAsia="en-US"/>
    </w:rPr>
  </w:style>
  <w:style w:type="paragraph" w:customStyle="1" w:styleId="80A5BA7BC3594544950F52F778DCAB0B3">
    <w:name w:val="80A5BA7BC3594544950F52F778DCAB0B3"/>
    <w:rsid w:val="008C2BE3"/>
    <w:rPr>
      <w:rFonts w:ascii="Calibri Light" w:eastAsiaTheme="minorHAnsi" w:hAnsi="Calibri Light"/>
      <w:lang w:eastAsia="en-US"/>
    </w:rPr>
  </w:style>
  <w:style w:type="paragraph" w:customStyle="1" w:styleId="0FF14A6C35684B5683FB583C2F5235F84">
    <w:name w:val="0FF14A6C35684B5683FB583C2F5235F84"/>
    <w:rsid w:val="008C2BE3"/>
    <w:rPr>
      <w:rFonts w:ascii="Calibri Light" w:eastAsiaTheme="minorHAnsi" w:hAnsi="Calibri Light"/>
      <w:lang w:eastAsia="en-US"/>
    </w:rPr>
  </w:style>
  <w:style w:type="paragraph" w:customStyle="1" w:styleId="6BD043B89D454ED8BD1B1AE93AF60E394">
    <w:name w:val="6BD043B89D454ED8BD1B1AE93AF60E394"/>
    <w:rsid w:val="008C2BE3"/>
    <w:rPr>
      <w:rFonts w:ascii="Calibri Light" w:eastAsiaTheme="minorHAnsi" w:hAnsi="Calibri Light"/>
      <w:lang w:eastAsia="en-US"/>
    </w:rPr>
  </w:style>
  <w:style w:type="paragraph" w:customStyle="1" w:styleId="3687AC82897A4D9DA1D7522B39CE04D710">
    <w:name w:val="3687AC82897A4D9DA1D7522B39CE04D710"/>
    <w:rsid w:val="008C2BE3"/>
    <w:rPr>
      <w:rFonts w:ascii="Calibri Light" w:eastAsiaTheme="minorHAnsi" w:hAnsi="Calibri Light"/>
      <w:lang w:eastAsia="en-US"/>
    </w:rPr>
  </w:style>
  <w:style w:type="paragraph" w:customStyle="1" w:styleId="A103DBFE856F4EF790DF10EAA55D8C559">
    <w:name w:val="A103DBFE856F4EF790DF10EAA55D8C559"/>
    <w:rsid w:val="008C2BE3"/>
    <w:rPr>
      <w:rFonts w:ascii="Calibri Light" w:eastAsiaTheme="minorHAnsi" w:hAnsi="Calibri Light"/>
      <w:lang w:eastAsia="en-US"/>
    </w:rPr>
  </w:style>
  <w:style w:type="paragraph" w:customStyle="1" w:styleId="5D1CD474B09C475591627575D7FEE97F9">
    <w:name w:val="5D1CD474B09C475591627575D7FEE97F9"/>
    <w:rsid w:val="008C2BE3"/>
    <w:rPr>
      <w:rFonts w:ascii="Calibri Light" w:eastAsiaTheme="minorHAnsi" w:hAnsi="Calibri Light"/>
      <w:lang w:eastAsia="en-US"/>
    </w:rPr>
  </w:style>
  <w:style w:type="paragraph" w:customStyle="1" w:styleId="BECC8C002193404AA683C8C5428A6F279">
    <w:name w:val="BECC8C002193404AA683C8C5428A6F279"/>
    <w:rsid w:val="008C2BE3"/>
    <w:rPr>
      <w:rFonts w:ascii="Calibri Light" w:eastAsiaTheme="minorHAnsi" w:hAnsi="Calibri Light"/>
      <w:lang w:eastAsia="en-US"/>
    </w:rPr>
  </w:style>
  <w:style w:type="paragraph" w:customStyle="1" w:styleId="EBF6370F7A9B4B91B4CAF3393DAA49E210">
    <w:name w:val="EBF6370F7A9B4B91B4CAF3393DAA49E210"/>
    <w:rsid w:val="008C2BE3"/>
    <w:rPr>
      <w:rFonts w:ascii="Calibri Light" w:eastAsiaTheme="minorHAnsi" w:hAnsi="Calibri Light"/>
      <w:lang w:eastAsia="en-US"/>
    </w:rPr>
  </w:style>
  <w:style w:type="paragraph" w:customStyle="1" w:styleId="18E5864177B44A52803954419A970E699">
    <w:name w:val="18E5864177B44A52803954419A970E699"/>
    <w:rsid w:val="008C2BE3"/>
    <w:rPr>
      <w:rFonts w:ascii="Calibri Light" w:eastAsiaTheme="minorHAnsi" w:hAnsi="Calibri Light"/>
      <w:lang w:eastAsia="en-US"/>
    </w:rPr>
  </w:style>
  <w:style w:type="paragraph" w:customStyle="1" w:styleId="A1387EF43AAB4350AC74117E433783DA9">
    <w:name w:val="A1387EF43AAB4350AC74117E433783DA9"/>
    <w:rsid w:val="008C2BE3"/>
    <w:rPr>
      <w:rFonts w:ascii="Calibri Light" w:eastAsiaTheme="minorHAnsi" w:hAnsi="Calibri Light"/>
      <w:lang w:eastAsia="en-US"/>
    </w:rPr>
  </w:style>
  <w:style w:type="paragraph" w:customStyle="1" w:styleId="4951F1FACA574592834B26DE996BF6149">
    <w:name w:val="4951F1FACA574592834B26DE996BF6149"/>
    <w:rsid w:val="008C2BE3"/>
    <w:rPr>
      <w:rFonts w:ascii="Calibri Light" w:eastAsiaTheme="minorHAnsi" w:hAnsi="Calibri Light"/>
      <w:lang w:eastAsia="en-US"/>
    </w:rPr>
  </w:style>
  <w:style w:type="paragraph" w:customStyle="1" w:styleId="F9A84676419D4D4EADD686ECCEE28BB79">
    <w:name w:val="F9A84676419D4D4EADD686ECCEE28BB79"/>
    <w:rsid w:val="008C2BE3"/>
    <w:rPr>
      <w:rFonts w:ascii="Calibri Light" w:eastAsiaTheme="minorHAnsi" w:hAnsi="Calibri Light"/>
      <w:lang w:eastAsia="en-US"/>
    </w:rPr>
  </w:style>
  <w:style w:type="paragraph" w:customStyle="1" w:styleId="285932A7E64841948A83ACBCF5A3315210">
    <w:name w:val="285932A7E64841948A83ACBCF5A3315210"/>
    <w:rsid w:val="008C2BE3"/>
    <w:rPr>
      <w:rFonts w:ascii="Calibri Light" w:eastAsiaTheme="minorHAnsi" w:hAnsi="Calibri Light"/>
      <w:lang w:eastAsia="en-US"/>
    </w:rPr>
  </w:style>
  <w:style w:type="paragraph" w:customStyle="1" w:styleId="021EAAB291B74C8AACDE435057C8B0E09">
    <w:name w:val="021EAAB291B74C8AACDE435057C8B0E09"/>
    <w:rsid w:val="008C2BE3"/>
    <w:rPr>
      <w:rFonts w:ascii="Calibri Light" w:eastAsiaTheme="minorHAnsi" w:hAnsi="Calibri Light"/>
      <w:lang w:eastAsia="en-US"/>
    </w:rPr>
  </w:style>
  <w:style w:type="paragraph" w:customStyle="1" w:styleId="74CE9E433E974D6E8BB9BEEC66D2C50B6">
    <w:name w:val="74CE9E433E974D6E8BB9BEEC66D2C50B6"/>
    <w:rsid w:val="008C2BE3"/>
    <w:rPr>
      <w:rFonts w:ascii="Calibri Light" w:eastAsiaTheme="minorHAnsi" w:hAnsi="Calibri Light"/>
      <w:lang w:eastAsia="en-US"/>
    </w:rPr>
  </w:style>
  <w:style w:type="paragraph" w:customStyle="1" w:styleId="F08A22E472984707A2F5BCBBB683203E6">
    <w:name w:val="F08A22E472984707A2F5BCBBB683203E6"/>
    <w:rsid w:val="008C2BE3"/>
    <w:rPr>
      <w:rFonts w:ascii="Calibri Light" w:eastAsiaTheme="minorHAnsi" w:hAnsi="Calibri Light"/>
      <w:lang w:eastAsia="en-US"/>
    </w:rPr>
  </w:style>
  <w:style w:type="paragraph" w:customStyle="1" w:styleId="48CA825C913D4CAF86FFF0C5B760E2D26">
    <w:name w:val="48CA825C913D4CAF86FFF0C5B760E2D26"/>
    <w:rsid w:val="008C2BE3"/>
    <w:rPr>
      <w:rFonts w:ascii="Calibri Light" w:eastAsiaTheme="minorHAnsi" w:hAnsi="Calibri Light"/>
      <w:lang w:eastAsia="en-US"/>
    </w:rPr>
  </w:style>
  <w:style w:type="paragraph" w:customStyle="1" w:styleId="C69D78BFBA8D489893DAF456F2DE5DCE6">
    <w:name w:val="C69D78BFBA8D489893DAF456F2DE5DCE6"/>
    <w:rsid w:val="008C2BE3"/>
    <w:rPr>
      <w:rFonts w:ascii="Calibri Light" w:eastAsiaTheme="minorHAnsi" w:hAnsi="Calibri Light"/>
      <w:lang w:eastAsia="en-US"/>
    </w:rPr>
  </w:style>
  <w:style w:type="paragraph" w:customStyle="1" w:styleId="D0FEEBE6595643A99A5A886D680C23626">
    <w:name w:val="D0FEEBE6595643A99A5A886D680C23626"/>
    <w:rsid w:val="008C2BE3"/>
    <w:rPr>
      <w:rFonts w:ascii="Calibri Light" w:eastAsiaTheme="minorHAnsi" w:hAnsi="Calibri Light"/>
      <w:lang w:eastAsia="en-US"/>
    </w:rPr>
  </w:style>
  <w:style w:type="paragraph" w:customStyle="1" w:styleId="8C27636CBD58425EBD4AE0C0DEB389106">
    <w:name w:val="8C27636CBD58425EBD4AE0C0DEB389106"/>
    <w:rsid w:val="008C2BE3"/>
    <w:rPr>
      <w:rFonts w:ascii="Calibri Light" w:eastAsiaTheme="minorHAnsi" w:hAnsi="Calibri Light"/>
      <w:lang w:eastAsia="en-US"/>
    </w:rPr>
  </w:style>
  <w:style w:type="paragraph" w:customStyle="1" w:styleId="400A754FB38545BBB0F450C0CCD16F816">
    <w:name w:val="400A754FB38545BBB0F450C0CCD16F816"/>
    <w:rsid w:val="008C2BE3"/>
    <w:rPr>
      <w:rFonts w:ascii="Calibri Light" w:eastAsiaTheme="minorHAnsi" w:hAnsi="Calibri Light"/>
      <w:lang w:eastAsia="en-US"/>
    </w:rPr>
  </w:style>
  <w:style w:type="paragraph" w:customStyle="1" w:styleId="571CB7ADB68D47EDAD4A3694B036103A6">
    <w:name w:val="571CB7ADB68D47EDAD4A3694B036103A6"/>
    <w:rsid w:val="008C2BE3"/>
    <w:rPr>
      <w:rFonts w:ascii="Calibri Light" w:eastAsiaTheme="minorHAnsi" w:hAnsi="Calibri Light"/>
      <w:lang w:eastAsia="en-US"/>
    </w:rPr>
  </w:style>
  <w:style w:type="paragraph" w:customStyle="1" w:styleId="FE58D98F848D46D1A6EB6E8E20F02FA56">
    <w:name w:val="FE58D98F848D46D1A6EB6E8E20F02FA56"/>
    <w:rsid w:val="008C2BE3"/>
    <w:rPr>
      <w:rFonts w:ascii="Calibri Light" w:eastAsiaTheme="minorHAnsi" w:hAnsi="Calibri Light"/>
      <w:lang w:eastAsia="en-US"/>
    </w:rPr>
  </w:style>
  <w:style w:type="paragraph" w:customStyle="1" w:styleId="297B6052D5284B4CBE7B04E2F61AB6696">
    <w:name w:val="297B6052D5284B4CBE7B04E2F61AB6696"/>
    <w:rsid w:val="008C2BE3"/>
    <w:rPr>
      <w:rFonts w:ascii="Calibri Light" w:eastAsiaTheme="minorHAnsi" w:hAnsi="Calibri Light"/>
      <w:lang w:eastAsia="en-US"/>
    </w:rPr>
  </w:style>
  <w:style w:type="paragraph" w:customStyle="1" w:styleId="18BDF1813A9244529DC3C4211C98FFC16">
    <w:name w:val="18BDF1813A9244529DC3C4211C98FFC16"/>
    <w:rsid w:val="008C2BE3"/>
    <w:rPr>
      <w:rFonts w:ascii="Calibri Light" w:eastAsiaTheme="minorHAnsi" w:hAnsi="Calibri Light"/>
      <w:lang w:eastAsia="en-US"/>
    </w:rPr>
  </w:style>
  <w:style w:type="paragraph" w:customStyle="1" w:styleId="E9BB80CC1290488989353C8073249BEA6">
    <w:name w:val="E9BB80CC1290488989353C8073249BEA6"/>
    <w:rsid w:val="008C2BE3"/>
    <w:rPr>
      <w:rFonts w:ascii="Calibri Light" w:eastAsiaTheme="minorHAnsi" w:hAnsi="Calibri Light"/>
      <w:lang w:eastAsia="en-US"/>
    </w:rPr>
  </w:style>
  <w:style w:type="paragraph" w:customStyle="1" w:styleId="5F80E87296CF4A2C94BA662F4AB8BFB26">
    <w:name w:val="5F80E87296CF4A2C94BA662F4AB8BFB26"/>
    <w:rsid w:val="008C2BE3"/>
    <w:rPr>
      <w:rFonts w:ascii="Calibri Light" w:eastAsiaTheme="minorHAnsi" w:hAnsi="Calibri Light"/>
      <w:lang w:eastAsia="en-US"/>
    </w:rPr>
  </w:style>
  <w:style w:type="paragraph" w:customStyle="1" w:styleId="2A247629B0DD4A0EAFDF61016D65B3AC6">
    <w:name w:val="2A247629B0DD4A0EAFDF61016D65B3AC6"/>
    <w:rsid w:val="008C2BE3"/>
    <w:rPr>
      <w:rFonts w:ascii="Calibri Light" w:eastAsiaTheme="minorHAnsi" w:hAnsi="Calibri Light"/>
      <w:lang w:eastAsia="en-US"/>
    </w:rPr>
  </w:style>
  <w:style w:type="paragraph" w:customStyle="1" w:styleId="9598501236714646828B5CD17778F4B04">
    <w:name w:val="9598501236714646828B5CD17778F4B04"/>
    <w:rsid w:val="008C2BE3"/>
    <w:rPr>
      <w:rFonts w:ascii="Calibri Light" w:eastAsiaTheme="minorHAnsi" w:hAnsi="Calibri Light"/>
      <w:lang w:eastAsia="en-US"/>
    </w:rPr>
  </w:style>
  <w:style w:type="paragraph" w:customStyle="1" w:styleId="A110C9CB65304BED9252C365691D7C0C5">
    <w:name w:val="A110C9CB65304BED9252C365691D7C0C5"/>
    <w:rsid w:val="008C2BE3"/>
    <w:rPr>
      <w:rFonts w:ascii="Calibri Light" w:eastAsiaTheme="minorHAnsi" w:hAnsi="Calibri Light"/>
      <w:lang w:eastAsia="en-US"/>
    </w:rPr>
  </w:style>
  <w:style w:type="paragraph" w:customStyle="1" w:styleId="80A5BA7BC3594544950F52F778DCAB0B4">
    <w:name w:val="80A5BA7BC3594544950F52F778DCAB0B4"/>
    <w:rsid w:val="008C2BE3"/>
    <w:rPr>
      <w:rFonts w:ascii="Calibri Light" w:eastAsiaTheme="minorHAnsi" w:hAnsi="Calibri Light"/>
      <w:lang w:eastAsia="en-US"/>
    </w:rPr>
  </w:style>
  <w:style w:type="paragraph" w:customStyle="1" w:styleId="0FF14A6C35684B5683FB583C2F5235F85">
    <w:name w:val="0FF14A6C35684B5683FB583C2F5235F85"/>
    <w:rsid w:val="008C2BE3"/>
    <w:rPr>
      <w:rFonts w:ascii="Calibri Light" w:eastAsiaTheme="minorHAnsi" w:hAnsi="Calibri Light"/>
      <w:lang w:eastAsia="en-US"/>
    </w:rPr>
  </w:style>
  <w:style w:type="paragraph" w:customStyle="1" w:styleId="6BD043B89D454ED8BD1B1AE93AF60E395">
    <w:name w:val="6BD043B89D454ED8BD1B1AE93AF60E395"/>
    <w:rsid w:val="008C2BE3"/>
    <w:rPr>
      <w:rFonts w:ascii="Calibri Light" w:eastAsiaTheme="minorHAnsi" w:hAnsi="Calibri Light"/>
      <w:lang w:eastAsia="en-US"/>
    </w:rPr>
  </w:style>
  <w:style w:type="paragraph" w:customStyle="1" w:styleId="ABE5F4B10B8B4A899D2D590ABA0DE13D">
    <w:name w:val="ABE5F4B10B8B4A899D2D590ABA0DE13D"/>
    <w:rsid w:val="008C2BE3"/>
  </w:style>
  <w:style w:type="paragraph" w:customStyle="1" w:styleId="C86B2D0D53D4423BB9E11B8009B8A1CC">
    <w:name w:val="C86B2D0D53D4423BB9E11B8009B8A1CC"/>
    <w:rsid w:val="008C2BE3"/>
  </w:style>
  <w:style w:type="paragraph" w:customStyle="1" w:styleId="6032CE6D83E246DA92AF892A917F2AEA">
    <w:name w:val="6032CE6D83E246DA92AF892A917F2AEA"/>
    <w:rsid w:val="008C2BE3"/>
  </w:style>
  <w:style w:type="paragraph" w:customStyle="1" w:styleId="3687AC82897A4D9DA1D7522B39CE04D711">
    <w:name w:val="3687AC82897A4D9DA1D7522B39CE04D711"/>
    <w:rsid w:val="008C2BE3"/>
    <w:rPr>
      <w:rFonts w:ascii="Calibri Light" w:eastAsiaTheme="minorHAnsi" w:hAnsi="Calibri Light"/>
      <w:lang w:eastAsia="en-US"/>
    </w:rPr>
  </w:style>
  <w:style w:type="paragraph" w:customStyle="1" w:styleId="A103DBFE856F4EF790DF10EAA55D8C5510">
    <w:name w:val="A103DBFE856F4EF790DF10EAA55D8C5510"/>
    <w:rsid w:val="008C2BE3"/>
    <w:rPr>
      <w:rFonts w:ascii="Calibri Light" w:eastAsiaTheme="minorHAnsi" w:hAnsi="Calibri Light"/>
      <w:lang w:eastAsia="en-US"/>
    </w:rPr>
  </w:style>
  <w:style w:type="paragraph" w:customStyle="1" w:styleId="5D1CD474B09C475591627575D7FEE97F10">
    <w:name w:val="5D1CD474B09C475591627575D7FEE97F10"/>
    <w:rsid w:val="008C2BE3"/>
    <w:rPr>
      <w:rFonts w:ascii="Calibri Light" w:eastAsiaTheme="minorHAnsi" w:hAnsi="Calibri Light"/>
      <w:lang w:eastAsia="en-US"/>
    </w:rPr>
  </w:style>
  <w:style w:type="paragraph" w:customStyle="1" w:styleId="BECC8C002193404AA683C8C5428A6F2710">
    <w:name w:val="BECC8C002193404AA683C8C5428A6F2710"/>
    <w:rsid w:val="008C2BE3"/>
    <w:rPr>
      <w:rFonts w:ascii="Calibri Light" w:eastAsiaTheme="minorHAnsi" w:hAnsi="Calibri Light"/>
      <w:lang w:eastAsia="en-US"/>
    </w:rPr>
  </w:style>
  <w:style w:type="paragraph" w:customStyle="1" w:styleId="EBF6370F7A9B4B91B4CAF3393DAA49E211">
    <w:name w:val="EBF6370F7A9B4B91B4CAF3393DAA49E211"/>
    <w:rsid w:val="008C2BE3"/>
    <w:rPr>
      <w:rFonts w:ascii="Calibri Light" w:eastAsiaTheme="minorHAnsi" w:hAnsi="Calibri Light"/>
      <w:lang w:eastAsia="en-US"/>
    </w:rPr>
  </w:style>
  <w:style w:type="paragraph" w:customStyle="1" w:styleId="18E5864177B44A52803954419A970E6910">
    <w:name w:val="18E5864177B44A52803954419A970E6910"/>
    <w:rsid w:val="008C2BE3"/>
    <w:rPr>
      <w:rFonts w:ascii="Calibri Light" w:eastAsiaTheme="minorHAnsi" w:hAnsi="Calibri Light"/>
      <w:lang w:eastAsia="en-US"/>
    </w:rPr>
  </w:style>
  <w:style w:type="paragraph" w:customStyle="1" w:styleId="ABE5F4B10B8B4A899D2D590ABA0DE13D1">
    <w:name w:val="ABE5F4B10B8B4A899D2D590ABA0DE13D1"/>
    <w:rsid w:val="008C2BE3"/>
    <w:rPr>
      <w:rFonts w:ascii="Calibri Light" w:eastAsiaTheme="minorHAnsi" w:hAnsi="Calibri Light"/>
      <w:lang w:eastAsia="en-US"/>
    </w:rPr>
  </w:style>
  <w:style w:type="paragraph" w:customStyle="1" w:styleId="C86B2D0D53D4423BB9E11B8009B8A1CC1">
    <w:name w:val="C86B2D0D53D4423BB9E11B8009B8A1CC1"/>
    <w:rsid w:val="008C2BE3"/>
    <w:rPr>
      <w:rFonts w:ascii="Calibri Light" w:eastAsiaTheme="minorHAnsi" w:hAnsi="Calibri Light"/>
      <w:lang w:eastAsia="en-US"/>
    </w:rPr>
  </w:style>
  <w:style w:type="paragraph" w:customStyle="1" w:styleId="6032CE6D83E246DA92AF892A917F2AEA1">
    <w:name w:val="6032CE6D83E246DA92AF892A917F2AEA1"/>
    <w:rsid w:val="008C2BE3"/>
    <w:rPr>
      <w:rFonts w:ascii="Calibri Light" w:eastAsiaTheme="minorHAnsi" w:hAnsi="Calibri Light"/>
      <w:lang w:eastAsia="en-US"/>
    </w:rPr>
  </w:style>
  <w:style w:type="paragraph" w:customStyle="1" w:styleId="285932A7E64841948A83ACBCF5A3315211">
    <w:name w:val="285932A7E64841948A83ACBCF5A3315211"/>
    <w:rsid w:val="008C2BE3"/>
    <w:rPr>
      <w:rFonts w:ascii="Calibri Light" w:eastAsiaTheme="minorHAnsi" w:hAnsi="Calibri Light"/>
      <w:lang w:eastAsia="en-US"/>
    </w:rPr>
  </w:style>
  <w:style w:type="paragraph" w:customStyle="1" w:styleId="021EAAB291B74C8AACDE435057C8B0E010">
    <w:name w:val="021EAAB291B74C8AACDE435057C8B0E010"/>
    <w:rsid w:val="008C2BE3"/>
    <w:rPr>
      <w:rFonts w:ascii="Calibri Light" w:eastAsiaTheme="minorHAnsi" w:hAnsi="Calibri Light"/>
      <w:lang w:eastAsia="en-US"/>
    </w:rPr>
  </w:style>
  <w:style w:type="paragraph" w:customStyle="1" w:styleId="74CE9E433E974D6E8BB9BEEC66D2C50B7">
    <w:name w:val="74CE9E433E974D6E8BB9BEEC66D2C50B7"/>
    <w:rsid w:val="008C2BE3"/>
    <w:rPr>
      <w:rFonts w:ascii="Calibri Light" w:eastAsiaTheme="minorHAnsi" w:hAnsi="Calibri Light"/>
      <w:lang w:eastAsia="en-US"/>
    </w:rPr>
  </w:style>
  <w:style w:type="paragraph" w:customStyle="1" w:styleId="F08A22E472984707A2F5BCBBB683203E7">
    <w:name w:val="F08A22E472984707A2F5BCBBB683203E7"/>
    <w:rsid w:val="008C2BE3"/>
    <w:rPr>
      <w:rFonts w:ascii="Calibri Light" w:eastAsiaTheme="minorHAnsi" w:hAnsi="Calibri Light"/>
      <w:lang w:eastAsia="en-US"/>
    </w:rPr>
  </w:style>
  <w:style w:type="paragraph" w:customStyle="1" w:styleId="48CA825C913D4CAF86FFF0C5B760E2D27">
    <w:name w:val="48CA825C913D4CAF86FFF0C5B760E2D27"/>
    <w:rsid w:val="008C2BE3"/>
    <w:rPr>
      <w:rFonts w:ascii="Calibri Light" w:eastAsiaTheme="minorHAnsi" w:hAnsi="Calibri Light"/>
      <w:lang w:eastAsia="en-US"/>
    </w:rPr>
  </w:style>
  <w:style w:type="paragraph" w:customStyle="1" w:styleId="C69D78BFBA8D489893DAF456F2DE5DCE7">
    <w:name w:val="C69D78BFBA8D489893DAF456F2DE5DCE7"/>
    <w:rsid w:val="008C2BE3"/>
    <w:rPr>
      <w:rFonts w:ascii="Calibri Light" w:eastAsiaTheme="minorHAnsi" w:hAnsi="Calibri Light"/>
      <w:lang w:eastAsia="en-US"/>
    </w:rPr>
  </w:style>
  <w:style w:type="paragraph" w:customStyle="1" w:styleId="D0FEEBE6595643A99A5A886D680C23627">
    <w:name w:val="D0FEEBE6595643A99A5A886D680C23627"/>
    <w:rsid w:val="008C2BE3"/>
    <w:rPr>
      <w:rFonts w:ascii="Calibri Light" w:eastAsiaTheme="minorHAnsi" w:hAnsi="Calibri Light"/>
      <w:lang w:eastAsia="en-US"/>
    </w:rPr>
  </w:style>
  <w:style w:type="paragraph" w:customStyle="1" w:styleId="8C27636CBD58425EBD4AE0C0DEB389107">
    <w:name w:val="8C27636CBD58425EBD4AE0C0DEB389107"/>
    <w:rsid w:val="008C2BE3"/>
    <w:rPr>
      <w:rFonts w:ascii="Calibri Light" w:eastAsiaTheme="minorHAnsi" w:hAnsi="Calibri Light"/>
      <w:lang w:eastAsia="en-US"/>
    </w:rPr>
  </w:style>
  <w:style w:type="paragraph" w:customStyle="1" w:styleId="400A754FB38545BBB0F450C0CCD16F817">
    <w:name w:val="400A754FB38545BBB0F450C0CCD16F817"/>
    <w:rsid w:val="008C2BE3"/>
    <w:rPr>
      <w:rFonts w:ascii="Calibri Light" w:eastAsiaTheme="minorHAnsi" w:hAnsi="Calibri Light"/>
      <w:lang w:eastAsia="en-US"/>
    </w:rPr>
  </w:style>
  <w:style w:type="paragraph" w:customStyle="1" w:styleId="571CB7ADB68D47EDAD4A3694B036103A7">
    <w:name w:val="571CB7ADB68D47EDAD4A3694B036103A7"/>
    <w:rsid w:val="008C2BE3"/>
    <w:rPr>
      <w:rFonts w:ascii="Calibri Light" w:eastAsiaTheme="minorHAnsi" w:hAnsi="Calibri Light"/>
      <w:lang w:eastAsia="en-US"/>
    </w:rPr>
  </w:style>
  <w:style w:type="paragraph" w:customStyle="1" w:styleId="FE58D98F848D46D1A6EB6E8E20F02FA57">
    <w:name w:val="FE58D98F848D46D1A6EB6E8E20F02FA57"/>
    <w:rsid w:val="008C2BE3"/>
    <w:rPr>
      <w:rFonts w:ascii="Calibri Light" w:eastAsiaTheme="minorHAnsi" w:hAnsi="Calibri Light"/>
      <w:lang w:eastAsia="en-US"/>
    </w:rPr>
  </w:style>
  <w:style w:type="paragraph" w:customStyle="1" w:styleId="297B6052D5284B4CBE7B04E2F61AB6697">
    <w:name w:val="297B6052D5284B4CBE7B04E2F61AB6697"/>
    <w:rsid w:val="008C2BE3"/>
    <w:rPr>
      <w:rFonts w:ascii="Calibri Light" w:eastAsiaTheme="minorHAnsi" w:hAnsi="Calibri Light"/>
      <w:lang w:eastAsia="en-US"/>
    </w:rPr>
  </w:style>
  <w:style w:type="paragraph" w:customStyle="1" w:styleId="18BDF1813A9244529DC3C4211C98FFC17">
    <w:name w:val="18BDF1813A9244529DC3C4211C98FFC17"/>
    <w:rsid w:val="008C2BE3"/>
    <w:rPr>
      <w:rFonts w:ascii="Calibri Light" w:eastAsiaTheme="minorHAnsi" w:hAnsi="Calibri Light"/>
      <w:lang w:eastAsia="en-US"/>
    </w:rPr>
  </w:style>
  <w:style w:type="paragraph" w:customStyle="1" w:styleId="E9BB80CC1290488989353C8073249BEA7">
    <w:name w:val="E9BB80CC1290488989353C8073249BEA7"/>
    <w:rsid w:val="008C2BE3"/>
    <w:rPr>
      <w:rFonts w:ascii="Calibri Light" w:eastAsiaTheme="minorHAnsi" w:hAnsi="Calibri Light"/>
      <w:lang w:eastAsia="en-US"/>
    </w:rPr>
  </w:style>
  <w:style w:type="paragraph" w:customStyle="1" w:styleId="5F80E87296CF4A2C94BA662F4AB8BFB27">
    <w:name w:val="5F80E87296CF4A2C94BA662F4AB8BFB27"/>
    <w:rsid w:val="008C2BE3"/>
    <w:rPr>
      <w:rFonts w:ascii="Calibri Light" w:eastAsiaTheme="minorHAnsi" w:hAnsi="Calibri Light"/>
      <w:lang w:eastAsia="en-US"/>
    </w:rPr>
  </w:style>
  <w:style w:type="paragraph" w:customStyle="1" w:styleId="2A247629B0DD4A0EAFDF61016D65B3AC7">
    <w:name w:val="2A247629B0DD4A0EAFDF61016D65B3AC7"/>
    <w:rsid w:val="008C2BE3"/>
    <w:rPr>
      <w:rFonts w:ascii="Calibri Light" w:eastAsiaTheme="minorHAnsi" w:hAnsi="Calibri Light"/>
      <w:lang w:eastAsia="en-US"/>
    </w:rPr>
  </w:style>
  <w:style w:type="paragraph" w:customStyle="1" w:styleId="9598501236714646828B5CD17778F4B05">
    <w:name w:val="9598501236714646828B5CD17778F4B05"/>
    <w:rsid w:val="008C2BE3"/>
    <w:rPr>
      <w:rFonts w:ascii="Calibri Light" w:eastAsiaTheme="minorHAnsi" w:hAnsi="Calibri Light"/>
      <w:lang w:eastAsia="en-US"/>
    </w:rPr>
  </w:style>
  <w:style w:type="paragraph" w:customStyle="1" w:styleId="A110C9CB65304BED9252C365691D7C0C6">
    <w:name w:val="A110C9CB65304BED9252C365691D7C0C6"/>
    <w:rsid w:val="008C2BE3"/>
    <w:rPr>
      <w:rFonts w:ascii="Calibri Light" w:eastAsiaTheme="minorHAnsi" w:hAnsi="Calibri Light"/>
      <w:lang w:eastAsia="en-US"/>
    </w:rPr>
  </w:style>
  <w:style w:type="paragraph" w:customStyle="1" w:styleId="80A5BA7BC3594544950F52F778DCAB0B5">
    <w:name w:val="80A5BA7BC3594544950F52F778DCAB0B5"/>
    <w:rsid w:val="008C2BE3"/>
    <w:rPr>
      <w:rFonts w:ascii="Calibri Light" w:eastAsiaTheme="minorHAnsi" w:hAnsi="Calibri Light"/>
      <w:lang w:eastAsia="en-US"/>
    </w:rPr>
  </w:style>
  <w:style w:type="paragraph" w:customStyle="1" w:styleId="0FF14A6C35684B5683FB583C2F5235F86">
    <w:name w:val="0FF14A6C35684B5683FB583C2F5235F86"/>
    <w:rsid w:val="008C2BE3"/>
    <w:rPr>
      <w:rFonts w:ascii="Calibri Light" w:eastAsiaTheme="minorHAnsi" w:hAnsi="Calibri Light"/>
      <w:lang w:eastAsia="en-US"/>
    </w:rPr>
  </w:style>
  <w:style w:type="paragraph" w:customStyle="1" w:styleId="6BD043B89D454ED8BD1B1AE93AF60E396">
    <w:name w:val="6BD043B89D454ED8BD1B1AE93AF60E396"/>
    <w:rsid w:val="008C2BE3"/>
    <w:rPr>
      <w:rFonts w:ascii="Calibri Light" w:eastAsiaTheme="minorHAnsi" w:hAnsi="Calibri Light"/>
      <w:lang w:eastAsia="en-US"/>
    </w:rPr>
  </w:style>
  <w:style w:type="paragraph" w:customStyle="1" w:styleId="3687AC82897A4D9DA1D7522B39CE04D712">
    <w:name w:val="3687AC82897A4D9DA1D7522B39CE04D712"/>
    <w:rsid w:val="008C2BE3"/>
    <w:rPr>
      <w:rFonts w:ascii="Calibri Light" w:eastAsiaTheme="minorHAnsi" w:hAnsi="Calibri Light"/>
      <w:lang w:eastAsia="en-US"/>
    </w:rPr>
  </w:style>
  <w:style w:type="paragraph" w:customStyle="1" w:styleId="78C6F951F1A842CEBE5841F9C545D880">
    <w:name w:val="78C6F951F1A842CEBE5841F9C545D880"/>
    <w:rsid w:val="008C2BE3"/>
    <w:rPr>
      <w:rFonts w:ascii="Calibri Light" w:eastAsiaTheme="minorHAnsi" w:hAnsi="Calibri Light"/>
      <w:lang w:eastAsia="en-US"/>
    </w:rPr>
  </w:style>
  <w:style w:type="paragraph" w:customStyle="1" w:styleId="5D1CD474B09C475591627575D7FEE97F11">
    <w:name w:val="5D1CD474B09C475591627575D7FEE97F11"/>
    <w:rsid w:val="008C2BE3"/>
    <w:rPr>
      <w:rFonts w:ascii="Calibri Light" w:eastAsiaTheme="minorHAnsi" w:hAnsi="Calibri Light"/>
      <w:lang w:eastAsia="en-US"/>
    </w:rPr>
  </w:style>
  <w:style w:type="paragraph" w:customStyle="1" w:styleId="BECC8C002193404AA683C8C5428A6F2711">
    <w:name w:val="BECC8C002193404AA683C8C5428A6F2711"/>
    <w:rsid w:val="008C2BE3"/>
    <w:rPr>
      <w:rFonts w:ascii="Calibri Light" w:eastAsiaTheme="minorHAnsi" w:hAnsi="Calibri Light"/>
      <w:lang w:eastAsia="en-US"/>
    </w:rPr>
  </w:style>
  <w:style w:type="paragraph" w:customStyle="1" w:styleId="EBF6370F7A9B4B91B4CAF3393DAA49E212">
    <w:name w:val="EBF6370F7A9B4B91B4CAF3393DAA49E212"/>
    <w:rsid w:val="008C2BE3"/>
    <w:rPr>
      <w:rFonts w:ascii="Calibri Light" w:eastAsiaTheme="minorHAnsi" w:hAnsi="Calibri Light"/>
      <w:lang w:eastAsia="en-US"/>
    </w:rPr>
  </w:style>
  <w:style w:type="paragraph" w:customStyle="1" w:styleId="18E5864177B44A52803954419A970E6911">
    <w:name w:val="18E5864177B44A52803954419A970E6911"/>
    <w:rsid w:val="008C2BE3"/>
    <w:rPr>
      <w:rFonts w:ascii="Calibri Light" w:eastAsiaTheme="minorHAnsi" w:hAnsi="Calibri Light"/>
      <w:lang w:eastAsia="en-US"/>
    </w:rPr>
  </w:style>
  <w:style w:type="paragraph" w:customStyle="1" w:styleId="ABE5F4B10B8B4A899D2D590ABA0DE13D2">
    <w:name w:val="ABE5F4B10B8B4A899D2D590ABA0DE13D2"/>
    <w:rsid w:val="008C2BE3"/>
    <w:rPr>
      <w:rFonts w:ascii="Calibri Light" w:eastAsiaTheme="minorHAnsi" w:hAnsi="Calibri Light"/>
      <w:lang w:eastAsia="en-US"/>
    </w:rPr>
  </w:style>
  <w:style w:type="paragraph" w:customStyle="1" w:styleId="C86B2D0D53D4423BB9E11B8009B8A1CC2">
    <w:name w:val="C86B2D0D53D4423BB9E11B8009B8A1CC2"/>
    <w:rsid w:val="008C2BE3"/>
    <w:rPr>
      <w:rFonts w:ascii="Calibri Light" w:eastAsiaTheme="minorHAnsi" w:hAnsi="Calibri Light"/>
      <w:lang w:eastAsia="en-US"/>
    </w:rPr>
  </w:style>
  <w:style w:type="paragraph" w:customStyle="1" w:styleId="6032CE6D83E246DA92AF892A917F2AEA2">
    <w:name w:val="6032CE6D83E246DA92AF892A917F2AEA2"/>
    <w:rsid w:val="008C2BE3"/>
    <w:rPr>
      <w:rFonts w:ascii="Calibri Light" w:eastAsiaTheme="minorHAnsi" w:hAnsi="Calibri Light"/>
      <w:lang w:eastAsia="en-US"/>
    </w:rPr>
  </w:style>
  <w:style w:type="paragraph" w:customStyle="1" w:styleId="285932A7E64841948A83ACBCF5A3315212">
    <w:name w:val="285932A7E64841948A83ACBCF5A3315212"/>
    <w:rsid w:val="008C2BE3"/>
    <w:rPr>
      <w:rFonts w:ascii="Calibri Light" w:eastAsiaTheme="minorHAnsi" w:hAnsi="Calibri Light"/>
      <w:lang w:eastAsia="en-US"/>
    </w:rPr>
  </w:style>
  <w:style w:type="paragraph" w:customStyle="1" w:styleId="021EAAB291B74C8AACDE435057C8B0E011">
    <w:name w:val="021EAAB291B74C8AACDE435057C8B0E011"/>
    <w:rsid w:val="008C2BE3"/>
    <w:rPr>
      <w:rFonts w:ascii="Calibri Light" w:eastAsiaTheme="minorHAnsi" w:hAnsi="Calibri Light"/>
      <w:lang w:eastAsia="en-US"/>
    </w:rPr>
  </w:style>
  <w:style w:type="paragraph" w:customStyle="1" w:styleId="74CE9E433E974D6E8BB9BEEC66D2C50B8">
    <w:name w:val="74CE9E433E974D6E8BB9BEEC66D2C50B8"/>
    <w:rsid w:val="008C2BE3"/>
    <w:rPr>
      <w:rFonts w:ascii="Calibri Light" w:eastAsiaTheme="minorHAnsi" w:hAnsi="Calibri Light"/>
      <w:lang w:eastAsia="en-US"/>
    </w:rPr>
  </w:style>
  <w:style w:type="paragraph" w:customStyle="1" w:styleId="F08A22E472984707A2F5BCBBB683203E8">
    <w:name w:val="F08A22E472984707A2F5BCBBB683203E8"/>
    <w:rsid w:val="008C2BE3"/>
    <w:rPr>
      <w:rFonts w:ascii="Calibri Light" w:eastAsiaTheme="minorHAnsi" w:hAnsi="Calibri Light"/>
      <w:lang w:eastAsia="en-US"/>
    </w:rPr>
  </w:style>
  <w:style w:type="paragraph" w:customStyle="1" w:styleId="48CA825C913D4CAF86FFF0C5B760E2D28">
    <w:name w:val="48CA825C913D4CAF86FFF0C5B760E2D28"/>
    <w:rsid w:val="008C2BE3"/>
    <w:rPr>
      <w:rFonts w:ascii="Calibri Light" w:eastAsiaTheme="minorHAnsi" w:hAnsi="Calibri Light"/>
      <w:lang w:eastAsia="en-US"/>
    </w:rPr>
  </w:style>
  <w:style w:type="paragraph" w:customStyle="1" w:styleId="C69D78BFBA8D489893DAF456F2DE5DCE8">
    <w:name w:val="C69D78BFBA8D489893DAF456F2DE5DCE8"/>
    <w:rsid w:val="008C2BE3"/>
    <w:rPr>
      <w:rFonts w:ascii="Calibri Light" w:eastAsiaTheme="minorHAnsi" w:hAnsi="Calibri Light"/>
      <w:lang w:eastAsia="en-US"/>
    </w:rPr>
  </w:style>
  <w:style w:type="paragraph" w:customStyle="1" w:styleId="D0FEEBE6595643A99A5A886D680C23628">
    <w:name w:val="D0FEEBE6595643A99A5A886D680C23628"/>
    <w:rsid w:val="008C2BE3"/>
    <w:rPr>
      <w:rFonts w:ascii="Calibri Light" w:eastAsiaTheme="minorHAnsi" w:hAnsi="Calibri Light"/>
      <w:lang w:eastAsia="en-US"/>
    </w:rPr>
  </w:style>
  <w:style w:type="paragraph" w:customStyle="1" w:styleId="8C27636CBD58425EBD4AE0C0DEB389108">
    <w:name w:val="8C27636CBD58425EBD4AE0C0DEB389108"/>
    <w:rsid w:val="008C2BE3"/>
    <w:rPr>
      <w:rFonts w:ascii="Calibri Light" w:eastAsiaTheme="minorHAnsi" w:hAnsi="Calibri Light"/>
      <w:lang w:eastAsia="en-US"/>
    </w:rPr>
  </w:style>
  <w:style w:type="paragraph" w:customStyle="1" w:styleId="400A754FB38545BBB0F450C0CCD16F818">
    <w:name w:val="400A754FB38545BBB0F450C0CCD16F818"/>
    <w:rsid w:val="008C2BE3"/>
    <w:rPr>
      <w:rFonts w:ascii="Calibri Light" w:eastAsiaTheme="minorHAnsi" w:hAnsi="Calibri Light"/>
      <w:lang w:eastAsia="en-US"/>
    </w:rPr>
  </w:style>
  <w:style w:type="paragraph" w:customStyle="1" w:styleId="571CB7ADB68D47EDAD4A3694B036103A8">
    <w:name w:val="571CB7ADB68D47EDAD4A3694B036103A8"/>
    <w:rsid w:val="008C2BE3"/>
    <w:rPr>
      <w:rFonts w:ascii="Calibri Light" w:eastAsiaTheme="minorHAnsi" w:hAnsi="Calibri Light"/>
      <w:lang w:eastAsia="en-US"/>
    </w:rPr>
  </w:style>
  <w:style w:type="paragraph" w:customStyle="1" w:styleId="FE58D98F848D46D1A6EB6E8E20F02FA58">
    <w:name w:val="FE58D98F848D46D1A6EB6E8E20F02FA58"/>
    <w:rsid w:val="008C2BE3"/>
    <w:rPr>
      <w:rFonts w:ascii="Calibri Light" w:eastAsiaTheme="minorHAnsi" w:hAnsi="Calibri Light"/>
      <w:lang w:eastAsia="en-US"/>
    </w:rPr>
  </w:style>
  <w:style w:type="paragraph" w:customStyle="1" w:styleId="297B6052D5284B4CBE7B04E2F61AB6698">
    <w:name w:val="297B6052D5284B4CBE7B04E2F61AB6698"/>
    <w:rsid w:val="008C2BE3"/>
    <w:rPr>
      <w:rFonts w:ascii="Calibri Light" w:eastAsiaTheme="minorHAnsi" w:hAnsi="Calibri Light"/>
      <w:lang w:eastAsia="en-US"/>
    </w:rPr>
  </w:style>
  <w:style w:type="paragraph" w:customStyle="1" w:styleId="18BDF1813A9244529DC3C4211C98FFC18">
    <w:name w:val="18BDF1813A9244529DC3C4211C98FFC18"/>
    <w:rsid w:val="008C2BE3"/>
    <w:rPr>
      <w:rFonts w:ascii="Calibri Light" w:eastAsiaTheme="minorHAnsi" w:hAnsi="Calibri Light"/>
      <w:lang w:eastAsia="en-US"/>
    </w:rPr>
  </w:style>
  <w:style w:type="paragraph" w:customStyle="1" w:styleId="E9BB80CC1290488989353C8073249BEA8">
    <w:name w:val="E9BB80CC1290488989353C8073249BEA8"/>
    <w:rsid w:val="008C2BE3"/>
    <w:rPr>
      <w:rFonts w:ascii="Calibri Light" w:eastAsiaTheme="minorHAnsi" w:hAnsi="Calibri Light"/>
      <w:lang w:eastAsia="en-US"/>
    </w:rPr>
  </w:style>
  <w:style w:type="paragraph" w:customStyle="1" w:styleId="5F80E87296CF4A2C94BA662F4AB8BFB28">
    <w:name w:val="5F80E87296CF4A2C94BA662F4AB8BFB28"/>
    <w:rsid w:val="008C2BE3"/>
    <w:rPr>
      <w:rFonts w:ascii="Calibri Light" w:eastAsiaTheme="minorHAnsi" w:hAnsi="Calibri Light"/>
      <w:lang w:eastAsia="en-US"/>
    </w:rPr>
  </w:style>
  <w:style w:type="paragraph" w:customStyle="1" w:styleId="2A247629B0DD4A0EAFDF61016D65B3AC8">
    <w:name w:val="2A247629B0DD4A0EAFDF61016D65B3AC8"/>
    <w:rsid w:val="008C2BE3"/>
    <w:rPr>
      <w:rFonts w:ascii="Calibri Light" w:eastAsiaTheme="minorHAnsi" w:hAnsi="Calibri Light"/>
      <w:lang w:eastAsia="en-US"/>
    </w:rPr>
  </w:style>
  <w:style w:type="paragraph" w:customStyle="1" w:styleId="9598501236714646828B5CD17778F4B06">
    <w:name w:val="9598501236714646828B5CD17778F4B06"/>
    <w:rsid w:val="008C2BE3"/>
    <w:rPr>
      <w:rFonts w:ascii="Calibri Light" w:eastAsiaTheme="minorHAnsi" w:hAnsi="Calibri Light"/>
      <w:lang w:eastAsia="en-US"/>
    </w:rPr>
  </w:style>
  <w:style w:type="paragraph" w:customStyle="1" w:styleId="A110C9CB65304BED9252C365691D7C0C7">
    <w:name w:val="A110C9CB65304BED9252C365691D7C0C7"/>
    <w:rsid w:val="008C2BE3"/>
    <w:rPr>
      <w:rFonts w:ascii="Calibri Light" w:eastAsiaTheme="minorHAnsi" w:hAnsi="Calibri Light"/>
      <w:lang w:eastAsia="en-US"/>
    </w:rPr>
  </w:style>
  <w:style w:type="paragraph" w:customStyle="1" w:styleId="80A5BA7BC3594544950F52F778DCAB0B6">
    <w:name w:val="80A5BA7BC3594544950F52F778DCAB0B6"/>
    <w:rsid w:val="008C2BE3"/>
    <w:rPr>
      <w:rFonts w:ascii="Calibri Light" w:eastAsiaTheme="minorHAnsi" w:hAnsi="Calibri Light"/>
      <w:lang w:eastAsia="en-US"/>
    </w:rPr>
  </w:style>
  <w:style w:type="paragraph" w:customStyle="1" w:styleId="0FF14A6C35684B5683FB583C2F5235F87">
    <w:name w:val="0FF14A6C35684B5683FB583C2F5235F87"/>
    <w:rsid w:val="008C2BE3"/>
    <w:rPr>
      <w:rFonts w:ascii="Calibri Light" w:eastAsiaTheme="minorHAnsi" w:hAnsi="Calibri Light"/>
      <w:lang w:eastAsia="en-US"/>
    </w:rPr>
  </w:style>
  <w:style w:type="paragraph" w:customStyle="1" w:styleId="6BD043B89D454ED8BD1B1AE93AF60E397">
    <w:name w:val="6BD043B89D454ED8BD1B1AE93AF60E397"/>
    <w:rsid w:val="008C2BE3"/>
    <w:rPr>
      <w:rFonts w:ascii="Calibri Light" w:eastAsiaTheme="minorHAnsi" w:hAnsi="Calibri Light"/>
      <w:lang w:eastAsia="en-US"/>
    </w:rPr>
  </w:style>
  <w:style w:type="paragraph" w:customStyle="1" w:styleId="3687AC82897A4D9DA1D7522B39CE04D713">
    <w:name w:val="3687AC82897A4D9DA1D7522B39CE04D713"/>
    <w:rsid w:val="00770800"/>
    <w:rPr>
      <w:rFonts w:ascii="Calibri Light" w:eastAsiaTheme="minorHAnsi" w:hAnsi="Calibri Light"/>
      <w:lang w:eastAsia="en-US"/>
    </w:rPr>
  </w:style>
  <w:style w:type="paragraph" w:customStyle="1" w:styleId="78C6F951F1A842CEBE5841F9C545D8801">
    <w:name w:val="78C6F951F1A842CEBE5841F9C545D8801"/>
    <w:rsid w:val="00770800"/>
    <w:rPr>
      <w:rFonts w:ascii="Calibri Light" w:eastAsiaTheme="minorHAnsi" w:hAnsi="Calibri Light"/>
      <w:lang w:eastAsia="en-US"/>
    </w:rPr>
  </w:style>
  <w:style w:type="paragraph" w:customStyle="1" w:styleId="5D1CD474B09C475591627575D7FEE97F12">
    <w:name w:val="5D1CD474B09C475591627575D7FEE97F12"/>
    <w:rsid w:val="00770800"/>
    <w:rPr>
      <w:rFonts w:ascii="Calibri Light" w:eastAsiaTheme="minorHAnsi" w:hAnsi="Calibri Light"/>
      <w:lang w:eastAsia="en-US"/>
    </w:rPr>
  </w:style>
  <w:style w:type="paragraph" w:customStyle="1" w:styleId="BECC8C002193404AA683C8C5428A6F2712">
    <w:name w:val="BECC8C002193404AA683C8C5428A6F2712"/>
    <w:rsid w:val="00770800"/>
    <w:rPr>
      <w:rFonts w:ascii="Calibri Light" w:eastAsiaTheme="minorHAnsi" w:hAnsi="Calibri Light"/>
      <w:lang w:eastAsia="en-US"/>
    </w:rPr>
  </w:style>
  <w:style w:type="paragraph" w:customStyle="1" w:styleId="EBF6370F7A9B4B91B4CAF3393DAA49E213">
    <w:name w:val="EBF6370F7A9B4B91B4CAF3393DAA49E213"/>
    <w:rsid w:val="00770800"/>
    <w:rPr>
      <w:rFonts w:ascii="Calibri Light" w:eastAsiaTheme="minorHAnsi" w:hAnsi="Calibri Light"/>
      <w:lang w:eastAsia="en-US"/>
    </w:rPr>
  </w:style>
  <w:style w:type="paragraph" w:customStyle="1" w:styleId="18E5864177B44A52803954419A970E6912">
    <w:name w:val="18E5864177B44A52803954419A970E6912"/>
    <w:rsid w:val="00770800"/>
    <w:rPr>
      <w:rFonts w:ascii="Calibri Light" w:eastAsiaTheme="minorHAnsi" w:hAnsi="Calibri Light"/>
      <w:lang w:eastAsia="en-US"/>
    </w:rPr>
  </w:style>
  <w:style w:type="paragraph" w:customStyle="1" w:styleId="ABE5F4B10B8B4A899D2D590ABA0DE13D3">
    <w:name w:val="ABE5F4B10B8B4A899D2D590ABA0DE13D3"/>
    <w:rsid w:val="00770800"/>
    <w:rPr>
      <w:rFonts w:ascii="Calibri Light" w:eastAsiaTheme="minorHAnsi" w:hAnsi="Calibri Light"/>
      <w:lang w:eastAsia="en-US"/>
    </w:rPr>
  </w:style>
  <w:style w:type="paragraph" w:customStyle="1" w:styleId="C86B2D0D53D4423BB9E11B8009B8A1CC3">
    <w:name w:val="C86B2D0D53D4423BB9E11B8009B8A1CC3"/>
    <w:rsid w:val="00770800"/>
    <w:rPr>
      <w:rFonts w:ascii="Calibri Light" w:eastAsiaTheme="minorHAnsi" w:hAnsi="Calibri Light"/>
      <w:lang w:eastAsia="en-US"/>
    </w:rPr>
  </w:style>
  <w:style w:type="paragraph" w:customStyle="1" w:styleId="6032CE6D83E246DA92AF892A917F2AEA3">
    <w:name w:val="6032CE6D83E246DA92AF892A917F2AEA3"/>
    <w:rsid w:val="00770800"/>
    <w:rPr>
      <w:rFonts w:ascii="Calibri Light" w:eastAsiaTheme="minorHAnsi" w:hAnsi="Calibri Light"/>
      <w:lang w:eastAsia="en-US"/>
    </w:rPr>
  </w:style>
  <w:style w:type="paragraph" w:customStyle="1" w:styleId="285932A7E64841948A83ACBCF5A3315213">
    <w:name w:val="285932A7E64841948A83ACBCF5A3315213"/>
    <w:rsid w:val="00770800"/>
    <w:rPr>
      <w:rFonts w:ascii="Calibri Light" w:eastAsiaTheme="minorHAnsi" w:hAnsi="Calibri Light"/>
      <w:lang w:eastAsia="en-US"/>
    </w:rPr>
  </w:style>
  <w:style w:type="paragraph" w:customStyle="1" w:styleId="021EAAB291B74C8AACDE435057C8B0E012">
    <w:name w:val="021EAAB291B74C8AACDE435057C8B0E012"/>
    <w:rsid w:val="00770800"/>
    <w:rPr>
      <w:rFonts w:ascii="Calibri Light" w:eastAsiaTheme="minorHAnsi" w:hAnsi="Calibri Light"/>
      <w:lang w:eastAsia="en-US"/>
    </w:rPr>
  </w:style>
  <w:style w:type="paragraph" w:customStyle="1" w:styleId="74CE9E433E974D6E8BB9BEEC66D2C50B9">
    <w:name w:val="74CE9E433E974D6E8BB9BEEC66D2C50B9"/>
    <w:rsid w:val="00770800"/>
    <w:rPr>
      <w:rFonts w:ascii="Calibri Light" w:eastAsiaTheme="minorHAnsi" w:hAnsi="Calibri Light"/>
      <w:lang w:eastAsia="en-US"/>
    </w:rPr>
  </w:style>
  <w:style w:type="paragraph" w:customStyle="1" w:styleId="F08A22E472984707A2F5BCBBB683203E9">
    <w:name w:val="F08A22E472984707A2F5BCBBB683203E9"/>
    <w:rsid w:val="00770800"/>
    <w:rPr>
      <w:rFonts w:ascii="Calibri Light" w:eastAsiaTheme="minorHAnsi" w:hAnsi="Calibri Light"/>
      <w:lang w:eastAsia="en-US"/>
    </w:rPr>
  </w:style>
  <w:style w:type="paragraph" w:customStyle="1" w:styleId="48CA825C913D4CAF86FFF0C5B760E2D29">
    <w:name w:val="48CA825C913D4CAF86FFF0C5B760E2D29"/>
    <w:rsid w:val="00770800"/>
    <w:rPr>
      <w:rFonts w:ascii="Calibri Light" w:eastAsiaTheme="minorHAnsi" w:hAnsi="Calibri Light"/>
      <w:lang w:eastAsia="en-US"/>
    </w:rPr>
  </w:style>
  <w:style w:type="paragraph" w:customStyle="1" w:styleId="C69D78BFBA8D489893DAF456F2DE5DCE9">
    <w:name w:val="C69D78BFBA8D489893DAF456F2DE5DCE9"/>
    <w:rsid w:val="00770800"/>
    <w:rPr>
      <w:rFonts w:ascii="Calibri Light" w:eastAsiaTheme="minorHAnsi" w:hAnsi="Calibri Light"/>
      <w:lang w:eastAsia="en-US"/>
    </w:rPr>
  </w:style>
  <w:style w:type="paragraph" w:customStyle="1" w:styleId="D0FEEBE6595643A99A5A886D680C23629">
    <w:name w:val="D0FEEBE6595643A99A5A886D680C23629"/>
    <w:rsid w:val="00770800"/>
    <w:rPr>
      <w:rFonts w:ascii="Calibri Light" w:eastAsiaTheme="minorHAnsi" w:hAnsi="Calibri Light"/>
      <w:lang w:eastAsia="en-US"/>
    </w:rPr>
  </w:style>
  <w:style w:type="paragraph" w:customStyle="1" w:styleId="8C27636CBD58425EBD4AE0C0DEB389109">
    <w:name w:val="8C27636CBD58425EBD4AE0C0DEB389109"/>
    <w:rsid w:val="00770800"/>
    <w:rPr>
      <w:rFonts w:ascii="Calibri Light" w:eastAsiaTheme="minorHAnsi" w:hAnsi="Calibri Light"/>
      <w:lang w:eastAsia="en-US"/>
    </w:rPr>
  </w:style>
  <w:style w:type="paragraph" w:customStyle="1" w:styleId="400A754FB38545BBB0F450C0CCD16F819">
    <w:name w:val="400A754FB38545BBB0F450C0CCD16F819"/>
    <w:rsid w:val="00770800"/>
    <w:rPr>
      <w:rFonts w:ascii="Calibri Light" w:eastAsiaTheme="minorHAnsi" w:hAnsi="Calibri Light"/>
      <w:lang w:eastAsia="en-US"/>
    </w:rPr>
  </w:style>
  <w:style w:type="paragraph" w:customStyle="1" w:styleId="571CB7ADB68D47EDAD4A3694B036103A9">
    <w:name w:val="571CB7ADB68D47EDAD4A3694B036103A9"/>
    <w:rsid w:val="00770800"/>
    <w:rPr>
      <w:rFonts w:ascii="Calibri Light" w:eastAsiaTheme="minorHAnsi" w:hAnsi="Calibri Light"/>
      <w:lang w:eastAsia="en-US"/>
    </w:rPr>
  </w:style>
  <w:style w:type="paragraph" w:customStyle="1" w:styleId="FE58D98F848D46D1A6EB6E8E20F02FA59">
    <w:name w:val="FE58D98F848D46D1A6EB6E8E20F02FA59"/>
    <w:rsid w:val="00770800"/>
    <w:rPr>
      <w:rFonts w:ascii="Calibri Light" w:eastAsiaTheme="minorHAnsi" w:hAnsi="Calibri Light"/>
      <w:lang w:eastAsia="en-US"/>
    </w:rPr>
  </w:style>
  <w:style w:type="paragraph" w:customStyle="1" w:styleId="297B6052D5284B4CBE7B04E2F61AB6699">
    <w:name w:val="297B6052D5284B4CBE7B04E2F61AB6699"/>
    <w:rsid w:val="00770800"/>
    <w:rPr>
      <w:rFonts w:ascii="Calibri Light" w:eastAsiaTheme="minorHAnsi" w:hAnsi="Calibri Light"/>
      <w:lang w:eastAsia="en-US"/>
    </w:rPr>
  </w:style>
  <w:style w:type="paragraph" w:customStyle="1" w:styleId="18BDF1813A9244529DC3C4211C98FFC19">
    <w:name w:val="18BDF1813A9244529DC3C4211C98FFC19"/>
    <w:rsid w:val="00770800"/>
    <w:rPr>
      <w:rFonts w:ascii="Calibri Light" w:eastAsiaTheme="minorHAnsi" w:hAnsi="Calibri Light"/>
      <w:lang w:eastAsia="en-US"/>
    </w:rPr>
  </w:style>
  <w:style w:type="paragraph" w:customStyle="1" w:styleId="E9BB80CC1290488989353C8073249BEA9">
    <w:name w:val="E9BB80CC1290488989353C8073249BEA9"/>
    <w:rsid w:val="00770800"/>
    <w:rPr>
      <w:rFonts w:ascii="Calibri Light" w:eastAsiaTheme="minorHAnsi" w:hAnsi="Calibri Light"/>
      <w:lang w:eastAsia="en-US"/>
    </w:rPr>
  </w:style>
  <w:style w:type="paragraph" w:customStyle="1" w:styleId="5F80E87296CF4A2C94BA662F4AB8BFB29">
    <w:name w:val="5F80E87296CF4A2C94BA662F4AB8BFB29"/>
    <w:rsid w:val="00770800"/>
    <w:rPr>
      <w:rFonts w:ascii="Calibri Light" w:eastAsiaTheme="minorHAnsi" w:hAnsi="Calibri Light"/>
      <w:lang w:eastAsia="en-US"/>
    </w:rPr>
  </w:style>
  <w:style w:type="paragraph" w:customStyle="1" w:styleId="2A247629B0DD4A0EAFDF61016D65B3AC9">
    <w:name w:val="2A247629B0DD4A0EAFDF61016D65B3AC9"/>
    <w:rsid w:val="00770800"/>
    <w:rPr>
      <w:rFonts w:ascii="Calibri Light" w:eastAsiaTheme="minorHAnsi" w:hAnsi="Calibri Light"/>
      <w:lang w:eastAsia="en-US"/>
    </w:rPr>
  </w:style>
  <w:style w:type="paragraph" w:customStyle="1" w:styleId="9598501236714646828B5CD17778F4B07">
    <w:name w:val="9598501236714646828B5CD17778F4B07"/>
    <w:rsid w:val="00770800"/>
    <w:rPr>
      <w:rFonts w:ascii="Calibri Light" w:eastAsiaTheme="minorHAnsi" w:hAnsi="Calibri Light"/>
      <w:lang w:eastAsia="en-US"/>
    </w:rPr>
  </w:style>
  <w:style w:type="paragraph" w:customStyle="1" w:styleId="A110C9CB65304BED9252C365691D7C0C8">
    <w:name w:val="A110C9CB65304BED9252C365691D7C0C8"/>
    <w:rsid w:val="00770800"/>
    <w:rPr>
      <w:rFonts w:ascii="Calibri Light" w:eastAsiaTheme="minorHAnsi" w:hAnsi="Calibri Light"/>
      <w:lang w:eastAsia="en-US"/>
    </w:rPr>
  </w:style>
  <w:style w:type="paragraph" w:customStyle="1" w:styleId="80A5BA7BC3594544950F52F778DCAB0B7">
    <w:name w:val="80A5BA7BC3594544950F52F778DCAB0B7"/>
    <w:rsid w:val="00770800"/>
    <w:rPr>
      <w:rFonts w:ascii="Calibri Light" w:eastAsiaTheme="minorHAnsi" w:hAnsi="Calibri Light"/>
      <w:lang w:eastAsia="en-US"/>
    </w:rPr>
  </w:style>
  <w:style w:type="paragraph" w:customStyle="1" w:styleId="0FF14A6C35684B5683FB583C2F5235F88">
    <w:name w:val="0FF14A6C35684B5683FB583C2F5235F88"/>
    <w:rsid w:val="00770800"/>
    <w:rPr>
      <w:rFonts w:ascii="Calibri Light" w:eastAsiaTheme="minorHAnsi" w:hAnsi="Calibri Light"/>
      <w:lang w:eastAsia="en-US"/>
    </w:rPr>
  </w:style>
  <w:style w:type="paragraph" w:customStyle="1" w:styleId="6BD043B89D454ED8BD1B1AE93AF60E398">
    <w:name w:val="6BD043B89D454ED8BD1B1AE93AF60E398"/>
    <w:rsid w:val="00770800"/>
    <w:rPr>
      <w:rFonts w:ascii="Calibri Light" w:eastAsiaTheme="minorHAnsi" w:hAnsi="Calibri Light"/>
      <w:lang w:eastAsia="en-US"/>
    </w:rPr>
  </w:style>
  <w:style w:type="paragraph" w:customStyle="1" w:styleId="3687AC82897A4D9DA1D7522B39CE04D714">
    <w:name w:val="3687AC82897A4D9DA1D7522B39CE04D714"/>
    <w:rsid w:val="00770800"/>
    <w:rPr>
      <w:rFonts w:ascii="Calibri Light" w:eastAsiaTheme="minorHAnsi" w:hAnsi="Calibri Light"/>
      <w:lang w:eastAsia="en-US"/>
    </w:rPr>
  </w:style>
  <w:style w:type="paragraph" w:customStyle="1" w:styleId="78C6F951F1A842CEBE5841F9C545D8802">
    <w:name w:val="78C6F951F1A842CEBE5841F9C545D8802"/>
    <w:rsid w:val="00770800"/>
    <w:rPr>
      <w:rFonts w:ascii="Calibri Light" w:eastAsiaTheme="minorHAnsi" w:hAnsi="Calibri Light"/>
      <w:lang w:eastAsia="en-US"/>
    </w:rPr>
  </w:style>
  <w:style w:type="paragraph" w:customStyle="1" w:styleId="5D1CD474B09C475591627575D7FEE97F13">
    <w:name w:val="5D1CD474B09C475591627575D7FEE97F13"/>
    <w:rsid w:val="00770800"/>
    <w:rPr>
      <w:rFonts w:ascii="Calibri Light" w:eastAsiaTheme="minorHAnsi" w:hAnsi="Calibri Light"/>
      <w:lang w:eastAsia="en-US"/>
    </w:rPr>
  </w:style>
  <w:style w:type="paragraph" w:customStyle="1" w:styleId="BECC8C002193404AA683C8C5428A6F2713">
    <w:name w:val="BECC8C002193404AA683C8C5428A6F2713"/>
    <w:rsid w:val="00770800"/>
    <w:rPr>
      <w:rFonts w:ascii="Calibri Light" w:eastAsiaTheme="minorHAnsi" w:hAnsi="Calibri Light"/>
      <w:lang w:eastAsia="en-US"/>
    </w:rPr>
  </w:style>
  <w:style w:type="paragraph" w:customStyle="1" w:styleId="EBF6370F7A9B4B91B4CAF3393DAA49E214">
    <w:name w:val="EBF6370F7A9B4B91B4CAF3393DAA49E214"/>
    <w:rsid w:val="00770800"/>
    <w:rPr>
      <w:rFonts w:ascii="Calibri Light" w:eastAsiaTheme="minorHAnsi" w:hAnsi="Calibri Light"/>
      <w:lang w:eastAsia="en-US"/>
    </w:rPr>
  </w:style>
  <w:style w:type="paragraph" w:customStyle="1" w:styleId="18E5864177B44A52803954419A970E6913">
    <w:name w:val="18E5864177B44A52803954419A970E6913"/>
    <w:rsid w:val="00770800"/>
    <w:rPr>
      <w:rFonts w:ascii="Calibri Light" w:eastAsiaTheme="minorHAnsi" w:hAnsi="Calibri Light"/>
      <w:lang w:eastAsia="en-US"/>
    </w:rPr>
  </w:style>
  <w:style w:type="paragraph" w:customStyle="1" w:styleId="ABE5F4B10B8B4A899D2D590ABA0DE13D4">
    <w:name w:val="ABE5F4B10B8B4A899D2D590ABA0DE13D4"/>
    <w:rsid w:val="00770800"/>
    <w:rPr>
      <w:rFonts w:ascii="Calibri Light" w:eastAsiaTheme="minorHAnsi" w:hAnsi="Calibri Light"/>
      <w:lang w:eastAsia="en-US"/>
    </w:rPr>
  </w:style>
  <w:style w:type="paragraph" w:customStyle="1" w:styleId="C86B2D0D53D4423BB9E11B8009B8A1CC4">
    <w:name w:val="C86B2D0D53D4423BB9E11B8009B8A1CC4"/>
    <w:rsid w:val="00770800"/>
    <w:rPr>
      <w:rFonts w:ascii="Calibri Light" w:eastAsiaTheme="minorHAnsi" w:hAnsi="Calibri Light"/>
      <w:lang w:eastAsia="en-US"/>
    </w:rPr>
  </w:style>
  <w:style w:type="paragraph" w:customStyle="1" w:styleId="6032CE6D83E246DA92AF892A917F2AEA4">
    <w:name w:val="6032CE6D83E246DA92AF892A917F2AEA4"/>
    <w:rsid w:val="00770800"/>
    <w:rPr>
      <w:rFonts w:ascii="Calibri Light" w:eastAsiaTheme="minorHAnsi" w:hAnsi="Calibri Light"/>
      <w:lang w:eastAsia="en-US"/>
    </w:rPr>
  </w:style>
  <w:style w:type="paragraph" w:customStyle="1" w:styleId="285932A7E64841948A83ACBCF5A3315214">
    <w:name w:val="285932A7E64841948A83ACBCF5A3315214"/>
    <w:rsid w:val="00770800"/>
    <w:rPr>
      <w:rFonts w:ascii="Calibri Light" w:eastAsiaTheme="minorHAnsi" w:hAnsi="Calibri Light"/>
      <w:lang w:eastAsia="en-US"/>
    </w:rPr>
  </w:style>
  <w:style w:type="paragraph" w:customStyle="1" w:styleId="021EAAB291B74C8AACDE435057C8B0E013">
    <w:name w:val="021EAAB291B74C8AACDE435057C8B0E013"/>
    <w:rsid w:val="00770800"/>
    <w:rPr>
      <w:rFonts w:ascii="Calibri Light" w:eastAsiaTheme="minorHAnsi" w:hAnsi="Calibri Light"/>
      <w:lang w:eastAsia="en-US"/>
    </w:rPr>
  </w:style>
  <w:style w:type="paragraph" w:customStyle="1" w:styleId="74CE9E433E974D6E8BB9BEEC66D2C50B10">
    <w:name w:val="74CE9E433E974D6E8BB9BEEC66D2C50B10"/>
    <w:rsid w:val="00770800"/>
    <w:rPr>
      <w:rFonts w:ascii="Calibri Light" w:eastAsiaTheme="minorHAnsi" w:hAnsi="Calibri Light"/>
      <w:lang w:eastAsia="en-US"/>
    </w:rPr>
  </w:style>
  <w:style w:type="paragraph" w:customStyle="1" w:styleId="F08A22E472984707A2F5BCBBB683203E10">
    <w:name w:val="F08A22E472984707A2F5BCBBB683203E10"/>
    <w:rsid w:val="00770800"/>
    <w:rPr>
      <w:rFonts w:ascii="Calibri Light" w:eastAsiaTheme="minorHAnsi" w:hAnsi="Calibri Light"/>
      <w:lang w:eastAsia="en-US"/>
    </w:rPr>
  </w:style>
  <w:style w:type="paragraph" w:customStyle="1" w:styleId="48CA825C913D4CAF86FFF0C5B760E2D210">
    <w:name w:val="48CA825C913D4CAF86FFF0C5B760E2D210"/>
    <w:rsid w:val="00770800"/>
    <w:rPr>
      <w:rFonts w:ascii="Calibri Light" w:eastAsiaTheme="minorHAnsi" w:hAnsi="Calibri Light"/>
      <w:lang w:eastAsia="en-US"/>
    </w:rPr>
  </w:style>
  <w:style w:type="paragraph" w:customStyle="1" w:styleId="C69D78BFBA8D489893DAF456F2DE5DCE10">
    <w:name w:val="C69D78BFBA8D489893DAF456F2DE5DCE10"/>
    <w:rsid w:val="00770800"/>
    <w:rPr>
      <w:rFonts w:ascii="Calibri Light" w:eastAsiaTheme="minorHAnsi" w:hAnsi="Calibri Light"/>
      <w:lang w:eastAsia="en-US"/>
    </w:rPr>
  </w:style>
  <w:style w:type="paragraph" w:customStyle="1" w:styleId="D0FEEBE6595643A99A5A886D680C236210">
    <w:name w:val="D0FEEBE6595643A99A5A886D680C236210"/>
    <w:rsid w:val="00770800"/>
    <w:rPr>
      <w:rFonts w:ascii="Calibri Light" w:eastAsiaTheme="minorHAnsi" w:hAnsi="Calibri Light"/>
      <w:lang w:eastAsia="en-US"/>
    </w:rPr>
  </w:style>
  <w:style w:type="paragraph" w:customStyle="1" w:styleId="8C27636CBD58425EBD4AE0C0DEB3891010">
    <w:name w:val="8C27636CBD58425EBD4AE0C0DEB3891010"/>
    <w:rsid w:val="00770800"/>
    <w:rPr>
      <w:rFonts w:ascii="Calibri Light" w:eastAsiaTheme="minorHAnsi" w:hAnsi="Calibri Light"/>
      <w:lang w:eastAsia="en-US"/>
    </w:rPr>
  </w:style>
  <w:style w:type="paragraph" w:customStyle="1" w:styleId="400A754FB38545BBB0F450C0CCD16F8110">
    <w:name w:val="400A754FB38545BBB0F450C0CCD16F8110"/>
    <w:rsid w:val="00770800"/>
    <w:rPr>
      <w:rFonts w:ascii="Calibri Light" w:eastAsiaTheme="minorHAnsi" w:hAnsi="Calibri Light"/>
      <w:lang w:eastAsia="en-US"/>
    </w:rPr>
  </w:style>
  <w:style w:type="paragraph" w:customStyle="1" w:styleId="571CB7ADB68D47EDAD4A3694B036103A10">
    <w:name w:val="571CB7ADB68D47EDAD4A3694B036103A10"/>
    <w:rsid w:val="00770800"/>
    <w:rPr>
      <w:rFonts w:ascii="Calibri Light" w:eastAsiaTheme="minorHAnsi" w:hAnsi="Calibri Light"/>
      <w:lang w:eastAsia="en-US"/>
    </w:rPr>
  </w:style>
  <w:style w:type="paragraph" w:customStyle="1" w:styleId="FE58D98F848D46D1A6EB6E8E20F02FA510">
    <w:name w:val="FE58D98F848D46D1A6EB6E8E20F02FA510"/>
    <w:rsid w:val="00770800"/>
    <w:rPr>
      <w:rFonts w:ascii="Calibri Light" w:eastAsiaTheme="minorHAnsi" w:hAnsi="Calibri Light"/>
      <w:lang w:eastAsia="en-US"/>
    </w:rPr>
  </w:style>
  <w:style w:type="paragraph" w:customStyle="1" w:styleId="297B6052D5284B4CBE7B04E2F61AB66910">
    <w:name w:val="297B6052D5284B4CBE7B04E2F61AB66910"/>
    <w:rsid w:val="00770800"/>
    <w:rPr>
      <w:rFonts w:ascii="Calibri Light" w:eastAsiaTheme="minorHAnsi" w:hAnsi="Calibri Light"/>
      <w:lang w:eastAsia="en-US"/>
    </w:rPr>
  </w:style>
  <w:style w:type="paragraph" w:customStyle="1" w:styleId="18BDF1813A9244529DC3C4211C98FFC110">
    <w:name w:val="18BDF1813A9244529DC3C4211C98FFC110"/>
    <w:rsid w:val="00770800"/>
    <w:rPr>
      <w:rFonts w:ascii="Calibri Light" w:eastAsiaTheme="minorHAnsi" w:hAnsi="Calibri Light"/>
      <w:lang w:eastAsia="en-US"/>
    </w:rPr>
  </w:style>
  <w:style w:type="paragraph" w:customStyle="1" w:styleId="E9BB80CC1290488989353C8073249BEA10">
    <w:name w:val="E9BB80CC1290488989353C8073249BEA10"/>
    <w:rsid w:val="00770800"/>
    <w:rPr>
      <w:rFonts w:ascii="Calibri Light" w:eastAsiaTheme="minorHAnsi" w:hAnsi="Calibri Light"/>
      <w:lang w:eastAsia="en-US"/>
    </w:rPr>
  </w:style>
  <w:style w:type="paragraph" w:customStyle="1" w:styleId="5F80E87296CF4A2C94BA662F4AB8BFB210">
    <w:name w:val="5F80E87296CF4A2C94BA662F4AB8BFB210"/>
    <w:rsid w:val="00770800"/>
    <w:rPr>
      <w:rFonts w:ascii="Calibri Light" w:eastAsiaTheme="minorHAnsi" w:hAnsi="Calibri Light"/>
      <w:lang w:eastAsia="en-US"/>
    </w:rPr>
  </w:style>
  <w:style w:type="paragraph" w:customStyle="1" w:styleId="2A247629B0DD4A0EAFDF61016D65B3AC10">
    <w:name w:val="2A247629B0DD4A0EAFDF61016D65B3AC10"/>
    <w:rsid w:val="00770800"/>
    <w:rPr>
      <w:rFonts w:ascii="Calibri Light" w:eastAsiaTheme="minorHAnsi" w:hAnsi="Calibri Light"/>
      <w:lang w:eastAsia="en-US"/>
    </w:rPr>
  </w:style>
  <w:style w:type="paragraph" w:customStyle="1" w:styleId="9598501236714646828B5CD17778F4B08">
    <w:name w:val="9598501236714646828B5CD17778F4B08"/>
    <w:rsid w:val="00770800"/>
    <w:rPr>
      <w:rFonts w:ascii="Calibri Light" w:eastAsiaTheme="minorHAnsi" w:hAnsi="Calibri Light"/>
      <w:lang w:eastAsia="en-US"/>
    </w:rPr>
  </w:style>
  <w:style w:type="paragraph" w:customStyle="1" w:styleId="A110C9CB65304BED9252C365691D7C0C9">
    <w:name w:val="A110C9CB65304BED9252C365691D7C0C9"/>
    <w:rsid w:val="00770800"/>
    <w:rPr>
      <w:rFonts w:ascii="Calibri Light" w:eastAsiaTheme="minorHAnsi" w:hAnsi="Calibri Light"/>
      <w:lang w:eastAsia="en-US"/>
    </w:rPr>
  </w:style>
  <w:style w:type="paragraph" w:customStyle="1" w:styleId="80A5BA7BC3594544950F52F778DCAB0B8">
    <w:name w:val="80A5BA7BC3594544950F52F778DCAB0B8"/>
    <w:rsid w:val="00770800"/>
    <w:rPr>
      <w:rFonts w:ascii="Calibri Light" w:eastAsiaTheme="minorHAnsi" w:hAnsi="Calibri Light"/>
      <w:lang w:eastAsia="en-US"/>
    </w:rPr>
  </w:style>
  <w:style w:type="paragraph" w:customStyle="1" w:styleId="0FF14A6C35684B5683FB583C2F5235F89">
    <w:name w:val="0FF14A6C35684B5683FB583C2F5235F89"/>
    <w:rsid w:val="00770800"/>
    <w:rPr>
      <w:rFonts w:ascii="Calibri Light" w:eastAsiaTheme="minorHAnsi" w:hAnsi="Calibri Light"/>
      <w:lang w:eastAsia="en-US"/>
    </w:rPr>
  </w:style>
  <w:style w:type="paragraph" w:customStyle="1" w:styleId="6BD043B89D454ED8BD1B1AE93AF60E399">
    <w:name w:val="6BD043B89D454ED8BD1B1AE93AF60E399"/>
    <w:rsid w:val="00770800"/>
    <w:rPr>
      <w:rFonts w:ascii="Calibri Light" w:eastAsiaTheme="minorHAnsi" w:hAnsi="Calibri Light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8.jpeg"/></Relationships>
</file>

<file path=word/theme/theme1.xml><?xml version="1.0" encoding="utf-8"?>
<a:theme xmlns:a="http://schemas.openxmlformats.org/drawingml/2006/main" name="Forefront">
  <a:themeElements>
    <a:clrScheme name="Forefro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9E0038"/>
      </a:accent1>
      <a:accent2>
        <a:srgbClr val="610534"/>
      </a:accent2>
      <a:accent3>
        <a:srgbClr val="AC956E"/>
      </a:accent3>
      <a:accent4>
        <a:srgbClr val="808DA9"/>
      </a:accent4>
      <a:accent5>
        <a:srgbClr val="424E5B"/>
      </a:accent5>
      <a:accent6>
        <a:srgbClr val="8E0033"/>
      </a:accent6>
      <a:hlink>
        <a:srgbClr val="D26900"/>
      </a:hlink>
      <a:folHlink>
        <a:srgbClr val="726056"/>
      </a:folHlink>
    </a:clrScheme>
    <a:fontScheme name="Forefront">
      <a:majorFont>
        <a:latin typeface="Century Gothic"/>
        <a:ea typeface=""/>
        <a:cs typeface=""/>
        <a:font script="Jpan" typeface="メイリオ"/>
      </a:majorFont>
      <a:minorFont>
        <a:latin typeface="Calibri"/>
        <a:ea typeface=""/>
        <a:cs typeface=""/>
        <a:font script="Jpan" typeface="ＭＳ ゴシック"/>
      </a:minorFont>
    </a:fontScheme>
    <a:fmtScheme name="Forefron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  <a:lumMod val="100000"/>
              </a:schemeClr>
            </a:gs>
            <a:gs pos="40000">
              <a:schemeClr val="phClr">
                <a:tint val="60000"/>
                <a:satMod val="130000"/>
                <a:lumMod val="100000"/>
              </a:schemeClr>
            </a:gs>
            <a:gs pos="100000">
              <a:schemeClr val="phClr">
                <a:tint val="96000"/>
                <a:lumMod val="108000"/>
              </a:schemeClr>
            </a:gs>
          </a:gsLst>
          <a:lin ang="5400000" scaled="0"/>
        </a:gradFill>
        <a:gradFill rotWithShape="1">
          <a:gsLst>
            <a:gs pos="0">
              <a:schemeClr val="phClr"/>
            </a:gs>
            <a:gs pos="100000">
              <a:schemeClr val="phClr">
                <a:shade val="76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80000"/>
              <a:lumMod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38100" dir="4800000" sx="98000" sy="98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38100" dist="38100" dir="4800000" sx="96000" sy="96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3240000"/>
            </a:lightRig>
          </a:scene3d>
          <a:sp3d>
            <a:bevelT w="28575" h="28575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05843A-8698-41D4-B91E-F2224B628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Vorlage_Werbung_Bekanntmachungen etc..dotx</Template>
  <TotalTime>0</TotalTime>
  <Pages>3</Pages>
  <Words>380</Words>
  <Characters>2398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Protokoll 11.08.2015</vt:lpstr>
      <vt:lpstr/>
    </vt:vector>
  </TitlesOfParts>
  <Manager/>
  <Company/>
  <LinksUpToDate>false</LinksUpToDate>
  <CharactersWithSpaces>2773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Protokoll 11.08.2015</dc:title>
  <dc:subject/>
  <dc:creator>JGH_19</dc:creator>
  <cp:keywords/>
  <dc:description/>
  <cp:lastModifiedBy>JGH_19</cp:lastModifiedBy>
  <cp:revision>78</cp:revision>
  <cp:lastPrinted>2019-10-21T08:54:00Z</cp:lastPrinted>
  <dcterms:created xsi:type="dcterms:W3CDTF">2019-10-21T08:28:00Z</dcterms:created>
  <dcterms:modified xsi:type="dcterms:W3CDTF">2022-11-10T14:00:00Z</dcterms:modified>
  <cp:category/>
</cp:coreProperties>
</file>