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571F6C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 w:rsidRPr="004D23B1">
        <w:rPr>
          <w:b/>
          <w:color w:val="000000"/>
          <w:sz w:val="32"/>
          <w:szCs w:val="28"/>
        </w:rPr>
        <w:t>ANFORDERUNG DER PROJEKTMITTEL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1F5AFE">
        <w:trPr>
          <w:trHeight w:val="354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zum Fördervertrag Nr</w:t>
            </w:r>
            <w:r>
              <w:rPr>
                <w:rFonts w:cs="Calibri Light"/>
                <w:snapToGrid w:val="0"/>
                <w:color w:val="000000"/>
              </w:rPr>
              <w:t>.:</w:t>
            </w:r>
          </w:p>
        </w:tc>
        <w:tc>
          <w:tcPr>
            <w:tcW w:w="7132" w:type="dxa"/>
          </w:tcPr>
          <w:p w:rsidR="00C62DB7" w:rsidRDefault="002C7B2C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placeholder>
                  <w:docPart w:val="3687AC82897A4D9DA1D7522B39CE04D7"/>
                </w:placeholder>
                <w:showingPlcHdr/>
              </w:sdtPr>
              <w:sdtEndPr/>
              <w:sdtContent>
                <w:bookmarkStart w:id="0" w:name="_GoBack"/>
                <w:r w:rsidR="0094249B" w:rsidRPr="0058543A">
                  <w:rPr>
                    <w:rStyle w:val="Platzhaltertext"/>
                  </w:rPr>
                  <w:t>Klicken Sie hier, um Text einzugeben.</w:t>
                </w:r>
                <w:bookmarkEnd w:id="0"/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1F5AFE">
        <w:trPr>
          <w:trHeight w:val="555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vom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443456893"/>
            <w:placeholder>
              <w:docPart w:val="DefaultPlaceholder_108186857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132" w:type="dxa"/>
              </w:tcPr>
              <w:p w:rsidR="00C62DB7" w:rsidRDefault="0094249B" w:rsidP="0094249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C62DB7" w:rsidTr="001F5AFE">
        <w:trPr>
          <w:trHeight w:val="563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Für das Projekt:</w:t>
            </w:r>
          </w:p>
        </w:tc>
        <w:tc>
          <w:tcPr>
            <w:tcW w:w="7132" w:type="dxa"/>
          </w:tcPr>
          <w:p w:rsidR="00C62DB7" w:rsidRPr="008178E3" w:rsidRDefault="002C7B2C" w:rsidP="0094249B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206560911"/>
                <w:placeholder>
                  <w:docPart w:val="0E802C947153494ABCAE7FA153E6E0EC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132"/>
      </w:tblGrid>
      <w:tr w:rsidR="00732A46" w:rsidTr="00552C95">
        <w:trPr>
          <w:trHeight w:val="354"/>
        </w:trPr>
        <w:tc>
          <w:tcPr>
            <w:tcW w:w="2830" w:type="dxa"/>
          </w:tcPr>
          <w:p w:rsidR="00732A46" w:rsidRPr="00732A46" w:rsidRDefault="00732A46" w:rsidP="00552C95">
            <w:pPr>
              <w:spacing w:line="240" w:lineRule="auto"/>
              <w:jc w:val="right"/>
              <w:rPr>
                <w:rFonts w:cs="Calibri Light"/>
                <w:b/>
                <w:snapToGrid w:val="0"/>
                <w:color w:val="000000"/>
              </w:rPr>
            </w:pPr>
            <w:r w:rsidRPr="00732A46">
              <w:rPr>
                <w:rFonts w:cs="Calibri Light"/>
                <w:b/>
                <w:snapToGrid w:val="0"/>
                <w:color w:val="000000"/>
              </w:rPr>
              <w:t>Adresse</w:t>
            </w:r>
            <w:r>
              <w:rPr>
                <w:rFonts w:cs="Calibri Light"/>
                <w:b/>
                <w:snapToGrid w:val="0"/>
                <w:color w:val="000000"/>
              </w:rPr>
              <w:t xml:space="preserve"> Träger:</w:t>
            </w:r>
          </w:p>
        </w:tc>
        <w:tc>
          <w:tcPr>
            <w:tcW w:w="7132" w:type="dxa"/>
          </w:tcPr>
          <w:p w:rsidR="00732A46" w:rsidRDefault="00732A46" w:rsidP="00552C95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1969734625"/>
                <w:placeholder>
                  <w:docPart w:val="496DF076CFF24FD898097E028F7867A4"/>
                </w:placeholder>
                <w:showingPlcHdr/>
              </w:sdtPr>
              <w:sdtContent>
                <w:r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732A46" w:rsidTr="00732A46">
        <w:trPr>
          <w:trHeight w:val="491"/>
        </w:trPr>
        <w:tc>
          <w:tcPr>
            <w:tcW w:w="2830" w:type="dxa"/>
          </w:tcPr>
          <w:p w:rsidR="00732A46" w:rsidRDefault="00732A46" w:rsidP="00552C95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</w:p>
        </w:tc>
        <w:tc>
          <w:tcPr>
            <w:tcW w:w="7132" w:type="dxa"/>
          </w:tcPr>
          <w:p w:rsidR="00732A46" w:rsidRPr="00732A46" w:rsidRDefault="00732A46" w:rsidP="00552C95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957245506"/>
                <w:placeholder>
                  <w:docPart w:val="1825EDDC61144257879340AA3987A15F"/>
                </w:placeholder>
                <w:showingPlcHdr/>
              </w:sdtPr>
              <w:sdtContent>
                <w:r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732A46" w:rsidTr="00552C95">
        <w:trPr>
          <w:trHeight w:val="563"/>
        </w:trPr>
        <w:tc>
          <w:tcPr>
            <w:tcW w:w="2830" w:type="dxa"/>
          </w:tcPr>
          <w:p w:rsidR="00732A46" w:rsidRDefault="00732A46" w:rsidP="00552C95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</w:p>
        </w:tc>
        <w:tc>
          <w:tcPr>
            <w:tcW w:w="7132" w:type="dxa"/>
          </w:tcPr>
          <w:p w:rsidR="00732A46" w:rsidRPr="00732A46" w:rsidRDefault="00732A46" w:rsidP="00552C95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339122965"/>
                <w:placeholder>
                  <w:docPart w:val="BCEA611307F44957A6E6444491CBF210"/>
                </w:placeholder>
                <w:showingPlcHdr/>
              </w:sdtPr>
              <w:sdtContent>
                <w:r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732A46" w:rsidRDefault="00732A46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732A46" w:rsidRPr="00014292" w:rsidRDefault="00732A46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1F5AFE">
        <w:trPr>
          <w:trHeight w:val="359"/>
        </w:trPr>
        <w:tc>
          <w:tcPr>
            <w:tcW w:w="2830" w:type="dxa"/>
          </w:tcPr>
          <w:p w:rsidR="004D23B1" w:rsidRPr="001F5AFE" w:rsidRDefault="004D23B1" w:rsidP="004D23B1">
            <w:pPr>
              <w:tabs>
                <w:tab w:val="right" w:pos="2047"/>
              </w:tabs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Zuwendungsempfänger*in:</w:t>
            </w:r>
          </w:p>
        </w:tc>
        <w:tc>
          <w:tcPr>
            <w:tcW w:w="7132" w:type="dxa"/>
          </w:tcPr>
          <w:p w:rsidR="004D23B1" w:rsidRDefault="002C7B2C" w:rsidP="003657C6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1F5AFE">
        <w:trPr>
          <w:trHeight w:val="555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Ansprechpartner*in für dieses Projekt:</w:t>
            </w:r>
          </w:p>
        </w:tc>
        <w:tc>
          <w:tcPr>
            <w:tcW w:w="7132" w:type="dxa"/>
          </w:tcPr>
          <w:p w:rsidR="004D23B1" w:rsidRDefault="002C7B2C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76734942"/>
                <w:placeholder>
                  <w:docPart w:val="1F4549D2C2E345D1B99B245CFC9B31A9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4D23B1" w:rsidTr="001F5AFE">
        <w:trPr>
          <w:trHeight w:val="363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Tel./Email:</w:t>
            </w:r>
          </w:p>
        </w:tc>
        <w:tc>
          <w:tcPr>
            <w:tcW w:w="7132" w:type="dxa"/>
          </w:tcPr>
          <w:p w:rsidR="004D23B1" w:rsidRPr="004D23B1" w:rsidRDefault="002C7B2C" w:rsidP="003657C6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Pr="008178E3" w:rsidRDefault="00571F6C" w:rsidP="00571F6C">
      <w:pPr>
        <w:spacing w:line="240" w:lineRule="auto"/>
        <w:rPr>
          <w:rFonts w:cs="Calibri Light"/>
          <w:snapToGrid w:val="0"/>
          <w:color w:val="000000"/>
          <w:sz w:val="20"/>
        </w:rPr>
      </w:pPr>
    </w:p>
    <w:p w:rsidR="00571F6C" w:rsidRPr="008178E3" w:rsidRDefault="00571F6C" w:rsidP="004D23B1">
      <w:pPr>
        <w:spacing w:after="0" w:line="240" w:lineRule="auto"/>
        <w:rPr>
          <w:rFonts w:cs="Calibri Light"/>
          <w:color w:val="000000"/>
          <w:sz w:val="24"/>
        </w:rPr>
      </w:pPr>
      <w:r w:rsidRPr="008178E3">
        <w:rPr>
          <w:rFonts w:cs="Calibri Light"/>
          <w:b/>
          <w:snapToGrid w:val="0"/>
          <w:color w:val="000000"/>
          <w:sz w:val="24"/>
        </w:rPr>
        <w:t>Aktuelle Informationen zum Projekt</w:t>
      </w:r>
    </w:p>
    <w:p w:rsidR="00571F6C" w:rsidRPr="004D23B1" w:rsidRDefault="00571F6C" w:rsidP="00014292">
      <w:pPr>
        <w:spacing w:line="240" w:lineRule="auto"/>
        <w:rPr>
          <w:rFonts w:cs="Calibri Light"/>
          <w:color w:val="000000"/>
          <w:sz w:val="16"/>
        </w:rPr>
      </w:pPr>
      <w:r w:rsidRPr="004D23B1">
        <w:rPr>
          <w:rFonts w:cs="Calibri Light"/>
          <w:color w:val="000000"/>
          <w:sz w:val="16"/>
        </w:rPr>
        <w:t>(*Zutreffendes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121"/>
        <w:gridCol w:w="7132"/>
      </w:tblGrid>
      <w:tr w:rsidR="004D23B1" w:rsidTr="001F5AFE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4D23B1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 xml:space="preserve">Gegenüber unserem </w:t>
            </w:r>
            <w:r w:rsidRPr="00014292">
              <w:rPr>
                <w:rFonts w:cs="Calibri Light"/>
                <w:color w:val="000000"/>
                <w:u w:val="single"/>
              </w:rPr>
              <w:t>Antrag</w:t>
            </w:r>
            <w:r w:rsidRPr="00014292">
              <w:rPr>
                <w:rFonts w:cs="Calibri Light"/>
                <w:color w:val="000000"/>
              </w:rPr>
              <w:t xml:space="preserve"> vom</w:t>
            </w:r>
            <w:r>
              <w:rPr>
                <w:rFonts w:cs="Calibri Light"/>
                <w:color w:val="000000"/>
              </w:rPr>
              <w:t xml:space="preserve"> </w:t>
            </w:r>
            <w:sdt>
              <w:sdtPr>
                <w:rPr>
                  <w:rFonts w:cs="Calibri Light"/>
                  <w:color w:val="000000"/>
                </w:rPr>
                <w:id w:val="949742774"/>
                <w:placeholder>
                  <w:docPart w:val="22851E807CF14661885458C8457982B0"/>
                </w:placeholder>
              </w:sdtPr>
              <w:sdtEndPr/>
              <w:sdtContent>
                <w:sdt>
                  <w:sdtPr>
                    <w:rPr>
                      <w:rFonts w:cs="Calibri Light"/>
                      <w:color w:val="000000"/>
                    </w:rPr>
                    <w:id w:val="-782730706"/>
                    <w:placeholder>
                      <w:docPart w:val="6E9162301B334F4F971718308AC0292E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8543A">
                      <w:rPr>
                        <w:rStyle w:val="Platzhaltertext"/>
                      </w:rPr>
                      <w:t>Klicken Sie hier, um ein Datum einzugeben.</w:t>
                    </w:r>
                  </w:sdtContent>
                </w:sdt>
              </w:sdtContent>
            </w:sdt>
            <w:r>
              <w:rPr>
                <w:rFonts w:cs="Calibri Light"/>
                <w:color w:val="000000"/>
              </w:rPr>
              <w:t xml:space="preserve"> </w:t>
            </w:r>
            <w:r w:rsidRPr="00014292">
              <w:rPr>
                <w:rFonts w:cs="Calibri Light"/>
                <w:color w:val="000000"/>
              </w:rPr>
              <w:t>haben sich keine Abweichungen ergeben.</w:t>
            </w:r>
          </w:p>
        </w:tc>
      </w:tr>
      <w:tr w:rsidR="004D23B1" w:rsidTr="001F5AFE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4D23B1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 xml:space="preserve">Die o. g. Maßnahme kann </w:t>
            </w:r>
            <w:r w:rsidRPr="00014292">
              <w:rPr>
                <w:rFonts w:cs="Calibri Light"/>
                <w:color w:val="000000"/>
              </w:rPr>
              <w:t>nicht durchgeführt werden.</w:t>
            </w:r>
          </w:p>
          <w:p w:rsidR="004D23B1" w:rsidRDefault="004D23B1" w:rsidP="004D23B1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4D23B1">
              <w:rPr>
                <w:rFonts w:cs="Calibri Light"/>
                <w:color w:val="000000"/>
                <w:sz w:val="16"/>
              </w:rPr>
              <w:t>(Kurzbegründung beifügen)</w:t>
            </w:r>
          </w:p>
        </w:tc>
      </w:tr>
      <w:tr w:rsidR="004D23B1" w:rsidTr="001F5AFE">
        <w:trPr>
          <w:trHeight w:val="746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-24504541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4D23B1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D23B1" w:rsidTr="001F5AFE">
        <w:sdt>
          <w:sdtPr>
            <w:rPr>
              <w:rFonts w:cs="Calibri Light"/>
              <w:color w:val="000000"/>
            </w:rPr>
            <w:id w:val="-84169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7D7D2D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7D7D2D" w:rsidRDefault="007D7D2D" w:rsidP="007D7D2D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>haben sich folgende Abweichungen ergeben</w:t>
            </w:r>
          </w:p>
          <w:p w:rsidR="004D23B1" w:rsidRDefault="007D7D2D" w:rsidP="007D7D2D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7D7D2D">
              <w:rPr>
                <w:rFonts w:cs="Calibri Light"/>
                <w:color w:val="000000"/>
                <w:sz w:val="16"/>
              </w:rPr>
              <w:t>(Kurzbegründung beifügen):</w:t>
            </w:r>
          </w:p>
        </w:tc>
      </w:tr>
      <w:tr w:rsidR="004D23B1" w:rsidTr="001F5AFE">
        <w:trPr>
          <w:trHeight w:val="798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1141307886"/>
            <w:placeholder>
              <w:docPart w:val="CBFA37792CE547E99E022BBC58837B03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7D7D2D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D7D2D" w:rsidTr="001F5AFE">
        <w:tc>
          <w:tcPr>
            <w:tcW w:w="2830" w:type="dxa"/>
            <w:gridSpan w:val="2"/>
          </w:tcPr>
          <w:p w:rsidR="007D7D2D" w:rsidRPr="008178E3" w:rsidRDefault="007D7D2D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Bewilligte Zuwendung</w:t>
            </w:r>
            <w:r w:rsidR="008178E3"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2C7B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1943603761"/>
                <w:placeholder>
                  <w:docPart w:val="659ED725554241718ECCC4285D8B924F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lastRenderedPageBreak/>
              <w:t>Angeforderte Mittel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2C7B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2131628955"/>
                <w:placeholder>
                  <w:docPart w:val="E53A932637904A3697252E857659C0B6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Verbleibende Restmittel für weitere Anforderungen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2C7B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1204281075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</w:tc>
      </w:tr>
    </w:tbl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8178E3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  <w:r w:rsidRPr="00014292">
        <w:rPr>
          <w:rFonts w:ascii="Calibri Light" w:hAnsi="Calibri Light" w:cs="Calibri Light"/>
          <w:color w:val="000000"/>
          <w:sz w:val="22"/>
          <w:szCs w:val="22"/>
        </w:rPr>
        <w:t xml:space="preserve">Eine Auszahlung der Zuwendung kann nur erfolgen, wenn sie voraussichtlich innerhalb von sechs Wochen nach Auszahlung für fällige Zahlungen im Rahmen des Projekts benötigt wird. </w:t>
      </w:r>
    </w:p>
    <w:p w:rsidR="008178E3" w:rsidRDefault="008178E3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8178E3" w:rsidP="00571F6C">
      <w:pPr>
        <w:pStyle w:val="Textkrper2"/>
        <w:spacing w:line="240" w:lineRule="auto"/>
        <w:rPr>
          <w:rFonts w:ascii="Calibri Light" w:hAnsi="Calibri Light" w:cs="Calibri Light"/>
          <w:b/>
          <w:color w:val="000000"/>
          <w:sz w:val="24"/>
          <w:szCs w:val="22"/>
        </w:rPr>
      </w:pPr>
      <w:r w:rsidRPr="008178E3">
        <w:rPr>
          <w:rFonts w:ascii="Calibri Light" w:hAnsi="Calibri Light" w:cs="Calibri Light"/>
          <w:b/>
          <w:color w:val="000000"/>
          <w:sz w:val="24"/>
          <w:szCs w:val="22"/>
        </w:rPr>
        <w:t>Bitte überweisen Sie den o.g. Betrag auf das folgende Konto.</w:t>
      </w: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407"/>
      </w:tblGrid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Kontoinhaber: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29545012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94249B" w:rsidP="0094249B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Geldinstitut: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50294143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8178E3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 xml:space="preserve">IBAN:  DE 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0325967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BIC: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531302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</w:tbl>
    <w:p w:rsidR="00571F6C" w:rsidRPr="00014292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0D20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52C" w:rsidRDefault="0058152C" w:rsidP="0050340B">
      <w:r>
        <w:separator/>
      </w:r>
    </w:p>
  </w:endnote>
  <w:endnote w:type="continuationSeparator" w:id="0">
    <w:p w:rsidR="0058152C" w:rsidRDefault="0058152C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7D3" w:rsidRDefault="00C30FFE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3120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4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4144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8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7D3"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52096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AB4" w:rsidRPr="00A73A24" w:rsidRDefault="000D2054" w:rsidP="001B2AB4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04184054" wp14:editId="31687BE8">
          <wp:simplePos x="0" y="0"/>
          <wp:positionH relativeFrom="column">
            <wp:posOffset>2443106</wp:posOffset>
          </wp:positionH>
          <wp:positionV relativeFrom="paragraph">
            <wp:posOffset>42944</wp:posOffset>
          </wp:positionV>
          <wp:extent cx="1289381" cy="513349"/>
          <wp:effectExtent l="0" t="0" r="6350" b="1270"/>
          <wp:wrapNone/>
          <wp:docPr id="20" name="Grafik 20">
            <a:hlinkClick xmlns:a="http://schemas.openxmlformats.org/drawingml/2006/main" r:id="rId1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578" cy="514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B2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6.65pt;margin-top:637.95pt;width:162.8pt;height:35.75pt;z-index:251668480;mso-position-horizontal-relative:margin;mso-position-vertical-relative:margin">
          <v:imagedata r:id="rId3" o:title="NEU_Stadt Logo"/>
          <w10:wrap type="square" anchorx="margin" anchory="margin"/>
        </v:shape>
      </w:pict>
    </w:r>
    <w:r w:rsidR="001B2AB4" w:rsidRPr="00CB0536"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1C91A722" wp14:editId="1AC596D3">
          <wp:simplePos x="0" y="0"/>
          <wp:positionH relativeFrom="column">
            <wp:posOffset>-38111</wp:posOffset>
          </wp:positionH>
          <wp:positionV relativeFrom="paragraph">
            <wp:posOffset>-66653</wp:posOffset>
          </wp:positionV>
          <wp:extent cx="1950098" cy="661899"/>
          <wp:effectExtent l="0" t="0" r="0" b="5080"/>
          <wp:wrapNone/>
          <wp:docPr id="24" name="Grafik 24">
            <a:hlinkClick xmlns:a="http://schemas.openxmlformats.org/drawingml/2006/main" r:id="rId4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EF1" w:rsidRDefault="00851EF1" w:rsidP="00851EF1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06F" w:rsidRPr="00A73A24" w:rsidRDefault="00F2606F" w:rsidP="00F2606F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2DB46D54" wp14:editId="7DD2F2B9">
          <wp:simplePos x="0" y="0"/>
          <wp:positionH relativeFrom="column">
            <wp:posOffset>2712979</wp:posOffset>
          </wp:positionH>
          <wp:positionV relativeFrom="paragraph">
            <wp:posOffset>-23876</wp:posOffset>
          </wp:positionV>
          <wp:extent cx="1020756" cy="406400"/>
          <wp:effectExtent l="0" t="0" r="8255" b="0"/>
          <wp:wrapNone/>
          <wp:docPr id="13" name="Grafik 13">
            <a:hlinkClick xmlns:a="http://schemas.openxmlformats.org/drawingml/2006/main" r:id="rId1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0B6A0CA" wp14:editId="19432958">
          <wp:simplePos x="0" y="0"/>
          <wp:positionH relativeFrom="column">
            <wp:posOffset>662</wp:posOffset>
          </wp:positionH>
          <wp:positionV relativeFrom="paragraph">
            <wp:posOffset>-144275</wp:posOffset>
          </wp:positionV>
          <wp:extent cx="1950098" cy="661899"/>
          <wp:effectExtent l="0" t="0" r="0" b="5080"/>
          <wp:wrapNone/>
          <wp:docPr id="14" name="Grafik 14">
            <a:hlinkClick xmlns:a="http://schemas.openxmlformats.org/drawingml/2006/main" r:id="rId3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52C" w:rsidRDefault="0058152C" w:rsidP="0050340B">
      <w:r>
        <w:separator/>
      </w:r>
    </w:p>
  </w:footnote>
  <w:footnote w:type="continuationSeparator" w:id="0">
    <w:p w:rsidR="0058152C" w:rsidRDefault="0058152C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667" w:rsidRDefault="00212667" w:rsidP="00247DAA">
    <w:pPr>
      <w:pStyle w:val="Kopfzeile"/>
      <w:rPr>
        <w:b/>
        <w:color w:val="808080" w:themeColor="background1" w:themeShade="80"/>
        <w:sz w:val="32"/>
      </w:rPr>
    </w:pPr>
  </w:p>
  <w:p w:rsidR="00F9686B" w:rsidRPr="00EA3C73" w:rsidRDefault="00212667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="006A0651"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619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1" name="Grafik 1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651" w:rsidRPr="006A0651" w:rsidRDefault="00DD22F5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5168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" name="Grafik 2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635E"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57216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3" name="Grafik 3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0651" w:rsidRPr="006A0651" w:rsidRDefault="006A0651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619" w:rsidRPr="0050340B" w:rsidRDefault="00CE33E3" w:rsidP="0050340B">
    <w:r w:rsidRPr="00CE33E3"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10" name="Grafik 10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12" name="Grafik 12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7.4pt;height:956.45pt" o:bullet="t">
        <v:imagedata r:id="rId1" o:title="Köln2"/>
      </v:shape>
    </w:pict>
  </w:numPicBullet>
  <w:numPicBullet w:numPicBulletId="1">
    <w:pict>
      <v:shape id="_x0000_i1027" type="#_x0000_t75" style="width:451.05pt;height:492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XYzeQ67F+4XNUTAD493Bt0Vu9qE1lrBpql4edab1QXhl1xBJAJ4zLqR6Bh+vgz575YKsOk7Q7PCOGbUdU79ow==" w:salt="st0VemjogZHao/i43yhZnA==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22A3B"/>
    <w:rsid w:val="00043990"/>
    <w:rsid w:val="0005183E"/>
    <w:rsid w:val="0005199A"/>
    <w:rsid w:val="00063F1F"/>
    <w:rsid w:val="000651C9"/>
    <w:rsid w:val="0007033D"/>
    <w:rsid w:val="00076C7A"/>
    <w:rsid w:val="00086851"/>
    <w:rsid w:val="000B0FE9"/>
    <w:rsid w:val="000B2991"/>
    <w:rsid w:val="000B3288"/>
    <w:rsid w:val="000B5CD4"/>
    <w:rsid w:val="000C0621"/>
    <w:rsid w:val="000C3428"/>
    <w:rsid w:val="000C6796"/>
    <w:rsid w:val="000D2054"/>
    <w:rsid w:val="000D63F1"/>
    <w:rsid w:val="000E01CC"/>
    <w:rsid w:val="000E0517"/>
    <w:rsid w:val="000E3738"/>
    <w:rsid w:val="000E4A57"/>
    <w:rsid w:val="000E4C2B"/>
    <w:rsid w:val="000E4CA7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B2AB4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31C7A"/>
    <w:rsid w:val="00332259"/>
    <w:rsid w:val="0033312B"/>
    <w:rsid w:val="003425E1"/>
    <w:rsid w:val="00350240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6732"/>
    <w:rsid w:val="00425E5F"/>
    <w:rsid w:val="00430CFF"/>
    <w:rsid w:val="00441B66"/>
    <w:rsid w:val="004435DD"/>
    <w:rsid w:val="00451621"/>
    <w:rsid w:val="00470219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F187F"/>
    <w:rsid w:val="004F26AF"/>
    <w:rsid w:val="004F6B2D"/>
    <w:rsid w:val="0050340B"/>
    <w:rsid w:val="00507FA0"/>
    <w:rsid w:val="00516CB3"/>
    <w:rsid w:val="00520353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152C"/>
    <w:rsid w:val="005824F4"/>
    <w:rsid w:val="005827A5"/>
    <w:rsid w:val="0058282A"/>
    <w:rsid w:val="00587AB8"/>
    <w:rsid w:val="0059142F"/>
    <w:rsid w:val="00594076"/>
    <w:rsid w:val="005A0D75"/>
    <w:rsid w:val="005A1A6A"/>
    <w:rsid w:val="005B44B3"/>
    <w:rsid w:val="005B5A56"/>
    <w:rsid w:val="005C20D4"/>
    <w:rsid w:val="005C6E4C"/>
    <w:rsid w:val="005D4F1D"/>
    <w:rsid w:val="005D78D4"/>
    <w:rsid w:val="005E78B7"/>
    <w:rsid w:val="00601B71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38C0"/>
    <w:rsid w:val="006D158A"/>
    <w:rsid w:val="006E03C7"/>
    <w:rsid w:val="006E1CEA"/>
    <w:rsid w:val="006F58C9"/>
    <w:rsid w:val="006F6A37"/>
    <w:rsid w:val="007015E2"/>
    <w:rsid w:val="00701B7B"/>
    <w:rsid w:val="00701EE0"/>
    <w:rsid w:val="00705973"/>
    <w:rsid w:val="00720118"/>
    <w:rsid w:val="0072304A"/>
    <w:rsid w:val="00730183"/>
    <w:rsid w:val="00730355"/>
    <w:rsid w:val="00732A46"/>
    <w:rsid w:val="007341D6"/>
    <w:rsid w:val="00737989"/>
    <w:rsid w:val="00740D13"/>
    <w:rsid w:val="007412F0"/>
    <w:rsid w:val="00742A40"/>
    <w:rsid w:val="00752810"/>
    <w:rsid w:val="007619C3"/>
    <w:rsid w:val="0077186A"/>
    <w:rsid w:val="00781466"/>
    <w:rsid w:val="0078237B"/>
    <w:rsid w:val="00790A25"/>
    <w:rsid w:val="007A0958"/>
    <w:rsid w:val="007A6244"/>
    <w:rsid w:val="007C209F"/>
    <w:rsid w:val="007C4AAC"/>
    <w:rsid w:val="007D0D65"/>
    <w:rsid w:val="007D1E55"/>
    <w:rsid w:val="007D24FB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5EA5"/>
    <w:rsid w:val="008C7DE9"/>
    <w:rsid w:val="008D0925"/>
    <w:rsid w:val="008D0F2F"/>
    <w:rsid w:val="008D4E4D"/>
    <w:rsid w:val="008E2B67"/>
    <w:rsid w:val="008E5301"/>
    <w:rsid w:val="008E6020"/>
    <w:rsid w:val="008F1DC4"/>
    <w:rsid w:val="008F7325"/>
    <w:rsid w:val="00903765"/>
    <w:rsid w:val="00906974"/>
    <w:rsid w:val="00914684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F0B26"/>
    <w:rsid w:val="00A05674"/>
    <w:rsid w:val="00A07D17"/>
    <w:rsid w:val="00A3397C"/>
    <w:rsid w:val="00A35D7C"/>
    <w:rsid w:val="00A400C6"/>
    <w:rsid w:val="00A435AD"/>
    <w:rsid w:val="00A44626"/>
    <w:rsid w:val="00A47DA3"/>
    <w:rsid w:val="00A52D12"/>
    <w:rsid w:val="00A65C31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C1297"/>
    <w:rsid w:val="00BC5B66"/>
    <w:rsid w:val="00BD44D8"/>
    <w:rsid w:val="00BE356F"/>
    <w:rsid w:val="00C10C3C"/>
    <w:rsid w:val="00C30FFE"/>
    <w:rsid w:val="00C31C98"/>
    <w:rsid w:val="00C43413"/>
    <w:rsid w:val="00C62DB7"/>
    <w:rsid w:val="00C637E1"/>
    <w:rsid w:val="00C65AA5"/>
    <w:rsid w:val="00C65B72"/>
    <w:rsid w:val="00C80C59"/>
    <w:rsid w:val="00C857CE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F07DB"/>
    <w:rsid w:val="00CF6E34"/>
    <w:rsid w:val="00D044CE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4595"/>
    <w:rsid w:val="00D43037"/>
    <w:rsid w:val="00D437C4"/>
    <w:rsid w:val="00D45E36"/>
    <w:rsid w:val="00D57279"/>
    <w:rsid w:val="00D57A9D"/>
    <w:rsid w:val="00D62804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B0CA9"/>
    <w:rsid w:val="00DB398B"/>
    <w:rsid w:val="00DB6973"/>
    <w:rsid w:val="00DC2068"/>
    <w:rsid w:val="00DC434F"/>
    <w:rsid w:val="00DD22F5"/>
    <w:rsid w:val="00DD3191"/>
    <w:rsid w:val="00DF11E7"/>
    <w:rsid w:val="00DF513A"/>
    <w:rsid w:val="00E027BF"/>
    <w:rsid w:val="00E059D5"/>
    <w:rsid w:val="00E1175F"/>
    <w:rsid w:val="00E144E2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D27DD"/>
    <w:rsid w:val="00EE6E0E"/>
    <w:rsid w:val="00EF271F"/>
    <w:rsid w:val="00EF4630"/>
    <w:rsid w:val="00F022E7"/>
    <w:rsid w:val="00F05A74"/>
    <w:rsid w:val="00F07A21"/>
    <w:rsid w:val="00F12AB3"/>
    <w:rsid w:val="00F1654E"/>
    <w:rsid w:val="00F2320E"/>
    <w:rsid w:val="00F2606F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6184"/>
    <w:rsid w:val="00FA72B1"/>
    <w:rsid w:val="00FB1FC3"/>
    <w:rsid w:val="00FB635E"/>
    <w:rsid w:val="00FC1995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D1CA98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32A46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hyperlink" Target="http://www.awo-koeln.de/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demokratie-leben.de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mokratie-leben.de/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awo-koeln.de/" TargetMode="External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61C11-7296-468F-8206-0AF33635FB03}"/>
      </w:docPartPr>
      <w:docPartBody>
        <w:p w:rsidR="00C31922" w:rsidRDefault="00B27586"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C31922" w:rsidRDefault="00B27586" w:rsidP="00B27586">
          <w:pPr>
            <w:pStyle w:val="3687AC82897A4D9DA1D7522B39CE04D7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802C947153494ABCAE7FA153E6E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248826-B005-4A10-B665-918C82990626}"/>
      </w:docPartPr>
      <w:docPartBody>
        <w:p w:rsidR="00C31922" w:rsidRDefault="00B27586" w:rsidP="00B27586">
          <w:pPr>
            <w:pStyle w:val="0E802C947153494ABCAE7FA153E6E0EC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C31922" w:rsidRDefault="00B27586" w:rsidP="00B27586">
          <w:pPr>
            <w:pStyle w:val="EBF6370F7A9B4B91B4CAF3393DAA49E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4549D2C2E345D1B99B245CFC9B3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F2E39-20FE-44D9-8A67-FC76D630CC2E}"/>
      </w:docPartPr>
      <w:docPartBody>
        <w:p w:rsidR="00C31922" w:rsidRDefault="00B27586" w:rsidP="00B27586">
          <w:pPr>
            <w:pStyle w:val="1F4549D2C2E345D1B99B245CFC9B31A9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C31922" w:rsidRDefault="00B27586" w:rsidP="00B27586">
          <w:pPr>
            <w:pStyle w:val="285932A7E64841948A83ACBCF5A3315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66FE8-B365-4B1B-B9A1-512D6557D492}"/>
      </w:docPartPr>
      <w:docPartBody>
        <w:p w:rsidR="00C31922" w:rsidRDefault="00B27586"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22851E807CF14661885458C845798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5F9AC6-1C02-459D-A816-048E0DD359B0}"/>
      </w:docPartPr>
      <w:docPartBody>
        <w:p w:rsidR="00C31922" w:rsidRDefault="00B27586" w:rsidP="00B27586">
          <w:pPr>
            <w:pStyle w:val="22851E807CF14661885458C8457982B0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9162301B334F4F971718308AC02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7C6419-44F9-4F34-B869-D435D9522AF9}"/>
      </w:docPartPr>
      <w:docPartBody>
        <w:p w:rsidR="00C31922" w:rsidRDefault="00B27586" w:rsidP="00B27586">
          <w:pPr>
            <w:pStyle w:val="6E9162301B334F4F971718308AC0292E"/>
          </w:pPr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CBFA37792CE547E99E022BBC58837B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20B57-D5EC-492A-BFA7-013D2C2F63FF}"/>
      </w:docPartPr>
      <w:docPartBody>
        <w:p w:rsidR="00C31922" w:rsidRDefault="00B27586" w:rsidP="00B27586">
          <w:pPr>
            <w:pStyle w:val="CBFA37792CE547E99E022BBC58837B0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3A932637904A3697252E857659C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247E1-FB4A-42FA-A0BC-D55FFA3DA760}"/>
      </w:docPartPr>
      <w:docPartBody>
        <w:p w:rsidR="00C31922" w:rsidRDefault="00B27586" w:rsidP="00B27586">
          <w:pPr>
            <w:pStyle w:val="E53A932637904A3697252E857659C0B6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D725554241718ECCC4285D8B9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A5664-63B3-422B-9AE7-7A9C93A8E3F0}"/>
      </w:docPartPr>
      <w:docPartBody>
        <w:p w:rsidR="00C31922" w:rsidRDefault="00B27586" w:rsidP="00B27586">
          <w:pPr>
            <w:pStyle w:val="659ED725554241718ECCC4285D8B924F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6DF076CFF24FD898097E028F7867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C106F-DCA2-4C78-AD63-D7D514381CEE}"/>
      </w:docPartPr>
      <w:docPartBody>
        <w:p w:rsidR="00000000" w:rsidRDefault="009B77E5" w:rsidP="009B77E5">
          <w:pPr>
            <w:pStyle w:val="496DF076CFF24FD898097E028F7867A4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25EDDC61144257879340AA3987A1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BEDE9-8FD8-44DB-9F0E-19C54376DD6A}"/>
      </w:docPartPr>
      <w:docPartBody>
        <w:p w:rsidR="00000000" w:rsidRDefault="009B77E5" w:rsidP="009B77E5">
          <w:pPr>
            <w:pStyle w:val="1825EDDC61144257879340AA3987A15F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CEA611307F44957A6E6444491CBF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CA4270-8B19-4F1D-8071-0555B93B9B19}"/>
      </w:docPartPr>
      <w:docPartBody>
        <w:p w:rsidR="00000000" w:rsidRDefault="009B77E5" w:rsidP="009B77E5">
          <w:pPr>
            <w:pStyle w:val="BCEA611307F44957A6E6444491CBF210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321C08"/>
    <w:rsid w:val="00752E28"/>
    <w:rsid w:val="009B77E5"/>
    <w:rsid w:val="00B27586"/>
    <w:rsid w:val="00C31922"/>
    <w:rsid w:val="00E83E5C"/>
    <w:rsid w:val="00EB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77E5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  <w:style w:type="paragraph" w:customStyle="1" w:styleId="496DF076CFF24FD898097E028F7867A4">
    <w:name w:val="496DF076CFF24FD898097E028F7867A4"/>
    <w:rsid w:val="009B77E5"/>
  </w:style>
  <w:style w:type="paragraph" w:customStyle="1" w:styleId="E6F7C19C8FE94991AF701C64BB951004">
    <w:name w:val="E6F7C19C8FE94991AF701C64BB951004"/>
    <w:rsid w:val="009B77E5"/>
  </w:style>
  <w:style w:type="paragraph" w:customStyle="1" w:styleId="1825EDDC61144257879340AA3987A15F">
    <w:name w:val="1825EDDC61144257879340AA3987A15F"/>
    <w:rsid w:val="009B77E5"/>
  </w:style>
  <w:style w:type="paragraph" w:customStyle="1" w:styleId="BCEA611307F44957A6E6444491CBF210">
    <w:name w:val="BCEA611307F44957A6E6444491CBF210"/>
    <w:rsid w:val="009B77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D8F81-A3D6-4D07-A17C-DA5727B4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2</Pages>
  <Words>235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1713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23</cp:revision>
  <cp:lastPrinted>2019-10-21T08:54:00Z</cp:lastPrinted>
  <dcterms:created xsi:type="dcterms:W3CDTF">2019-10-21T08:28:00Z</dcterms:created>
  <dcterms:modified xsi:type="dcterms:W3CDTF">2022-11-10T13:56:00Z</dcterms:modified>
  <cp:category/>
</cp:coreProperties>
</file>