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8C443F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Vergabedokumentation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B4765D">
        <w:trPr>
          <w:trHeight w:val="563"/>
        </w:trPr>
        <w:tc>
          <w:tcPr>
            <w:tcW w:w="2830" w:type="dxa"/>
          </w:tcPr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Name</w:t>
            </w:r>
            <w:r w:rsidR="00C62DB7">
              <w:rPr>
                <w:rFonts w:cs="Calibri Light"/>
                <w:snapToGrid w:val="0"/>
                <w:color w:val="000000"/>
              </w:rPr>
              <w:t>:</w:t>
            </w:r>
          </w:p>
        </w:tc>
        <w:tc>
          <w:tcPr>
            <w:tcW w:w="7132" w:type="dxa"/>
          </w:tcPr>
          <w:p w:rsidR="00C62DB7" w:rsidRDefault="00157772" w:rsidP="00B4765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lock w:val="sdtLocked"/>
                <w:placeholder>
                  <w:docPart w:val="3687AC82897A4D9DA1D7522B39CE04D7"/>
                </w:placeholder>
                <w:showingPlcHdr/>
              </w:sdtPr>
              <w:sdtEndPr/>
              <w:sdtContent>
                <w:r w:rsidR="00B4765D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B4765D">
        <w:trPr>
          <w:trHeight w:val="555"/>
        </w:trPr>
        <w:tc>
          <w:tcPr>
            <w:tcW w:w="2830" w:type="dxa"/>
          </w:tcPr>
          <w:p w:rsidR="00C62DB7" w:rsidRPr="008C443F" w:rsidRDefault="008C443F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b/>
                <w:snapToGrid w:val="0"/>
                <w:color w:val="000000"/>
              </w:rPr>
              <w:t>Aktenzeichen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859181158"/>
            <w:placeholder>
              <w:docPart w:val="78C6F951F1A842CEBE5841F9C545D880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Vergeben Sie ein internes Aktenzeichen</w:t>
                </w:r>
              </w:p>
            </w:tc>
          </w:sdtContent>
        </w:sdt>
      </w:tr>
      <w:tr w:rsidR="00C62DB7" w:rsidTr="00B4765D">
        <w:trPr>
          <w:trHeight w:val="563"/>
        </w:trPr>
        <w:tc>
          <w:tcPr>
            <w:tcW w:w="2830" w:type="dxa"/>
          </w:tcPr>
          <w:p w:rsidR="00EE7002" w:rsidRDefault="00EE7002" w:rsidP="00C62DB7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Beschreibung des Auftrags:</w:t>
            </w:r>
          </w:p>
          <w:p w:rsidR="00C62DB7" w:rsidRDefault="008C443F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(Art und</w:t>
            </w:r>
            <w:r w:rsidRPr="008C443F">
              <w:rPr>
                <w:rFonts w:cs="Calibri Light"/>
                <w:snapToGrid w:val="0"/>
                <w:color w:val="000000"/>
              </w:rPr>
              <w:t xml:space="preserve"> Umfang)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561935425"/>
            <w:placeholder>
              <w:docPart w:val="5D1CD474B09C475591627575D7FEE97F"/>
            </w:placeholder>
            <w:showingPlcHdr/>
          </w:sdtPr>
          <w:sdtEndPr/>
          <w:sdtContent>
            <w:tc>
              <w:tcPr>
                <w:tcW w:w="7132" w:type="dxa"/>
              </w:tcPr>
              <w:p w:rsidR="00C62DB7" w:rsidRPr="008C443F" w:rsidRDefault="009104E7" w:rsidP="009104E7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Beschreiben Sie welchen Auftrag Sie vergeben wollen.</w:t>
                </w:r>
              </w:p>
            </w:tc>
          </w:sdtContent>
        </w:sdt>
      </w:tr>
      <w:tr w:rsidR="008C443F" w:rsidTr="00B4765D">
        <w:trPr>
          <w:trHeight w:val="563"/>
        </w:trPr>
        <w:tc>
          <w:tcPr>
            <w:tcW w:w="2830" w:type="dxa"/>
          </w:tcPr>
          <w:p w:rsidR="00EE7002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Geschätzter Auftragswert</w:t>
            </w:r>
            <w:r w:rsidR="00EE7002">
              <w:rPr>
                <w:rFonts w:cs="Calibri Light"/>
                <w:b/>
                <w:snapToGrid w:val="0"/>
                <w:color w:val="000000"/>
              </w:rPr>
              <w:t>:</w:t>
            </w:r>
          </w:p>
          <w:p w:rsidR="008C443F" w:rsidRDefault="008C443F" w:rsidP="00EE7002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8C443F">
              <w:rPr>
                <w:rFonts w:cs="Calibri Light"/>
                <w:snapToGrid w:val="0"/>
                <w:color w:val="000000"/>
              </w:rPr>
              <w:t>(Netto)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276989214"/>
            <w:placeholder>
              <w:docPart w:val="BECC8C002193404AA683C8C5428A6F27"/>
            </w:placeholder>
            <w:showingPlcHdr/>
          </w:sdtPr>
          <w:sdtEndPr/>
          <w:sdtContent>
            <w:tc>
              <w:tcPr>
                <w:tcW w:w="7132" w:type="dxa"/>
              </w:tcPr>
              <w:p w:rsidR="008C443F" w:rsidRPr="008C443F" w:rsidRDefault="00CE7FFB" w:rsidP="00CE7FF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Tragen Sie hier den geschätzten Netto Wert des Auftrags ein.</w:t>
                </w:r>
              </w:p>
            </w:tc>
          </w:sdtContent>
        </w:sdt>
      </w:tr>
    </w:tbl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B4765D">
        <w:trPr>
          <w:trHeight w:val="359"/>
        </w:trPr>
        <w:tc>
          <w:tcPr>
            <w:tcW w:w="2830" w:type="dxa"/>
          </w:tcPr>
          <w:p w:rsidR="004D23B1" w:rsidRPr="00023E49" w:rsidRDefault="007A70A8" w:rsidP="007A70A8">
            <w:pPr>
              <w:tabs>
                <w:tab w:val="left" w:pos="180"/>
                <w:tab w:val="right" w:pos="2047"/>
                <w:tab w:val="right" w:pos="2614"/>
              </w:tabs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Leistungsort</w:t>
            </w:r>
          </w:p>
        </w:tc>
        <w:tc>
          <w:tcPr>
            <w:tcW w:w="7132" w:type="dxa"/>
          </w:tcPr>
          <w:p w:rsidR="004D23B1" w:rsidRDefault="00157772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921660">
                  <w:rPr>
                    <w:rStyle w:val="Platzhaltertext"/>
                  </w:rPr>
                  <w:t>Wo soll die Leistung erbracht werden?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B4765D">
        <w:trPr>
          <w:trHeight w:val="555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Leistungstermin(e)</w:t>
            </w:r>
          </w:p>
        </w:tc>
        <w:tc>
          <w:tcPr>
            <w:tcW w:w="7132" w:type="dxa"/>
          </w:tcPr>
          <w:sdt>
            <w:sdtPr>
              <w:rPr>
                <w:rFonts w:cs="Calibri Light"/>
                <w:snapToGrid w:val="0"/>
                <w:color w:val="000000"/>
              </w:rPr>
              <w:id w:val="1622643746"/>
              <w:placeholder>
                <w:docPart w:val="18E5864177B44A52803954419A970E6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4D23B1" w:rsidRDefault="00921660" w:rsidP="007A70A8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-1073813889"/>
              <w:placeholder>
                <w:docPart w:val="ABE5F4B10B8B4A899D2D590ABA0DE13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sdt>
            <w:sdtPr>
              <w:rPr>
                <w:rFonts w:cs="Calibri Light"/>
                <w:snapToGrid w:val="0"/>
                <w:color w:val="000000"/>
              </w:rPr>
              <w:id w:val="552823248"/>
              <w:placeholder>
                <w:docPart w:val="C86B2D0D53D4423BB9E11B8009B8A1C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p w:rsidR="00921660" w:rsidRDefault="00921660" w:rsidP="0092166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Wann soll die Leistung erbracht werden?</w:t>
                </w:r>
              </w:p>
            </w:sdtContent>
          </w:sdt>
          <w:p w:rsidR="007A70A8" w:rsidRDefault="00157772" w:rsidP="00921660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64086225"/>
                <w:placeholder>
                  <w:docPart w:val="6032CE6D83E246DA92AF892A917F2AEA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21660">
                  <w:rPr>
                    <w:rStyle w:val="Platzhaltertext"/>
                  </w:rPr>
                  <w:t>Wann soll die Leistung erbracht werden?</w:t>
                </w:r>
              </w:sdtContent>
            </w:sdt>
          </w:p>
        </w:tc>
      </w:tr>
      <w:tr w:rsidR="004D23B1" w:rsidTr="00B4765D">
        <w:trPr>
          <w:trHeight w:val="363"/>
        </w:trPr>
        <w:tc>
          <w:tcPr>
            <w:tcW w:w="2830" w:type="dxa"/>
          </w:tcPr>
          <w:p w:rsidR="004D23B1" w:rsidRPr="00023E49" w:rsidRDefault="007A70A8" w:rsidP="00580048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023E49">
              <w:rPr>
                <w:rFonts w:cs="Calibri Light"/>
                <w:b/>
                <w:snapToGrid w:val="0"/>
                <w:color w:val="000000"/>
              </w:rPr>
              <w:t>Begründung der Beschaffung</w:t>
            </w:r>
          </w:p>
        </w:tc>
        <w:tc>
          <w:tcPr>
            <w:tcW w:w="7132" w:type="dxa"/>
          </w:tcPr>
          <w:p w:rsidR="004D23B1" w:rsidRPr="004D23B1" w:rsidRDefault="00157772" w:rsidP="00921660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921660" w:rsidRPr="00350637">
                  <w:rPr>
                    <w:rFonts w:cs="Calibri Light"/>
                    <w:snapToGrid w:val="0"/>
                    <w:color w:val="000000"/>
                  </w:rPr>
                  <w:t>Tragen Sie hier den Grund des Austrags ein.</w:t>
                </w:r>
              </w:sdtContent>
            </w:sdt>
          </w:p>
        </w:tc>
      </w:tr>
    </w:tbl>
    <w:p w:rsidR="00571F6C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D56C18" w:rsidRPr="00EE7002" w:rsidRDefault="00D56C1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8178E3" w:rsidRDefault="00580048" w:rsidP="00580048">
      <w:pPr>
        <w:pStyle w:val="Titel"/>
        <w:spacing w:line="240" w:lineRule="auto"/>
        <w:rPr>
          <w:rFonts w:cs="Calibri Light"/>
          <w:color w:val="000000"/>
          <w:sz w:val="24"/>
        </w:rPr>
      </w:pPr>
      <w:r w:rsidRPr="00580048">
        <w:rPr>
          <w:b/>
          <w:color w:val="000000"/>
          <w:sz w:val="24"/>
          <w:szCs w:val="28"/>
        </w:rPr>
        <w:t xml:space="preserve">1. </w:t>
      </w:r>
      <w:r w:rsidR="006E05F7" w:rsidRPr="00580048">
        <w:rPr>
          <w:b/>
          <w:color w:val="000000"/>
          <w:sz w:val="24"/>
          <w:szCs w:val="28"/>
        </w:rPr>
        <w:t>Begründung der Vergabeart</w:t>
      </w:r>
    </w:p>
    <w:p w:rsidR="00571F6C" w:rsidRPr="004D23B1" w:rsidRDefault="00C85EE4" w:rsidP="00014292">
      <w:pPr>
        <w:spacing w:line="240" w:lineRule="auto"/>
        <w:rPr>
          <w:rFonts w:cs="Calibri Light"/>
          <w:color w:val="000000"/>
          <w:sz w:val="16"/>
        </w:rPr>
      </w:pPr>
      <w:r>
        <w:rPr>
          <w:rFonts w:cs="Calibri Light"/>
          <w:color w:val="000000"/>
          <w:sz w:val="16"/>
        </w:rPr>
        <w:t>(</w:t>
      </w:r>
      <w:r w:rsidR="00571F6C" w:rsidRPr="004D23B1">
        <w:rPr>
          <w:rFonts w:cs="Calibri Light"/>
          <w:color w:val="000000"/>
          <w:sz w:val="16"/>
        </w:rPr>
        <w:t>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8549"/>
      </w:tblGrid>
      <w:tr w:rsidR="004D23B1" w:rsidTr="004E77EC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4D23B1" w:rsidRDefault="006E05F7" w:rsidP="006E05F7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Die Leistung soll im Rahmen einer Verhandlungsvergabe gemäß § 8 Abs. 4 Nr.17 UVgO vergeben werden, weil die Beschaffung den durch Ausführungsbestimmungen von einem Bundesministerium zugelassenen Höchstwert nicht übersteigt. Der Höchstwert für den Geschäftsbereich des BMFSJ beträgt 25.000,00 (Erlass von 27.09.2017).</w:t>
            </w:r>
          </w:p>
        </w:tc>
      </w:tr>
      <w:tr w:rsidR="004D23B1" w:rsidTr="004E77EC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</w:tcPr>
              <w:p w:rsidR="004D23B1" w:rsidRDefault="00323021" w:rsidP="004E77EC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549" w:type="dxa"/>
          </w:tcPr>
          <w:p w:rsidR="006E05F7" w:rsidRPr="006E05F7" w:rsidRDefault="006E05F7" w:rsidP="006E05F7">
            <w:pPr>
              <w:spacing w:line="240" w:lineRule="auto"/>
              <w:ind w:left="708" w:hanging="708"/>
              <w:rPr>
                <w:rFonts w:cs="Calibri Light"/>
                <w:color w:val="000000"/>
                <w:sz w:val="16"/>
              </w:rPr>
            </w:pPr>
            <w:r>
              <w:rPr>
                <w:rFonts w:cs="Calibri Light"/>
                <w:color w:val="000000"/>
              </w:rPr>
              <w:t>Die Leistung soll im Rahmen einer Verhandlungsvergabe an ein Unternehmen erfolgen.</w:t>
            </w:r>
          </w:p>
        </w:tc>
      </w:tr>
      <w:tr w:rsidR="006E05F7" w:rsidTr="004E77EC">
        <w:trPr>
          <w:trHeight w:val="1092"/>
        </w:trPr>
        <w:tc>
          <w:tcPr>
            <w:tcW w:w="1413" w:type="dxa"/>
          </w:tcPr>
          <w:p w:rsidR="006E05F7" w:rsidRDefault="006E05F7" w:rsidP="004E77EC">
            <w:pPr>
              <w:spacing w:line="240" w:lineRule="auto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>Begründung</w:t>
            </w:r>
          </w:p>
        </w:tc>
        <w:sdt>
          <w:sdtPr>
            <w:rPr>
              <w:rFonts w:cs="Calibri Light"/>
              <w:color w:val="000000"/>
            </w:rPr>
            <w:id w:val="1752312719"/>
            <w:placeholder>
              <w:docPart w:val="021EAAB291B74C8AACDE435057C8B0E0"/>
            </w:placeholder>
            <w:showingPlcHdr/>
          </w:sdtPr>
          <w:sdtEndPr/>
          <w:sdtContent>
            <w:tc>
              <w:tcPr>
                <w:tcW w:w="8549" w:type="dxa"/>
              </w:tcPr>
              <w:p w:rsidR="006E05F7" w:rsidRDefault="006E05F7" w:rsidP="004D23B1">
                <w:pPr>
                  <w:spacing w:line="240" w:lineRule="auto"/>
                  <w:ind w:left="708" w:hanging="708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580048" w:rsidRDefault="00580048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B2612" w:rsidRDefault="005B2612" w:rsidP="00571F6C">
      <w:pPr>
        <w:pStyle w:val="Textkrper2"/>
        <w:spacing w:line="240" w:lineRule="auto"/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</w:pPr>
      <w:r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  <w:br w:type="page"/>
      </w:r>
    </w:p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580048" w:rsidP="00E025B8">
      <w:pPr>
        <w:pStyle w:val="Titel"/>
        <w:spacing w:line="240" w:lineRule="auto"/>
        <w:rPr>
          <w:b/>
          <w:color w:val="000000"/>
          <w:sz w:val="24"/>
          <w:szCs w:val="28"/>
        </w:rPr>
      </w:pPr>
      <w:r w:rsidRPr="00580048">
        <w:rPr>
          <w:b/>
          <w:color w:val="000000"/>
          <w:sz w:val="24"/>
          <w:szCs w:val="28"/>
        </w:rPr>
        <w:t xml:space="preserve">2. </w:t>
      </w:r>
      <w:r>
        <w:rPr>
          <w:b/>
          <w:color w:val="000000"/>
          <w:sz w:val="24"/>
          <w:szCs w:val="28"/>
        </w:rPr>
        <w:t>Einholung von Angeboten</w:t>
      </w:r>
    </w:p>
    <w:p w:rsidR="00E025B8" w:rsidRPr="00E025B8" w:rsidRDefault="00E025B8" w:rsidP="00E025B8"/>
    <w:p w:rsidR="00571F6C" w:rsidRPr="00014292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a.) Folgende Bieter*innen wurden zur Angebotsabgabe aufgefordert.</w:t>
      </w:r>
      <w:r w:rsidR="008D472D">
        <w:rPr>
          <w:rFonts w:cs="Calibri Light"/>
          <w:snapToGrid w:val="0"/>
          <w:color w:val="000000"/>
        </w:rPr>
        <w:t xml:space="preserve"> (Ab einem Wert von 1000€ müssen min. drei Angebote eingeholt werden.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238"/>
        <w:gridCol w:w="5595"/>
      </w:tblGrid>
      <w:tr w:rsidR="00580048" w:rsidRPr="00580048" w:rsidTr="006025D4">
        <w:trPr>
          <w:trHeight w:val="850"/>
        </w:trPr>
        <w:tc>
          <w:tcPr>
            <w:tcW w:w="1129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3238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5595" w:type="dxa"/>
          </w:tcPr>
          <w:p w:rsidR="00580048" w:rsidRPr="00580048" w:rsidRDefault="00580048" w:rsidP="00571F6C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Gründe für die Auswahl</w:t>
            </w:r>
          </w:p>
        </w:tc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bookmarkStart w:id="1" w:name="_GoBack"/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bookmarkEnd w:id="1"/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0"/>
          </w:p>
        </w:tc>
        <w:sdt>
          <w:sdtPr>
            <w:rPr>
              <w:rFonts w:cs="Calibri Light"/>
              <w:snapToGrid w:val="0"/>
              <w:color w:val="000000"/>
            </w:rPr>
            <w:id w:val="338740888"/>
            <w:placeholder>
              <w:docPart w:val="74CE9E433E974D6E8BB9BEEC66D2C50B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863891115"/>
            <w:placeholder>
              <w:docPart w:val="F08A22E472984707A2F5BCBBB683203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9E59C0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2"/>
          </w:p>
        </w:tc>
        <w:sdt>
          <w:sdtPr>
            <w:rPr>
              <w:rFonts w:cs="Calibri Light"/>
              <w:snapToGrid w:val="0"/>
              <w:color w:val="000000"/>
            </w:rPr>
            <w:id w:val="1588273536"/>
            <w:placeholder>
              <w:docPart w:val="48CA825C913D4CAF86FFF0C5B760E2D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  <w:r w:rsidR="00580048" w:rsidRPr="0058543A">
                  <w:rPr>
                    <w:rStyle w:val="Platzhaltertext"/>
                  </w:rPr>
                  <w:t>.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803728456"/>
            <w:placeholder>
              <w:docPart w:val="C69D78BFBA8D489893DAF456F2DE5DCE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3"/>
          </w:p>
        </w:tc>
        <w:sdt>
          <w:sdtPr>
            <w:rPr>
              <w:rFonts w:cs="Calibri Light"/>
              <w:snapToGrid w:val="0"/>
              <w:color w:val="000000"/>
            </w:rPr>
            <w:id w:val="-824963959"/>
            <w:placeholder>
              <w:docPart w:val="D0FEEBE6595643A99A5A886D680C2362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855851989"/>
            <w:placeholder>
              <w:docPart w:val="8C27636CBD58425EBD4AE0C0DEB38910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  <w:tr w:rsidR="00580048" w:rsidTr="006025D4">
        <w:trPr>
          <w:trHeight w:val="850"/>
        </w:trPr>
        <w:tc>
          <w:tcPr>
            <w:tcW w:w="1129" w:type="dxa"/>
          </w:tcPr>
          <w:p w:rsidR="00580048" w:rsidRDefault="00580048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  <w:bookmarkEnd w:id="4"/>
          </w:p>
        </w:tc>
        <w:sdt>
          <w:sdtPr>
            <w:rPr>
              <w:rFonts w:cs="Calibri Light"/>
              <w:snapToGrid w:val="0"/>
              <w:color w:val="000000"/>
            </w:rPr>
            <w:id w:val="385690609"/>
            <w:placeholder>
              <w:docPart w:val="400A754FB38545BBB0F450C0CCD16F81"/>
            </w:placeholder>
            <w:showingPlcHdr/>
          </w:sdtPr>
          <w:sdtEndPr/>
          <w:sdtContent>
            <w:tc>
              <w:tcPr>
                <w:tcW w:w="3238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-1083440023"/>
            <w:placeholder>
              <w:docPart w:val="571CB7ADB68D47EDAD4A3694B036103A"/>
            </w:placeholder>
            <w:showingPlcHdr/>
          </w:sdtPr>
          <w:sdtEndPr/>
          <w:sdtContent>
            <w:tc>
              <w:tcPr>
                <w:tcW w:w="5595" w:type="dxa"/>
              </w:tcPr>
              <w:p w:rsidR="00580048" w:rsidRDefault="009E59C0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Begründen Sie Ihre Auswahl.</w:t>
                </w:r>
              </w:p>
            </w:tc>
          </w:sdtContent>
        </w:sdt>
      </w:tr>
    </w:tbl>
    <w:p w:rsidR="00E025B8" w:rsidRDefault="00E025B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Die Angebote wurden auf dem folgenden Weg eingeholt: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39" type="#_x0000_t75" style="width:108pt;height:20.75pt" o:ole="">
                  <v:imagedata r:id="rId8" o:title=""/>
                </v:shape>
                <w:control r:id="rId9" w:name="CheckBox1" w:shapeid="_x0000_i1039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1" type="#_x0000_t75" style="width:108pt;height:20.75pt" o:ole="">
                  <v:imagedata r:id="rId10" o:title=""/>
                </v:shape>
                <w:control r:id="rId11" w:name="CheckBox2" w:shapeid="_x0000_i1041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3" type="#_x0000_t75" style="width:128.15pt;height:19.55pt" o:ole="">
                  <v:imagedata r:id="rId12" o:title=""/>
                </v:shape>
                <w:control r:id="rId13" w:name="CheckBox5" w:shapeid="_x0000_i1043"/>
              </w:object>
            </w:r>
          </w:p>
        </w:tc>
      </w:tr>
      <w:tr w:rsidR="00496CCA" w:rsidTr="00040413">
        <w:tc>
          <w:tcPr>
            <w:tcW w:w="3320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5" type="#_x0000_t75" style="width:140.95pt;height:19.55pt" o:ole="">
                  <v:imagedata r:id="rId14" o:title=""/>
                </v:shape>
                <w:control r:id="rId15" w:name="CheckBox3" w:shapeid="_x0000_i1045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7" type="#_x0000_t75" style="width:108pt;height:20.75pt" o:ole="">
                  <v:imagedata r:id="rId16" o:title=""/>
                </v:shape>
                <w:control r:id="rId17" w:name="CheckBox4" w:shapeid="_x0000_i1047"/>
              </w:object>
            </w:r>
          </w:p>
        </w:tc>
        <w:tc>
          <w:tcPr>
            <w:tcW w:w="3321" w:type="dxa"/>
          </w:tcPr>
          <w:p w:rsidR="00496CCA" w:rsidRDefault="00496CCA" w:rsidP="00571F6C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object w:dxaOrig="225" w:dyaOrig="225">
                <v:shape id="_x0000_i1049" type="#_x0000_t75" style="width:108pt;height:20.75pt" o:ole="">
                  <v:imagedata r:id="rId18" o:title=""/>
                </v:shape>
                <w:control r:id="rId19" w:name="CheckBox6" w:shapeid="_x0000_i1049"/>
              </w:object>
            </w:r>
          </w:p>
        </w:tc>
      </w:tr>
    </w:tbl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8D472D" w:rsidRDefault="008D472D" w:rsidP="00571F6C">
      <w:pPr>
        <w:spacing w:line="240" w:lineRule="auto"/>
        <w:rPr>
          <w:rFonts w:cs="Calibri Light"/>
          <w:snapToGrid w:val="0"/>
          <w:color w:val="000000"/>
        </w:rPr>
      </w:pPr>
      <w:r>
        <w:rPr>
          <w:rFonts w:cs="Calibri Light"/>
          <w:snapToGrid w:val="0"/>
          <w:color w:val="000000"/>
        </w:rPr>
        <w:t>b.) Folgende Angebot</w:t>
      </w:r>
      <w:r w:rsidR="008C5EE3">
        <w:rPr>
          <w:rFonts w:cs="Calibri Light"/>
          <w:snapToGrid w:val="0"/>
          <w:color w:val="000000"/>
        </w:rPr>
        <w:t>e</w:t>
      </w:r>
      <w:r>
        <w:rPr>
          <w:rFonts w:cs="Calibri Light"/>
          <w:snapToGrid w:val="0"/>
          <w:color w:val="000000"/>
        </w:rPr>
        <w:t xml:space="preserve"> sind eingegangen: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6096"/>
        <w:gridCol w:w="2737"/>
      </w:tblGrid>
      <w:tr w:rsidR="008D472D" w:rsidRPr="00580048" w:rsidTr="00E025B8">
        <w:tc>
          <w:tcPr>
            <w:tcW w:w="1129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 w:rsidRPr="00580048">
              <w:rPr>
                <w:rFonts w:cs="Calibri Light"/>
                <w:b/>
                <w:snapToGrid w:val="0"/>
                <w:color w:val="000000"/>
              </w:rPr>
              <w:t>Lfd. Nr.:</w:t>
            </w:r>
          </w:p>
        </w:tc>
        <w:tc>
          <w:tcPr>
            <w:tcW w:w="6096" w:type="dxa"/>
          </w:tcPr>
          <w:p w:rsidR="008D472D" w:rsidRPr="00580048" w:rsidRDefault="008D472D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Bieter*innen</w:t>
            </w:r>
          </w:p>
        </w:tc>
        <w:tc>
          <w:tcPr>
            <w:tcW w:w="2737" w:type="dxa"/>
          </w:tcPr>
          <w:p w:rsidR="008D472D" w:rsidRPr="00580048" w:rsidRDefault="00E025B8" w:rsidP="008D472D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r>
              <w:rPr>
                <w:rFonts w:cs="Calibri Light"/>
                <w:b/>
                <w:snapToGrid w:val="0"/>
                <w:color w:val="000000"/>
              </w:rPr>
              <w:t>Preis</w:t>
            </w:r>
          </w:p>
        </w:tc>
      </w:tr>
      <w:tr w:rsidR="008D472D" w:rsidTr="00E025B8">
        <w:trPr>
          <w:trHeight w:val="435"/>
        </w:trPr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69429038"/>
            <w:placeholder>
              <w:docPart w:val="FE58D98F848D46D1A6EB6E8E20F02FA5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173070335"/>
            <w:placeholder>
              <w:docPart w:val="297B6052D5284B4CBE7B04E2F61AB669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434C97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473600751"/>
            <w:placeholder>
              <w:docPart w:val="18BDF1813A9244529DC3C4211C98FFC1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583889431"/>
            <w:placeholder>
              <w:docPart w:val="E9BB80CC1290488989353C8073249BEA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  <w:tr w:rsidR="008D472D" w:rsidTr="00E025B8">
        <w:tc>
          <w:tcPr>
            <w:tcW w:w="1129" w:type="dxa"/>
          </w:tcPr>
          <w:p w:rsidR="008D472D" w:rsidRDefault="008D472D" w:rsidP="008D472D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Calibri Light"/>
                <w:snapToGrid w:val="0"/>
                <w:color w:val="000000"/>
              </w:rPr>
              <w:instrText xml:space="preserve"> FORMTEXT </w:instrText>
            </w:r>
            <w:r>
              <w:rPr>
                <w:rFonts w:cs="Calibri Light"/>
                <w:snapToGrid w:val="0"/>
                <w:color w:val="000000"/>
              </w:rPr>
            </w:r>
            <w:r>
              <w:rPr>
                <w:rFonts w:cs="Calibri Light"/>
                <w:snapToGrid w:val="0"/>
                <w:color w:val="000000"/>
              </w:rPr>
              <w:fldChar w:fldCharType="separate"/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noProof/>
                <w:snapToGrid w:val="0"/>
                <w:color w:val="000000"/>
              </w:rPr>
              <w:t> </w:t>
            </w:r>
            <w:r>
              <w:rPr>
                <w:rFonts w:cs="Calibri Light"/>
                <w:snapToGrid w:val="0"/>
                <w:color w:val="000000"/>
              </w:rPr>
              <w:fldChar w:fldCharType="end"/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810138928"/>
            <w:placeholder>
              <w:docPart w:val="5F80E87296CF4A2C94BA662F4AB8BFB2"/>
            </w:placeholder>
            <w:showingPlcHdr/>
          </w:sdtPr>
          <w:sdtEndPr/>
          <w:sdtContent>
            <w:tc>
              <w:tcPr>
                <w:tcW w:w="6096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Firme, Institution, usw. eintragen</w:t>
                </w:r>
              </w:p>
            </w:tc>
          </w:sdtContent>
        </w:sdt>
        <w:sdt>
          <w:sdtPr>
            <w:rPr>
              <w:rFonts w:cs="Calibri Light"/>
              <w:snapToGrid w:val="0"/>
              <w:color w:val="000000"/>
            </w:rPr>
            <w:id w:val="946973277"/>
            <w:placeholder>
              <w:docPart w:val="2A247629B0DD4A0EAFDF61016D65B3AC"/>
            </w:placeholder>
            <w:showingPlcHdr/>
          </w:sdtPr>
          <w:sdtEndPr/>
          <w:sdtContent>
            <w:tc>
              <w:tcPr>
                <w:tcW w:w="2737" w:type="dxa"/>
              </w:tcPr>
              <w:p w:rsidR="008D472D" w:rsidRDefault="00434C97" w:rsidP="008D472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Style w:val="Platzhaltertext"/>
                  </w:rPr>
                  <w:t>Netto Betrag eintragen</w:t>
                </w:r>
              </w:p>
            </w:tc>
          </w:sdtContent>
        </w:sdt>
      </w:tr>
    </w:tbl>
    <w:p w:rsidR="000D3D12" w:rsidRDefault="000D3D12">
      <w:pPr>
        <w:spacing w:after="200" w:line="276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br w:type="page"/>
      </w:r>
    </w:p>
    <w:p w:rsidR="00752D73" w:rsidRPr="00752D73" w:rsidRDefault="00752D73" w:rsidP="00571F6C">
      <w:pPr>
        <w:spacing w:line="240" w:lineRule="auto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580048" w:rsidRPr="008C5EE3" w:rsidRDefault="008C5EE3" w:rsidP="00571F6C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3.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Die Angebote der Bieter*innen sind ordnungsgemäß eingegangen und können gewertet werden.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1110736093"/>
            <w:placeholder>
              <w:docPart w:val="9598501236714646828B5CD17778F4B0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017C1E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43279"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 xml:space="preserve">Die Angebote der Bieter*innen können nicht gewertet werden. </w:t>
            </w:r>
            <w:r w:rsidRPr="008C5EE3">
              <w:rPr>
                <w:rFonts w:cs="Calibri Light"/>
                <w:snapToGrid w:val="0"/>
                <w:color w:val="000000"/>
                <w:sz w:val="16"/>
              </w:rPr>
              <w:t>(Bitte begründen)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737709547"/>
            <w:placeholder>
              <w:docPart w:val="A110C9CB65304BED9252C365691D7C0C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017C1E" w:rsidP="00571F6C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  <w:tr w:rsidR="008C5EE3" w:rsidTr="00C66182">
        <w:trPr>
          <w:trHeight w:val="842"/>
        </w:trPr>
        <w:tc>
          <w:tcPr>
            <w:tcW w:w="3261" w:type="dxa"/>
          </w:tcPr>
          <w:p w:rsidR="008C5EE3" w:rsidRDefault="008C5EE3" w:rsidP="00C43279">
            <w:pPr>
              <w:spacing w:line="240" w:lineRule="auto"/>
              <w:jc w:val="both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1121806036"/>
            <w:placeholder>
              <w:docPart w:val="80A5BA7BC3594544950F52F778DCAB0B"/>
            </w:placeholder>
            <w:showingPlcHdr/>
          </w:sdtPr>
          <w:sdtEndPr/>
          <w:sdtContent>
            <w:tc>
              <w:tcPr>
                <w:tcW w:w="6701" w:type="dxa"/>
              </w:tcPr>
              <w:p w:rsidR="008C5EE3" w:rsidRDefault="00E15E1D" w:rsidP="00E15E1D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>
                  <w:rPr>
                    <w:rFonts w:cs="Calibri Light"/>
                    <w:snapToGrid w:val="0"/>
                    <w:color w:val="000000"/>
                  </w:rPr>
                  <w:t>LfD. Nr. eintragen</w:t>
                </w:r>
              </w:p>
            </w:tc>
          </w:sdtContent>
        </w:sdt>
      </w:tr>
    </w:tbl>
    <w:p w:rsidR="00580048" w:rsidRDefault="00580048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  <w:r>
        <w:rPr>
          <w:rFonts w:asciiTheme="majorHAnsi" w:hAnsiTheme="majorHAnsi" w:cs="Calibri Light"/>
          <w:b/>
          <w:snapToGrid w:val="0"/>
          <w:color w:val="000000"/>
          <w:sz w:val="24"/>
        </w:rPr>
        <w:t>4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. Prüfung der Ang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e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b</w:t>
      </w:r>
      <w:r>
        <w:rPr>
          <w:rFonts w:asciiTheme="majorHAnsi" w:hAnsiTheme="majorHAnsi" w:cs="Calibri Light"/>
          <w:b/>
          <w:snapToGrid w:val="0"/>
          <w:color w:val="000000"/>
          <w:sz w:val="24"/>
        </w:rPr>
        <w:t>o</w:t>
      </w:r>
      <w:r w:rsidRPr="008C5EE3">
        <w:rPr>
          <w:rFonts w:asciiTheme="majorHAnsi" w:hAnsiTheme="majorHAnsi" w:cs="Calibri Light"/>
          <w:b/>
          <w:snapToGrid w:val="0"/>
          <w:color w:val="000000"/>
          <w:sz w:val="24"/>
        </w:rPr>
        <w:t>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01"/>
      </w:tblGrid>
      <w:tr w:rsidR="00FC6D57" w:rsidTr="00C43279">
        <w:tc>
          <w:tcPr>
            <w:tcW w:w="3261" w:type="dxa"/>
          </w:tcPr>
          <w:p w:rsidR="00FC6D57" w:rsidRDefault="00FC6D57" w:rsidP="00FC6D57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r>
              <w:rPr>
                <w:rFonts w:cs="Calibri Light"/>
                <w:snapToGrid w:val="0"/>
                <w:color w:val="000000"/>
              </w:rPr>
              <w:t>Den Zuschlag erhält die/der Bieter*in:</w:t>
            </w:r>
          </w:p>
        </w:tc>
        <w:tc>
          <w:tcPr>
            <w:tcW w:w="6701" w:type="dxa"/>
          </w:tcPr>
          <w:p w:rsidR="00FC6D57" w:rsidRDefault="00157772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120679991"/>
                <w:placeholder>
                  <w:docPart w:val="0FF14A6C35684B5683FB583C2F5235F8"/>
                </w:placeholder>
                <w:showingPlcHdr/>
              </w:sdtPr>
              <w:sdtEndPr/>
              <w:sdtContent>
                <w:r w:rsidR="007C1864">
                  <w:rPr>
                    <w:rFonts w:cs="Calibri Light"/>
                    <w:snapToGrid w:val="0"/>
                    <w:color w:val="000000"/>
                  </w:rPr>
                  <w:t>LfD. Nr. eintragen und Bieter*in eintragen.</w:t>
                </w:r>
              </w:sdtContent>
            </w:sdt>
          </w:p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</w:p>
        </w:tc>
      </w:tr>
      <w:tr w:rsidR="00FC6D57" w:rsidTr="00C43279">
        <w:tc>
          <w:tcPr>
            <w:tcW w:w="3261" w:type="dxa"/>
          </w:tcPr>
          <w:p w:rsidR="00FC6D57" w:rsidRPr="00FC6D57" w:rsidRDefault="00FC6D57" w:rsidP="00FC6D57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Begründung:</w:t>
            </w:r>
          </w:p>
        </w:tc>
        <w:tc>
          <w:tcPr>
            <w:tcW w:w="6701" w:type="dxa"/>
          </w:tcPr>
          <w:p w:rsidR="00FC6D57" w:rsidRDefault="00157772" w:rsidP="007C1864">
            <w:pPr>
              <w:spacing w:line="240" w:lineRule="auto"/>
              <w:rPr>
                <w:rFonts w:asciiTheme="majorHAnsi" w:hAnsiTheme="majorHAnsi" w:cs="Calibri Light"/>
                <w:b/>
                <w:snapToGrid w:val="0"/>
                <w:color w:val="000000"/>
                <w:sz w:val="24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283227548"/>
                <w:placeholder>
                  <w:docPart w:val="6BD043B89D454ED8BD1B1AE93AF60E39"/>
                </w:placeholder>
                <w:showingPlcHdr/>
              </w:sdtPr>
              <w:sdtEndPr/>
              <w:sdtContent>
                <w:r w:rsidR="007C1864">
                  <w:rPr>
                    <w:rStyle w:val="Platzhaltertext"/>
                  </w:rPr>
                  <w:t>Begründen Sie ihre Wahl.</w:t>
                </w:r>
              </w:sdtContent>
            </w:sdt>
          </w:p>
        </w:tc>
      </w:tr>
    </w:tbl>
    <w:p w:rsidR="00FC6D57" w:rsidRPr="008C5EE3" w:rsidRDefault="00FC6D57" w:rsidP="00FC6D57">
      <w:pPr>
        <w:spacing w:line="240" w:lineRule="auto"/>
        <w:rPr>
          <w:rFonts w:asciiTheme="majorHAnsi" w:hAnsiTheme="majorHAnsi" w:cs="Calibri Light"/>
          <w:b/>
          <w:snapToGrid w:val="0"/>
          <w:color w:val="000000"/>
          <w:sz w:val="24"/>
        </w:rPr>
      </w:pPr>
    </w:p>
    <w:p w:rsidR="00FC6D57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FC6D57" w:rsidRPr="00014292" w:rsidRDefault="00FC6D5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CE33E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7BD" w:rsidRDefault="007D37BD" w:rsidP="0050340B">
      <w:r>
        <w:separator/>
      </w:r>
    </w:p>
  </w:endnote>
  <w:endnote w:type="continuationSeparator" w:id="0">
    <w:p w:rsidR="007D37BD" w:rsidRDefault="007D37BD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3120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1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4144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1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52096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15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772" w:rsidRPr="00A73A24" w:rsidRDefault="00157772" w:rsidP="00157772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5408" behindDoc="1" locked="0" layoutInCell="1" allowOverlap="1" wp14:anchorId="713C12B0" wp14:editId="28A5E0F6">
          <wp:simplePos x="0" y="0"/>
          <wp:positionH relativeFrom="column">
            <wp:posOffset>4777588</wp:posOffset>
          </wp:positionH>
          <wp:positionV relativeFrom="paragraph">
            <wp:posOffset>-70582</wp:posOffset>
          </wp:positionV>
          <wp:extent cx="1589687" cy="565426"/>
          <wp:effectExtent l="0" t="0" r="0" b="6350"/>
          <wp:wrapNone/>
          <wp:docPr id="3" name="Grafik 3">
            <a:hlinkClick xmlns:a="http://schemas.openxmlformats.org/drawingml/2006/main" r:id="rId1" tooltip="www.stadt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Meine Ablage\Öffentlichkeitsarbeit\LOGO Stadt\LOGO Gefördert durch4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87" cy="56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1CC15A94" wp14:editId="40BCA12E">
          <wp:simplePos x="0" y="0"/>
          <wp:positionH relativeFrom="column">
            <wp:posOffset>2712720</wp:posOffset>
          </wp:positionH>
          <wp:positionV relativeFrom="paragraph">
            <wp:posOffset>38499</wp:posOffset>
          </wp:positionV>
          <wp:extent cx="1020756" cy="406400"/>
          <wp:effectExtent l="0" t="0" r="8255" b="0"/>
          <wp:wrapNone/>
          <wp:docPr id="1" name="Grafik 1">
            <a:hlinkClick xmlns:a="http://schemas.openxmlformats.org/drawingml/2006/main" r:id="rId3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1F802B25" wp14:editId="1303DE38">
          <wp:simplePos x="0" y="0"/>
          <wp:positionH relativeFrom="column">
            <wp:posOffset>635</wp:posOffset>
          </wp:positionH>
          <wp:positionV relativeFrom="paragraph">
            <wp:posOffset>-20159</wp:posOffset>
          </wp:positionV>
          <wp:extent cx="1950098" cy="661899"/>
          <wp:effectExtent l="0" t="0" r="0" b="5080"/>
          <wp:wrapNone/>
          <wp:docPr id="2" name="Grafik 2">
            <a:hlinkClick xmlns:a="http://schemas.openxmlformats.org/drawingml/2006/main" r:id="rId5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7BD" w:rsidRDefault="007D37BD" w:rsidP="00851EF1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A73A24" w:rsidRDefault="00DA728E" w:rsidP="00DA728E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6D4FD9F9" wp14:editId="2B6A0B10">
          <wp:simplePos x="0" y="0"/>
          <wp:positionH relativeFrom="column">
            <wp:posOffset>2712979</wp:posOffset>
          </wp:positionH>
          <wp:positionV relativeFrom="paragraph">
            <wp:posOffset>-23876</wp:posOffset>
          </wp:positionV>
          <wp:extent cx="1020756" cy="406400"/>
          <wp:effectExtent l="0" t="0" r="8255" b="0"/>
          <wp:wrapNone/>
          <wp:docPr id="22" name="Grafik 22">
            <a:hlinkClick xmlns:a="http://schemas.openxmlformats.org/drawingml/2006/main" r:id="rId1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E3723FB" wp14:editId="446C0C61">
          <wp:simplePos x="0" y="0"/>
          <wp:positionH relativeFrom="column">
            <wp:posOffset>662</wp:posOffset>
          </wp:positionH>
          <wp:positionV relativeFrom="paragraph">
            <wp:posOffset>-144275</wp:posOffset>
          </wp:positionV>
          <wp:extent cx="1950098" cy="661899"/>
          <wp:effectExtent l="0" t="0" r="0" b="5080"/>
          <wp:wrapNone/>
          <wp:docPr id="11" name="Grafik 11">
            <a:hlinkClick xmlns:a="http://schemas.openxmlformats.org/drawingml/2006/main" r:id="rId3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023C7EC" wp14:editId="77B964AD">
          <wp:simplePos x="0" y="0"/>
          <wp:positionH relativeFrom="column">
            <wp:posOffset>4767829</wp:posOffset>
          </wp:positionH>
          <wp:positionV relativeFrom="paragraph">
            <wp:posOffset>-179666</wp:posOffset>
          </wp:positionV>
          <wp:extent cx="1589687" cy="565426"/>
          <wp:effectExtent l="0" t="0" r="0" b="6350"/>
          <wp:wrapNone/>
          <wp:docPr id="19" name="Grafik 19">
            <a:hlinkClick xmlns:a="http://schemas.openxmlformats.org/drawingml/2006/main" r:id="rId5" tooltip="www.stadt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Meine Ablage\Öffentlichkeitsarbeit\LOGO Stadt\LOGO Gefördert durch4c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87" cy="56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7BD" w:rsidRDefault="007D37BD" w:rsidP="0050340B">
      <w:r>
        <w:separator/>
      </w:r>
    </w:p>
  </w:footnote>
  <w:footnote w:type="continuationSeparator" w:id="0">
    <w:p w:rsidR="007D37BD" w:rsidRDefault="007D37BD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Default="007D37BD" w:rsidP="00247DAA">
    <w:pPr>
      <w:pStyle w:val="Kopfzeile"/>
      <w:rPr>
        <w:b/>
        <w:color w:val="808080" w:themeColor="background1" w:themeShade="80"/>
        <w:sz w:val="32"/>
      </w:rPr>
    </w:pPr>
  </w:p>
  <w:p w:rsidR="007D37BD" w:rsidRPr="00EA3C73" w:rsidRDefault="007D37BD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619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23" name="Grafik 23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6A0651" w:rsidRDefault="007D37BD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5168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1" name="Grafik 21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57216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5" name="Grafik 5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7BD" w:rsidRPr="006A0651" w:rsidRDefault="007D37BD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7BD" w:rsidRPr="0050340B" w:rsidRDefault="007D37BD" w:rsidP="0050340B">
    <w:r w:rsidRPr="00CE33E3"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6" name="Grafik 6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7" name="Grafik 7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7.4pt;height:956.15pt" o:bullet="t">
        <v:imagedata r:id="rId1" o:title="Köln2"/>
      </v:shape>
    </w:pict>
  </w:numPicBullet>
  <w:numPicBullet w:numPicBulletId="1">
    <w:pict>
      <v:shape id="_x0000_i1027" type="#_x0000_t75" style="width:451.55pt;height:490.6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QFxoudMbGSr83jBkeAKe/r1HAr0W5Pk4DctDSKIId4POyYzbDy+dtqSFash/nMBHWzY7eQCUh9aKO75XUPP4w==" w:salt="Ky6QLvWUD4iykLgdq7yebg==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17C1E"/>
    <w:rsid w:val="00022A3B"/>
    <w:rsid w:val="00023E49"/>
    <w:rsid w:val="00040413"/>
    <w:rsid w:val="00043990"/>
    <w:rsid w:val="0005199A"/>
    <w:rsid w:val="00063F1F"/>
    <w:rsid w:val="000651C9"/>
    <w:rsid w:val="0007033D"/>
    <w:rsid w:val="00076C7A"/>
    <w:rsid w:val="00086851"/>
    <w:rsid w:val="00094DC5"/>
    <w:rsid w:val="000B0FE9"/>
    <w:rsid w:val="000B2991"/>
    <w:rsid w:val="000B3288"/>
    <w:rsid w:val="000B5CD4"/>
    <w:rsid w:val="000C0621"/>
    <w:rsid w:val="000C3428"/>
    <w:rsid w:val="000C6796"/>
    <w:rsid w:val="000D3D12"/>
    <w:rsid w:val="000D63F1"/>
    <w:rsid w:val="000E01CC"/>
    <w:rsid w:val="000E0517"/>
    <w:rsid w:val="000E3738"/>
    <w:rsid w:val="000E4A57"/>
    <w:rsid w:val="000E4C2B"/>
    <w:rsid w:val="000E4CA7"/>
    <w:rsid w:val="00104952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57772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23021"/>
    <w:rsid w:val="00331C7A"/>
    <w:rsid w:val="00332259"/>
    <w:rsid w:val="0033312B"/>
    <w:rsid w:val="003425E1"/>
    <w:rsid w:val="00350240"/>
    <w:rsid w:val="00350637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5E50"/>
    <w:rsid w:val="00406732"/>
    <w:rsid w:val="00422EF2"/>
    <w:rsid w:val="00425E5F"/>
    <w:rsid w:val="00430CFF"/>
    <w:rsid w:val="00434C97"/>
    <w:rsid w:val="00441B66"/>
    <w:rsid w:val="004435DD"/>
    <w:rsid w:val="00451621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96CCA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E77EC"/>
    <w:rsid w:val="004F187F"/>
    <w:rsid w:val="004F26AF"/>
    <w:rsid w:val="004F6B2D"/>
    <w:rsid w:val="0050340B"/>
    <w:rsid w:val="00507FA0"/>
    <w:rsid w:val="00516CB3"/>
    <w:rsid w:val="00520353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0048"/>
    <w:rsid w:val="005824F4"/>
    <w:rsid w:val="005827A5"/>
    <w:rsid w:val="0058282A"/>
    <w:rsid w:val="00587AB8"/>
    <w:rsid w:val="0059142F"/>
    <w:rsid w:val="00594076"/>
    <w:rsid w:val="005A0D75"/>
    <w:rsid w:val="005A1A6A"/>
    <w:rsid w:val="005B1373"/>
    <w:rsid w:val="005B2612"/>
    <w:rsid w:val="005B44B3"/>
    <w:rsid w:val="005B5A56"/>
    <w:rsid w:val="005C20D4"/>
    <w:rsid w:val="005C6E4C"/>
    <w:rsid w:val="005D4F1D"/>
    <w:rsid w:val="005D78D4"/>
    <w:rsid w:val="005E78B7"/>
    <w:rsid w:val="00601B71"/>
    <w:rsid w:val="006025D4"/>
    <w:rsid w:val="00604706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38C0"/>
    <w:rsid w:val="006D158A"/>
    <w:rsid w:val="006E0129"/>
    <w:rsid w:val="006E03C7"/>
    <w:rsid w:val="006E05F7"/>
    <w:rsid w:val="006E1CEA"/>
    <w:rsid w:val="006F58C9"/>
    <w:rsid w:val="006F6A37"/>
    <w:rsid w:val="007015E2"/>
    <w:rsid w:val="00701B7B"/>
    <w:rsid w:val="00701EE0"/>
    <w:rsid w:val="00705973"/>
    <w:rsid w:val="00717CE4"/>
    <w:rsid w:val="00720118"/>
    <w:rsid w:val="0072304A"/>
    <w:rsid w:val="00730183"/>
    <w:rsid w:val="00730355"/>
    <w:rsid w:val="007341D6"/>
    <w:rsid w:val="00737989"/>
    <w:rsid w:val="00740D13"/>
    <w:rsid w:val="007412F0"/>
    <w:rsid w:val="00742A40"/>
    <w:rsid w:val="00752810"/>
    <w:rsid w:val="00752D73"/>
    <w:rsid w:val="00770440"/>
    <w:rsid w:val="0077186A"/>
    <w:rsid w:val="00781466"/>
    <w:rsid w:val="0078237B"/>
    <w:rsid w:val="00790A25"/>
    <w:rsid w:val="007A0958"/>
    <w:rsid w:val="007A6244"/>
    <w:rsid w:val="007A70A8"/>
    <w:rsid w:val="007C1864"/>
    <w:rsid w:val="007C4AAC"/>
    <w:rsid w:val="007D0D65"/>
    <w:rsid w:val="007D1E55"/>
    <w:rsid w:val="007D24FB"/>
    <w:rsid w:val="007D37BD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443F"/>
    <w:rsid w:val="008C5EA5"/>
    <w:rsid w:val="008C5EE3"/>
    <w:rsid w:val="008C7DE9"/>
    <w:rsid w:val="008D0925"/>
    <w:rsid w:val="008D0F2F"/>
    <w:rsid w:val="008D472D"/>
    <w:rsid w:val="008D4E4D"/>
    <w:rsid w:val="008E2B67"/>
    <w:rsid w:val="008E5301"/>
    <w:rsid w:val="008E6020"/>
    <w:rsid w:val="008F1DC4"/>
    <w:rsid w:val="008F7325"/>
    <w:rsid w:val="00903765"/>
    <w:rsid w:val="00906974"/>
    <w:rsid w:val="009104E7"/>
    <w:rsid w:val="00914684"/>
    <w:rsid w:val="00921660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E59C0"/>
    <w:rsid w:val="009F0B26"/>
    <w:rsid w:val="00A07D17"/>
    <w:rsid w:val="00A3357E"/>
    <w:rsid w:val="00A3397C"/>
    <w:rsid w:val="00A35D7C"/>
    <w:rsid w:val="00A400C6"/>
    <w:rsid w:val="00A435AD"/>
    <w:rsid w:val="00A44626"/>
    <w:rsid w:val="00A47DA3"/>
    <w:rsid w:val="00A47F34"/>
    <w:rsid w:val="00A52D12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4765D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B7193"/>
    <w:rsid w:val="00BC1297"/>
    <w:rsid w:val="00BC5B66"/>
    <w:rsid w:val="00BD44D8"/>
    <w:rsid w:val="00BE356F"/>
    <w:rsid w:val="00C10C3C"/>
    <w:rsid w:val="00C30FFE"/>
    <w:rsid w:val="00C31C98"/>
    <w:rsid w:val="00C43279"/>
    <w:rsid w:val="00C43413"/>
    <w:rsid w:val="00C62DB7"/>
    <w:rsid w:val="00C637E1"/>
    <w:rsid w:val="00C65AA5"/>
    <w:rsid w:val="00C65B72"/>
    <w:rsid w:val="00C66182"/>
    <w:rsid w:val="00C80C59"/>
    <w:rsid w:val="00C857CE"/>
    <w:rsid w:val="00C85EE4"/>
    <w:rsid w:val="00C92B72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E7FFB"/>
    <w:rsid w:val="00CF07DB"/>
    <w:rsid w:val="00CF6E34"/>
    <w:rsid w:val="00D00202"/>
    <w:rsid w:val="00D044CE"/>
    <w:rsid w:val="00D108F7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2FD6"/>
    <w:rsid w:val="00D34595"/>
    <w:rsid w:val="00D43037"/>
    <w:rsid w:val="00D437C4"/>
    <w:rsid w:val="00D45E36"/>
    <w:rsid w:val="00D56C18"/>
    <w:rsid w:val="00D57279"/>
    <w:rsid w:val="00D57A9D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A728E"/>
    <w:rsid w:val="00DB398B"/>
    <w:rsid w:val="00DB6973"/>
    <w:rsid w:val="00DC2068"/>
    <w:rsid w:val="00DC434F"/>
    <w:rsid w:val="00DD22F5"/>
    <w:rsid w:val="00DD3191"/>
    <w:rsid w:val="00DF11E7"/>
    <w:rsid w:val="00DF513A"/>
    <w:rsid w:val="00E025B8"/>
    <w:rsid w:val="00E027BF"/>
    <w:rsid w:val="00E059D5"/>
    <w:rsid w:val="00E1175F"/>
    <w:rsid w:val="00E144E2"/>
    <w:rsid w:val="00E15250"/>
    <w:rsid w:val="00E15E1D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D27DD"/>
    <w:rsid w:val="00EE6E0E"/>
    <w:rsid w:val="00EE7002"/>
    <w:rsid w:val="00EF271F"/>
    <w:rsid w:val="00EF4630"/>
    <w:rsid w:val="00F022E7"/>
    <w:rsid w:val="00F05A74"/>
    <w:rsid w:val="00F07A21"/>
    <w:rsid w:val="00F12AB3"/>
    <w:rsid w:val="00F1654E"/>
    <w:rsid w:val="00F2320E"/>
    <w:rsid w:val="00F26954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72B1"/>
    <w:rsid w:val="00FB1FC3"/>
    <w:rsid w:val="00FB635E"/>
    <w:rsid w:val="00FC1995"/>
    <w:rsid w:val="00FC6D57"/>
    <w:rsid w:val="00FD4761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1995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control" Target="activeX/activeX5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wo-koeln.de/" TargetMode="External"/><Relationship Id="rId2" Type="http://schemas.openxmlformats.org/officeDocument/2006/relationships/image" Target="media/image14.jpeg"/><Relationship Id="rId1" Type="http://schemas.openxmlformats.org/officeDocument/2006/relationships/hyperlink" Target="http://www.stadt-koeln.de/" TargetMode="External"/><Relationship Id="rId6" Type="http://schemas.openxmlformats.org/officeDocument/2006/relationships/image" Target="media/image16.jpeg"/><Relationship Id="rId5" Type="http://schemas.openxmlformats.org/officeDocument/2006/relationships/hyperlink" Target="http://www.demokratie-leben.de/" TargetMode="External"/><Relationship Id="rId4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mokratie-leben.de/" TargetMode="External"/><Relationship Id="rId2" Type="http://schemas.openxmlformats.org/officeDocument/2006/relationships/image" Target="media/image15.png"/><Relationship Id="rId1" Type="http://schemas.openxmlformats.org/officeDocument/2006/relationships/hyperlink" Target="http://www.awo-koeln.de/" TargetMode="External"/><Relationship Id="rId6" Type="http://schemas.openxmlformats.org/officeDocument/2006/relationships/image" Target="media/image14.jpeg"/><Relationship Id="rId5" Type="http://schemas.openxmlformats.org/officeDocument/2006/relationships/hyperlink" Target="http://www.stadt-koeln.de/" TargetMode="External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8C2BE3" w:rsidRDefault="00770800" w:rsidP="00770800">
          <w:pPr>
            <w:pStyle w:val="3687AC82897A4D9DA1D7522B39CE04D714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8C2BE3" w:rsidRDefault="00770800" w:rsidP="00770800">
          <w:pPr>
            <w:pStyle w:val="EBF6370F7A9B4B91B4CAF3393DAA49E214"/>
          </w:pPr>
          <w:r>
            <w:rPr>
              <w:rStyle w:val="Platzhaltertext"/>
            </w:rPr>
            <w:t>Wo soll die Leistung erbracht werden?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8C2BE3" w:rsidRDefault="00770800" w:rsidP="00770800">
          <w:pPr>
            <w:pStyle w:val="285932A7E64841948A83ACBCF5A3315214"/>
          </w:pPr>
          <w:r w:rsidRPr="00350637">
            <w:rPr>
              <w:rFonts w:cs="Calibri Light"/>
              <w:snapToGrid w:val="0"/>
              <w:color w:val="000000"/>
            </w:rPr>
            <w:t>Tragen Sie hier den Grund des Austrags ein.</w:t>
          </w:r>
        </w:p>
      </w:docPartBody>
    </w:docPart>
    <w:docPart>
      <w:docPartPr>
        <w:name w:val="5D1CD474B09C475591627575D7FEE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60533-0FC5-4C96-8CE4-ED844E13DF63}"/>
      </w:docPartPr>
      <w:docPartBody>
        <w:p w:rsidR="008C2BE3" w:rsidRDefault="00770800" w:rsidP="00770800">
          <w:pPr>
            <w:pStyle w:val="5D1CD474B09C475591627575D7FEE97F13"/>
          </w:pPr>
          <w:r>
            <w:rPr>
              <w:rStyle w:val="Platzhaltertext"/>
            </w:rPr>
            <w:t>Beschreiben Sie welchen Auftrag Sie vergeben wollen.</w:t>
          </w:r>
        </w:p>
      </w:docPartBody>
    </w:docPart>
    <w:docPart>
      <w:docPartPr>
        <w:name w:val="BECC8C002193404AA683C8C5428A6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EA5-E844-4C94-BB03-1D8FD80B591F}"/>
      </w:docPartPr>
      <w:docPartBody>
        <w:p w:rsidR="008C2BE3" w:rsidRDefault="00770800" w:rsidP="00770800">
          <w:pPr>
            <w:pStyle w:val="BECC8C002193404AA683C8C5428A6F2713"/>
          </w:pPr>
          <w:r>
            <w:rPr>
              <w:rStyle w:val="Platzhaltertext"/>
            </w:rPr>
            <w:t>Tragen Sie hier den geschätzten Netto Wert des Auftrags ein.</w:t>
          </w:r>
        </w:p>
      </w:docPartBody>
    </w:docPart>
    <w:docPart>
      <w:docPartPr>
        <w:name w:val="18E5864177B44A52803954419A970E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F28FD-A203-432A-B3CA-D41F20D3C79D}"/>
      </w:docPartPr>
      <w:docPartBody>
        <w:p w:rsidR="008C2BE3" w:rsidRDefault="00770800" w:rsidP="00770800">
          <w:pPr>
            <w:pStyle w:val="18E5864177B44A52803954419A970E6913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021EAAB291B74C8AACDE435057C8B0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C016F-AC94-4733-84DE-AFFEADD2D86A}"/>
      </w:docPartPr>
      <w:docPartBody>
        <w:p w:rsidR="008C2BE3" w:rsidRDefault="00770800" w:rsidP="00770800">
          <w:pPr>
            <w:pStyle w:val="021EAAB291B74C8AACDE435057C8B0E01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CE9E433E974D6E8BB9BEEC66D2C5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70851-4C65-4734-BD51-32478A76357E}"/>
      </w:docPartPr>
      <w:docPartBody>
        <w:p w:rsidR="008C2BE3" w:rsidRDefault="00770800" w:rsidP="00770800">
          <w:pPr>
            <w:pStyle w:val="74CE9E433E974D6E8BB9BEEC66D2C50B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8CA825C913D4CAF86FFF0C5B760E2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DA39A-453E-4256-8A01-605982D0F5D5}"/>
      </w:docPartPr>
      <w:docPartBody>
        <w:p w:rsidR="008C2BE3" w:rsidRDefault="00770800" w:rsidP="00770800">
          <w:pPr>
            <w:pStyle w:val="48CA825C913D4CAF86FFF0C5B760E2D210"/>
          </w:pPr>
          <w:r>
            <w:rPr>
              <w:rStyle w:val="Platzhaltertext"/>
            </w:rPr>
            <w:t>Firme, Institution, usw. eintragen</w:t>
          </w:r>
          <w:r w:rsidRPr="0058543A">
            <w:rPr>
              <w:rStyle w:val="Platzhaltertext"/>
            </w:rPr>
            <w:t>.</w:t>
          </w:r>
        </w:p>
      </w:docPartBody>
    </w:docPart>
    <w:docPart>
      <w:docPartPr>
        <w:name w:val="D0FEEBE6595643A99A5A886D680C2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492398-86FA-4352-9FEB-8C98BE23CA06}"/>
      </w:docPartPr>
      <w:docPartBody>
        <w:p w:rsidR="008C2BE3" w:rsidRDefault="00770800" w:rsidP="00770800">
          <w:pPr>
            <w:pStyle w:val="D0FEEBE6595643A99A5A886D680C236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400A754FB38545BBB0F450C0CCD16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1FE000-FF33-426B-8B1D-6085892F3BD3}"/>
      </w:docPartPr>
      <w:docPartBody>
        <w:p w:rsidR="008C2BE3" w:rsidRDefault="00770800" w:rsidP="00770800">
          <w:pPr>
            <w:pStyle w:val="400A754FB38545BBB0F450C0CCD16F8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F08A22E472984707A2F5BCBBB68320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4EB7AE-1E5A-41F1-A3A4-7650116AD659}"/>
      </w:docPartPr>
      <w:docPartBody>
        <w:p w:rsidR="008C2BE3" w:rsidRDefault="00770800" w:rsidP="00770800">
          <w:pPr>
            <w:pStyle w:val="F08A22E472984707A2F5BCBBB683203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C69D78BFBA8D489893DAF456F2DE5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8AE4E-6566-4142-9FC8-30287E7D16C6}"/>
      </w:docPartPr>
      <w:docPartBody>
        <w:p w:rsidR="008C2BE3" w:rsidRDefault="00770800" w:rsidP="00770800">
          <w:pPr>
            <w:pStyle w:val="C69D78BFBA8D489893DAF456F2DE5DCE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8C27636CBD58425EBD4AE0C0DEB38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9BE82-E834-435E-AB3D-FC6BBBF4C52B}"/>
      </w:docPartPr>
      <w:docPartBody>
        <w:p w:rsidR="008C2BE3" w:rsidRDefault="00770800" w:rsidP="00770800">
          <w:pPr>
            <w:pStyle w:val="8C27636CBD58425EBD4AE0C0DEB38910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571CB7ADB68D47EDAD4A3694B0361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17091-26B0-417F-A38B-2C6939283B79}"/>
      </w:docPartPr>
      <w:docPartBody>
        <w:p w:rsidR="008C2BE3" w:rsidRDefault="00770800" w:rsidP="00770800">
          <w:pPr>
            <w:pStyle w:val="571CB7ADB68D47EDAD4A3694B036103A10"/>
          </w:pPr>
          <w:r>
            <w:rPr>
              <w:rFonts w:cs="Calibri Light"/>
              <w:snapToGrid w:val="0"/>
              <w:color w:val="000000"/>
            </w:rPr>
            <w:t>Begründen Sie Ihre Auswahl.</w:t>
          </w:r>
        </w:p>
      </w:docPartBody>
    </w:docPart>
    <w:docPart>
      <w:docPartPr>
        <w:name w:val="FE58D98F848D46D1A6EB6E8E20F02F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1252E-2313-44E1-8D4B-9FB0C5723DC6}"/>
      </w:docPartPr>
      <w:docPartBody>
        <w:p w:rsidR="008C2BE3" w:rsidRDefault="00770800" w:rsidP="00770800">
          <w:pPr>
            <w:pStyle w:val="FE58D98F848D46D1A6EB6E8E20F02FA5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97B6052D5284B4CBE7B04E2F61AB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5D8F53-E32E-4ECF-826D-5BCFE73674C0}"/>
      </w:docPartPr>
      <w:docPartBody>
        <w:p w:rsidR="008C2BE3" w:rsidRDefault="00770800" w:rsidP="00770800">
          <w:pPr>
            <w:pStyle w:val="297B6052D5284B4CBE7B04E2F61AB669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18BDF1813A9244529DC3C4211C98FF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36786-9092-4C9D-B736-3A102F7CEF61}"/>
      </w:docPartPr>
      <w:docPartBody>
        <w:p w:rsidR="008C2BE3" w:rsidRDefault="00770800" w:rsidP="00770800">
          <w:pPr>
            <w:pStyle w:val="18BDF1813A9244529DC3C4211C98FFC1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E9BB80CC1290488989353C8073249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6A023D-CBB4-4EFD-B370-ACA1DDA07E97}"/>
      </w:docPartPr>
      <w:docPartBody>
        <w:p w:rsidR="008C2BE3" w:rsidRDefault="00770800" w:rsidP="00770800">
          <w:pPr>
            <w:pStyle w:val="E9BB80CC1290488989353C8073249BEA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5F80E87296CF4A2C94BA662F4AB8B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210EFD-A9EA-49FA-8575-6E8755F73D03}"/>
      </w:docPartPr>
      <w:docPartBody>
        <w:p w:rsidR="008C2BE3" w:rsidRDefault="00770800" w:rsidP="00770800">
          <w:pPr>
            <w:pStyle w:val="5F80E87296CF4A2C94BA662F4AB8BFB210"/>
          </w:pPr>
          <w:r>
            <w:rPr>
              <w:rStyle w:val="Platzhaltertext"/>
            </w:rPr>
            <w:t>Firme, Institution, usw. eintragen</w:t>
          </w:r>
        </w:p>
      </w:docPartBody>
    </w:docPart>
    <w:docPart>
      <w:docPartPr>
        <w:name w:val="2A247629B0DD4A0EAFDF61016D65B3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C46245-00D1-4D35-A7A0-90F3CC8C6685}"/>
      </w:docPartPr>
      <w:docPartBody>
        <w:p w:rsidR="008C2BE3" w:rsidRDefault="00770800" w:rsidP="00770800">
          <w:pPr>
            <w:pStyle w:val="2A247629B0DD4A0EAFDF61016D65B3AC10"/>
          </w:pPr>
          <w:r>
            <w:rPr>
              <w:rStyle w:val="Platzhaltertext"/>
            </w:rPr>
            <w:t>Netto Betrag eintragen</w:t>
          </w:r>
        </w:p>
      </w:docPartBody>
    </w:docPart>
    <w:docPart>
      <w:docPartPr>
        <w:name w:val="A110C9CB65304BED9252C365691D7C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96E31-12C3-40E6-870F-04F56A03A5B3}"/>
      </w:docPartPr>
      <w:docPartBody>
        <w:p w:rsidR="008C2BE3" w:rsidRDefault="00770800" w:rsidP="00770800">
          <w:pPr>
            <w:pStyle w:val="A110C9CB65304BED9252C365691D7C0C9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0FF14A6C35684B5683FB583C2F523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9FD87A-04FF-4AE5-B97D-E17B7E4D0C99}"/>
      </w:docPartPr>
      <w:docPartBody>
        <w:p w:rsidR="008C2BE3" w:rsidRDefault="00770800" w:rsidP="00770800">
          <w:pPr>
            <w:pStyle w:val="0FF14A6C35684B5683FB583C2F5235F89"/>
          </w:pPr>
          <w:r>
            <w:rPr>
              <w:rFonts w:cs="Calibri Light"/>
              <w:snapToGrid w:val="0"/>
              <w:color w:val="000000"/>
            </w:rPr>
            <w:t>LfD. Nr. eintragen und Bieter*in eintragen.</w:t>
          </w:r>
        </w:p>
      </w:docPartBody>
    </w:docPart>
    <w:docPart>
      <w:docPartPr>
        <w:name w:val="6BD043B89D454ED8BD1B1AE93AF60E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AA00F-43ED-4BB1-AD48-E9EA0D0AEA41}"/>
      </w:docPartPr>
      <w:docPartBody>
        <w:p w:rsidR="008C2BE3" w:rsidRDefault="00770800" w:rsidP="00770800">
          <w:pPr>
            <w:pStyle w:val="6BD043B89D454ED8BD1B1AE93AF60E399"/>
          </w:pPr>
          <w:r>
            <w:rPr>
              <w:rStyle w:val="Platzhaltertext"/>
            </w:rPr>
            <w:t>Begründen Sie ihre Wahl.</w:t>
          </w:r>
        </w:p>
      </w:docPartBody>
    </w:docPart>
    <w:docPart>
      <w:docPartPr>
        <w:name w:val="9598501236714646828B5CD17778F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CD5287-C6A3-41E4-A329-B592C5734B57}"/>
      </w:docPartPr>
      <w:docPartBody>
        <w:p w:rsidR="00770800" w:rsidRDefault="00770800" w:rsidP="00770800">
          <w:pPr>
            <w:pStyle w:val="9598501236714646828B5CD17778F4B0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80A5BA7BC3594544950F52F778DCAB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C08213-EB06-482A-9193-94D0F7DE2863}"/>
      </w:docPartPr>
      <w:docPartBody>
        <w:p w:rsidR="00770800" w:rsidRDefault="00770800" w:rsidP="00770800">
          <w:pPr>
            <w:pStyle w:val="80A5BA7BC3594544950F52F778DCAB0B8"/>
          </w:pPr>
          <w:r>
            <w:rPr>
              <w:rFonts w:cs="Calibri Light"/>
              <w:snapToGrid w:val="0"/>
              <w:color w:val="000000"/>
            </w:rPr>
            <w:t>LfD. Nr. eintragen</w:t>
          </w:r>
        </w:p>
      </w:docPartBody>
    </w:docPart>
    <w:docPart>
      <w:docPartPr>
        <w:name w:val="ABE5F4B10B8B4A899D2D590ABA0DE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A7953-90F1-4E4A-8F93-EBEFE4695E19}"/>
      </w:docPartPr>
      <w:docPartBody>
        <w:p w:rsidR="00770800" w:rsidRDefault="00770800" w:rsidP="00770800">
          <w:pPr>
            <w:pStyle w:val="ABE5F4B10B8B4A899D2D590ABA0DE13D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C86B2D0D53D4423BB9E11B8009B8A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D42F41-5E00-4957-B88A-68E60ACAFC73}"/>
      </w:docPartPr>
      <w:docPartBody>
        <w:p w:rsidR="00770800" w:rsidRDefault="00770800" w:rsidP="00770800">
          <w:pPr>
            <w:pStyle w:val="C86B2D0D53D4423BB9E11B8009B8A1CC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6032CE6D83E246DA92AF892A917F2A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48719-1490-4F2B-A1D4-050EC3946D02}"/>
      </w:docPartPr>
      <w:docPartBody>
        <w:p w:rsidR="00770800" w:rsidRDefault="00770800" w:rsidP="00770800">
          <w:pPr>
            <w:pStyle w:val="6032CE6D83E246DA92AF892A917F2AEA4"/>
          </w:pPr>
          <w:r>
            <w:rPr>
              <w:rStyle w:val="Platzhaltertext"/>
            </w:rPr>
            <w:t>Wann soll die Leistung erbracht werden?</w:t>
          </w:r>
        </w:p>
      </w:docPartBody>
    </w:docPart>
    <w:docPart>
      <w:docPartPr>
        <w:name w:val="78C6F951F1A842CEBE5841F9C545D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A7260-B0CD-4094-ADF4-10CE54B6A013}"/>
      </w:docPartPr>
      <w:docPartBody>
        <w:p w:rsidR="00770800" w:rsidRDefault="00770800" w:rsidP="00770800">
          <w:pPr>
            <w:pStyle w:val="78C6F951F1A842CEBE5841F9C545D8802"/>
          </w:pPr>
          <w:r>
            <w:rPr>
              <w:rStyle w:val="Platzhaltertext"/>
            </w:rPr>
            <w:t>Vergeben Sie ein internes Aktenzeichen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752E28"/>
    <w:rsid w:val="00770800"/>
    <w:rsid w:val="008C2BE3"/>
    <w:rsid w:val="00B2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0800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  <w:style w:type="paragraph" w:customStyle="1" w:styleId="3687AC82897A4D9DA1D7522B39CE04D71">
    <w:name w:val="3687AC82897A4D9DA1D7522B39CE04D7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">
    <w:name w:val="A103DBFE856F4EF790DF10EAA55D8C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">
    <w:name w:val="5D1CD474B09C475591627575D7FEE97F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">
    <w:name w:val="BECC8C002193404AA683C8C5428A6F2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">
    <w:name w:val="EBF6370F7A9B4B91B4CAF3393DAA49E2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">
    <w:name w:val="18E5864177B44A52803954419A970E6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">
    <w:name w:val="A1387EF43AAB4350AC74117E433783DA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">
    <w:name w:val="4951F1FACA574592834B26DE996BF61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">
    <w:name w:val="F9A84676419D4D4EADD686ECCEE28BB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">
    <w:name w:val="285932A7E64841948A83ACBCF5A33152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">
    <w:name w:val="021EAAB291B74C8AACDE435057C8B0E0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2">
    <w:name w:val="3687AC82897A4D9DA1D7522B39CE04D72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">
    <w:name w:val="A103DBFE856F4EF790DF10EAA55D8C551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">
    <w:name w:val="5D1CD474B09C475591627575D7FEE97F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">
    <w:name w:val="BECC8C002193404AA683C8C5428A6F27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2">
    <w:name w:val="EBF6370F7A9B4B91B4CAF3393DAA49E2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">
    <w:name w:val="18E5864177B44A52803954419A970E691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1">
    <w:name w:val="A1387EF43AAB4350AC74117E433783DA1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1">
    <w:name w:val="4951F1FACA574592834B26DE996BF6141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1">
    <w:name w:val="F9A84676419D4D4EADD686ECCEE28BB7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2">
    <w:name w:val="285932A7E64841948A83ACBCF5A33152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">
    <w:name w:val="021EAAB291B74C8AACDE435057C8B0E01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">
    <w:name w:val="D99753A33BC543CA9283FC816E04C66A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3">
    <w:name w:val="3687AC82897A4D9DA1D7522B39CE04D73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2">
    <w:name w:val="A103DBFE856F4EF790DF10EAA55D8C552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2">
    <w:name w:val="5D1CD474B09C475591627575D7FEE97F2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2">
    <w:name w:val="BECC8C002193404AA683C8C5428A6F272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3">
    <w:name w:val="EBF6370F7A9B4B91B4CAF3393DAA49E23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2">
    <w:name w:val="18E5864177B44A52803954419A970E692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2">
    <w:name w:val="A1387EF43AAB4350AC74117E433783DA2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2">
    <w:name w:val="4951F1FACA574592834B26DE996BF6142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2">
    <w:name w:val="F9A84676419D4D4EADD686ECCEE28BB7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3">
    <w:name w:val="285932A7E64841948A83ACBCF5A331523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2">
    <w:name w:val="021EAAB291B74C8AACDE435057C8B0E02"/>
    <w:rsid w:val="008C2BE3"/>
    <w:rPr>
      <w:rFonts w:ascii="Calibri Light" w:eastAsiaTheme="minorHAnsi" w:hAnsi="Calibri Light"/>
      <w:lang w:eastAsia="en-US"/>
    </w:rPr>
  </w:style>
  <w:style w:type="paragraph" w:customStyle="1" w:styleId="D99753A33BC543CA9283FC816E04C66A1">
    <w:name w:val="D99753A33BC543CA9283FC816E04C66A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4">
    <w:name w:val="3687AC82897A4D9DA1D7522B39CE04D74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3">
    <w:name w:val="A103DBFE856F4EF790DF10EAA55D8C553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3">
    <w:name w:val="5D1CD474B09C475591627575D7FEE97F3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3">
    <w:name w:val="BECC8C002193404AA683C8C5428A6F273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4">
    <w:name w:val="EBF6370F7A9B4B91B4CAF3393DAA49E24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3">
    <w:name w:val="18E5864177B44A52803954419A970E693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3">
    <w:name w:val="A1387EF43AAB4350AC74117E433783DA3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3">
    <w:name w:val="4951F1FACA574592834B26DE996BF6143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3">
    <w:name w:val="F9A84676419D4D4EADD686ECCEE28BB73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4">
    <w:name w:val="285932A7E64841948A83ACBCF5A331524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3">
    <w:name w:val="021EAAB291B74C8AACDE435057C8B0E03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">
    <w:name w:val="74CE9E433E974D6E8BB9BEEC66D2C50B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">
    <w:name w:val="48CA825C913D4CAF86FFF0C5B760E2D2"/>
    <w:rsid w:val="008C2BE3"/>
  </w:style>
  <w:style w:type="paragraph" w:customStyle="1" w:styleId="D0FEEBE6595643A99A5A886D680C2362">
    <w:name w:val="D0FEEBE6595643A99A5A886D680C2362"/>
    <w:rsid w:val="008C2BE3"/>
  </w:style>
  <w:style w:type="paragraph" w:customStyle="1" w:styleId="400A754FB38545BBB0F450C0CCD16F81">
    <w:name w:val="400A754FB38545BBB0F450C0CCD16F81"/>
    <w:rsid w:val="008C2BE3"/>
  </w:style>
  <w:style w:type="paragraph" w:customStyle="1" w:styleId="F08A22E472984707A2F5BCBBB683203E">
    <w:name w:val="F08A22E472984707A2F5BCBBB683203E"/>
    <w:rsid w:val="008C2BE3"/>
  </w:style>
  <w:style w:type="paragraph" w:customStyle="1" w:styleId="C69D78BFBA8D489893DAF456F2DE5DCE">
    <w:name w:val="C69D78BFBA8D489893DAF456F2DE5DCE"/>
    <w:rsid w:val="008C2BE3"/>
  </w:style>
  <w:style w:type="paragraph" w:customStyle="1" w:styleId="8C27636CBD58425EBD4AE0C0DEB38910">
    <w:name w:val="8C27636CBD58425EBD4AE0C0DEB38910"/>
    <w:rsid w:val="008C2BE3"/>
  </w:style>
  <w:style w:type="paragraph" w:customStyle="1" w:styleId="571CB7ADB68D47EDAD4A3694B036103A">
    <w:name w:val="571CB7ADB68D47EDAD4A3694B036103A"/>
    <w:rsid w:val="008C2BE3"/>
  </w:style>
  <w:style w:type="paragraph" w:customStyle="1" w:styleId="FE58D98F848D46D1A6EB6E8E20F02FA5">
    <w:name w:val="FE58D98F848D46D1A6EB6E8E20F02FA5"/>
    <w:rsid w:val="008C2BE3"/>
  </w:style>
  <w:style w:type="paragraph" w:customStyle="1" w:styleId="297B6052D5284B4CBE7B04E2F61AB669">
    <w:name w:val="297B6052D5284B4CBE7B04E2F61AB669"/>
    <w:rsid w:val="008C2BE3"/>
  </w:style>
  <w:style w:type="paragraph" w:customStyle="1" w:styleId="18BDF1813A9244529DC3C4211C98FFC1">
    <w:name w:val="18BDF1813A9244529DC3C4211C98FFC1"/>
    <w:rsid w:val="008C2BE3"/>
  </w:style>
  <w:style w:type="paragraph" w:customStyle="1" w:styleId="E9BB80CC1290488989353C8073249BEA">
    <w:name w:val="E9BB80CC1290488989353C8073249BEA"/>
    <w:rsid w:val="008C2BE3"/>
  </w:style>
  <w:style w:type="paragraph" w:customStyle="1" w:styleId="5F80E87296CF4A2C94BA662F4AB8BFB2">
    <w:name w:val="5F80E87296CF4A2C94BA662F4AB8BFB2"/>
    <w:rsid w:val="008C2BE3"/>
  </w:style>
  <w:style w:type="paragraph" w:customStyle="1" w:styleId="2A247629B0DD4A0EAFDF61016D65B3AC">
    <w:name w:val="2A247629B0DD4A0EAFDF61016D65B3AC"/>
    <w:rsid w:val="008C2BE3"/>
  </w:style>
  <w:style w:type="paragraph" w:customStyle="1" w:styleId="DF412EF4F5124FEAAA65525FE92D26CB">
    <w:name w:val="DF412EF4F5124FEAAA65525FE92D26CB"/>
    <w:rsid w:val="008C2BE3"/>
  </w:style>
  <w:style w:type="paragraph" w:customStyle="1" w:styleId="E4EFD58FFC2B4783AA443374EA104F1C">
    <w:name w:val="E4EFD58FFC2B4783AA443374EA104F1C"/>
    <w:rsid w:val="008C2BE3"/>
  </w:style>
  <w:style w:type="paragraph" w:customStyle="1" w:styleId="3687AC82897A4D9DA1D7522B39CE04D75">
    <w:name w:val="3687AC82897A4D9DA1D7522B39CE04D75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4">
    <w:name w:val="A103DBFE856F4EF790DF10EAA55D8C554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4">
    <w:name w:val="5D1CD474B09C475591627575D7FEE97F4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4">
    <w:name w:val="BECC8C002193404AA683C8C5428A6F274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5">
    <w:name w:val="EBF6370F7A9B4B91B4CAF3393DAA49E25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4">
    <w:name w:val="18E5864177B44A52803954419A970E694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4">
    <w:name w:val="A1387EF43AAB4350AC74117E433783DA4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4">
    <w:name w:val="4951F1FACA574592834B26DE996BF6144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4">
    <w:name w:val="F9A84676419D4D4EADD686ECCEE28BB74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5">
    <w:name w:val="285932A7E64841948A83ACBCF5A331525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4">
    <w:name w:val="021EAAB291B74C8AACDE435057C8B0E04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1">
    <w:name w:val="74CE9E433E974D6E8BB9BEEC66D2C50B1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1">
    <w:name w:val="F08A22E472984707A2F5BCBBB683203E1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1">
    <w:name w:val="48CA825C913D4CAF86FFF0C5B760E2D21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1">
    <w:name w:val="C69D78BFBA8D489893DAF456F2DE5DCE1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1">
    <w:name w:val="D0FEEBE6595643A99A5A886D680C23621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1">
    <w:name w:val="8C27636CBD58425EBD4AE0C0DEB389101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1">
    <w:name w:val="400A754FB38545BBB0F450C0CCD16F811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1">
    <w:name w:val="571CB7ADB68D47EDAD4A3694B036103A1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1">
    <w:name w:val="FE58D98F848D46D1A6EB6E8E20F02FA51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1">
    <w:name w:val="297B6052D5284B4CBE7B04E2F61AB6691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1">
    <w:name w:val="18BDF1813A9244529DC3C4211C98FFC11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1">
    <w:name w:val="E9BB80CC1290488989353C8073249BEA1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1">
    <w:name w:val="5F80E87296CF4A2C94BA662F4AB8BFB21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1">
    <w:name w:val="2A247629B0DD4A0EAFDF61016D65B3AC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">
    <w:name w:val="A110C9CB65304BED9252C365691D7C0C"/>
    <w:rsid w:val="008C2BE3"/>
  </w:style>
  <w:style w:type="paragraph" w:customStyle="1" w:styleId="0FF14A6C35684B5683FB583C2F5235F8">
    <w:name w:val="0FF14A6C35684B5683FB583C2F5235F8"/>
    <w:rsid w:val="008C2BE3"/>
  </w:style>
  <w:style w:type="paragraph" w:customStyle="1" w:styleId="6BD043B89D454ED8BD1B1AE93AF60E39">
    <w:name w:val="6BD043B89D454ED8BD1B1AE93AF60E39"/>
    <w:rsid w:val="008C2BE3"/>
  </w:style>
  <w:style w:type="paragraph" w:customStyle="1" w:styleId="3687AC82897A4D9DA1D7522B39CE04D76">
    <w:name w:val="3687AC82897A4D9DA1D7522B39CE04D76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5">
    <w:name w:val="A103DBFE856F4EF790DF10EAA55D8C555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5">
    <w:name w:val="5D1CD474B09C475591627575D7FEE97F5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5">
    <w:name w:val="BECC8C002193404AA683C8C5428A6F275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6">
    <w:name w:val="EBF6370F7A9B4B91B4CAF3393DAA49E26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5">
    <w:name w:val="18E5864177B44A52803954419A970E695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5">
    <w:name w:val="A1387EF43AAB4350AC74117E433783DA5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5">
    <w:name w:val="4951F1FACA574592834B26DE996BF6145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5">
    <w:name w:val="F9A84676419D4D4EADD686ECCEE28BB75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6">
    <w:name w:val="285932A7E64841948A83ACBCF5A331526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5">
    <w:name w:val="021EAAB291B74C8AACDE435057C8B0E05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2">
    <w:name w:val="74CE9E433E974D6E8BB9BEEC66D2C50B2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2">
    <w:name w:val="F08A22E472984707A2F5BCBBB683203E2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2">
    <w:name w:val="48CA825C913D4CAF86FFF0C5B760E2D22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2">
    <w:name w:val="C69D78BFBA8D489893DAF456F2DE5DCE2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2">
    <w:name w:val="D0FEEBE6595643A99A5A886D680C23622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2">
    <w:name w:val="8C27636CBD58425EBD4AE0C0DEB389102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2">
    <w:name w:val="400A754FB38545BBB0F450C0CCD16F812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2">
    <w:name w:val="571CB7ADB68D47EDAD4A3694B036103A2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2">
    <w:name w:val="FE58D98F848D46D1A6EB6E8E20F02FA52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2">
    <w:name w:val="297B6052D5284B4CBE7B04E2F61AB6692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2">
    <w:name w:val="18BDF1813A9244529DC3C4211C98FFC12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2">
    <w:name w:val="E9BB80CC1290488989353C8073249BEA2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2">
    <w:name w:val="5F80E87296CF4A2C94BA662F4AB8BFB22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2">
    <w:name w:val="2A247629B0DD4A0EAFDF61016D65B3AC2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">
    <w:name w:val="9598501236714646828B5CD17778F4B0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1">
    <w:name w:val="A110C9CB65304BED9252C365691D7C0C1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">
    <w:name w:val="80A5BA7BC3594544950F52F778DCAB0B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1">
    <w:name w:val="0FF14A6C35684B5683FB583C2F5235F81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1">
    <w:name w:val="6BD043B89D454ED8BD1B1AE93AF60E391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7">
    <w:name w:val="3687AC82897A4D9DA1D7522B39CE04D77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6">
    <w:name w:val="A103DBFE856F4EF790DF10EAA55D8C556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6">
    <w:name w:val="5D1CD474B09C475591627575D7FEE97F6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6">
    <w:name w:val="BECC8C002193404AA683C8C5428A6F276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7">
    <w:name w:val="EBF6370F7A9B4B91B4CAF3393DAA49E27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6">
    <w:name w:val="18E5864177B44A52803954419A970E696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6">
    <w:name w:val="A1387EF43AAB4350AC74117E433783DA6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6">
    <w:name w:val="4951F1FACA574592834B26DE996BF6146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6">
    <w:name w:val="F9A84676419D4D4EADD686ECCEE28BB76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7">
    <w:name w:val="285932A7E64841948A83ACBCF5A331527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6">
    <w:name w:val="021EAAB291B74C8AACDE435057C8B0E06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3">
    <w:name w:val="74CE9E433E974D6E8BB9BEEC66D2C50B3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3">
    <w:name w:val="F08A22E472984707A2F5BCBBB683203E3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3">
    <w:name w:val="48CA825C913D4CAF86FFF0C5B760E2D23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3">
    <w:name w:val="C69D78BFBA8D489893DAF456F2DE5DCE3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3">
    <w:name w:val="D0FEEBE6595643A99A5A886D680C23623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3">
    <w:name w:val="8C27636CBD58425EBD4AE0C0DEB389103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3">
    <w:name w:val="400A754FB38545BBB0F450C0CCD16F813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3">
    <w:name w:val="571CB7ADB68D47EDAD4A3694B036103A3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3">
    <w:name w:val="FE58D98F848D46D1A6EB6E8E20F02FA53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3">
    <w:name w:val="297B6052D5284B4CBE7B04E2F61AB6693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3">
    <w:name w:val="18BDF1813A9244529DC3C4211C98FFC13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3">
    <w:name w:val="E9BB80CC1290488989353C8073249BEA3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3">
    <w:name w:val="5F80E87296CF4A2C94BA662F4AB8BFB23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3">
    <w:name w:val="2A247629B0DD4A0EAFDF61016D65B3AC3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1">
    <w:name w:val="9598501236714646828B5CD17778F4B01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2">
    <w:name w:val="A110C9CB65304BED9252C365691D7C0C2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1">
    <w:name w:val="80A5BA7BC3594544950F52F778DCAB0B1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2">
    <w:name w:val="0FF14A6C35684B5683FB583C2F5235F82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2">
    <w:name w:val="6BD043B89D454ED8BD1B1AE93AF60E392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8">
    <w:name w:val="3687AC82897A4D9DA1D7522B39CE04D78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7">
    <w:name w:val="A103DBFE856F4EF790DF10EAA55D8C557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7">
    <w:name w:val="5D1CD474B09C475591627575D7FEE97F7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7">
    <w:name w:val="BECC8C002193404AA683C8C5428A6F277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8">
    <w:name w:val="EBF6370F7A9B4B91B4CAF3393DAA49E28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7">
    <w:name w:val="18E5864177B44A52803954419A970E697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7">
    <w:name w:val="A1387EF43AAB4350AC74117E433783DA7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7">
    <w:name w:val="4951F1FACA574592834B26DE996BF6147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7">
    <w:name w:val="F9A84676419D4D4EADD686ECCEE28BB77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8">
    <w:name w:val="285932A7E64841948A83ACBCF5A331528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7">
    <w:name w:val="021EAAB291B74C8AACDE435057C8B0E07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4">
    <w:name w:val="74CE9E433E974D6E8BB9BEEC66D2C50B4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4">
    <w:name w:val="F08A22E472984707A2F5BCBBB683203E4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4">
    <w:name w:val="48CA825C913D4CAF86FFF0C5B760E2D24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4">
    <w:name w:val="C69D78BFBA8D489893DAF456F2DE5DCE4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4">
    <w:name w:val="D0FEEBE6595643A99A5A886D680C23624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4">
    <w:name w:val="8C27636CBD58425EBD4AE0C0DEB389104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4">
    <w:name w:val="400A754FB38545BBB0F450C0CCD16F814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4">
    <w:name w:val="571CB7ADB68D47EDAD4A3694B036103A4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4">
    <w:name w:val="FE58D98F848D46D1A6EB6E8E20F02FA54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4">
    <w:name w:val="297B6052D5284B4CBE7B04E2F61AB6694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4">
    <w:name w:val="18BDF1813A9244529DC3C4211C98FFC14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4">
    <w:name w:val="E9BB80CC1290488989353C8073249BEA4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4">
    <w:name w:val="5F80E87296CF4A2C94BA662F4AB8BFB24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4">
    <w:name w:val="2A247629B0DD4A0EAFDF61016D65B3AC4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2">
    <w:name w:val="9598501236714646828B5CD17778F4B02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3">
    <w:name w:val="A110C9CB65304BED9252C365691D7C0C3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2">
    <w:name w:val="80A5BA7BC3594544950F52F778DCAB0B2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3">
    <w:name w:val="0FF14A6C35684B5683FB583C2F5235F83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3">
    <w:name w:val="6BD043B89D454ED8BD1B1AE93AF60E393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9">
    <w:name w:val="3687AC82897A4D9DA1D7522B39CE04D79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8">
    <w:name w:val="A103DBFE856F4EF790DF10EAA55D8C558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8">
    <w:name w:val="5D1CD474B09C475591627575D7FEE97F8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8">
    <w:name w:val="BECC8C002193404AA683C8C5428A6F278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9">
    <w:name w:val="EBF6370F7A9B4B91B4CAF3393DAA49E29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8">
    <w:name w:val="18E5864177B44A52803954419A970E698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8">
    <w:name w:val="A1387EF43AAB4350AC74117E433783DA8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8">
    <w:name w:val="4951F1FACA574592834B26DE996BF6148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8">
    <w:name w:val="F9A84676419D4D4EADD686ECCEE28BB78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9">
    <w:name w:val="285932A7E64841948A83ACBCF5A331529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8">
    <w:name w:val="021EAAB291B74C8AACDE435057C8B0E08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5">
    <w:name w:val="74CE9E433E974D6E8BB9BEEC66D2C50B5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5">
    <w:name w:val="F08A22E472984707A2F5BCBBB683203E5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5">
    <w:name w:val="48CA825C913D4CAF86FFF0C5B760E2D25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5">
    <w:name w:val="C69D78BFBA8D489893DAF456F2DE5DCE5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5">
    <w:name w:val="D0FEEBE6595643A99A5A886D680C23625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5">
    <w:name w:val="8C27636CBD58425EBD4AE0C0DEB389105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5">
    <w:name w:val="400A754FB38545BBB0F450C0CCD16F815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5">
    <w:name w:val="571CB7ADB68D47EDAD4A3694B036103A5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5">
    <w:name w:val="FE58D98F848D46D1A6EB6E8E20F02FA55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5">
    <w:name w:val="297B6052D5284B4CBE7B04E2F61AB6695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5">
    <w:name w:val="18BDF1813A9244529DC3C4211C98FFC15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5">
    <w:name w:val="E9BB80CC1290488989353C8073249BEA5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5">
    <w:name w:val="5F80E87296CF4A2C94BA662F4AB8BFB25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5">
    <w:name w:val="2A247629B0DD4A0EAFDF61016D65B3AC5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3">
    <w:name w:val="9598501236714646828B5CD17778F4B03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4">
    <w:name w:val="A110C9CB65304BED9252C365691D7C0C4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3">
    <w:name w:val="80A5BA7BC3594544950F52F778DCAB0B3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4">
    <w:name w:val="0FF14A6C35684B5683FB583C2F5235F84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4">
    <w:name w:val="6BD043B89D454ED8BD1B1AE93AF60E394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0">
    <w:name w:val="3687AC82897A4D9DA1D7522B39CE04D710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9">
    <w:name w:val="A103DBFE856F4EF790DF10EAA55D8C559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9">
    <w:name w:val="5D1CD474B09C475591627575D7FEE97F9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9">
    <w:name w:val="BECC8C002193404AA683C8C5428A6F279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0">
    <w:name w:val="EBF6370F7A9B4B91B4CAF3393DAA49E210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9">
    <w:name w:val="18E5864177B44A52803954419A970E699"/>
    <w:rsid w:val="008C2BE3"/>
    <w:rPr>
      <w:rFonts w:ascii="Calibri Light" w:eastAsiaTheme="minorHAnsi" w:hAnsi="Calibri Light"/>
      <w:lang w:eastAsia="en-US"/>
    </w:rPr>
  </w:style>
  <w:style w:type="paragraph" w:customStyle="1" w:styleId="A1387EF43AAB4350AC74117E433783DA9">
    <w:name w:val="A1387EF43AAB4350AC74117E433783DA9"/>
    <w:rsid w:val="008C2BE3"/>
    <w:rPr>
      <w:rFonts w:ascii="Calibri Light" w:eastAsiaTheme="minorHAnsi" w:hAnsi="Calibri Light"/>
      <w:lang w:eastAsia="en-US"/>
    </w:rPr>
  </w:style>
  <w:style w:type="paragraph" w:customStyle="1" w:styleId="4951F1FACA574592834B26DE996BF6149">
    <w:name w:val="4951F1FACA574592834B26DE996BF6149"/>
    <w:rsid w:val="008C2BE3"/>
    <w:rPr>
      <w:rFonts w:ascii="Calibri Light" w:eastAsiaTheme="minorHAnsi" w:hAnsi="Calibri Light"/>
      <w:lang w:eastAsia="en-US"/>
    </w:rPr>
  </w:style>
  <w:style w:type="paragraph" w:customStyle="1" w:styleId="F9A84676419D4D4EADD686ECCEE28BB79">
    <w:name w:val="F9A84676419D4D4EADD686ECCEE28BB79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0">
    <w:name w:val="285932A7E64841948A83ACBCF5A3315210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9">
    <w:name w:val="021EAAB291B74C8AACDE435057C8B0E09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6">
    <w:name w:val="74CE9E433E974D6E8BB9BEEC66D2C50B6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6">
    <w:name w:val="F08A22E472984707A2F5BCBBB683203E6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6">
    <w:name w:val="48CA825C913D4CAF86FFF0C5B760E2D26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6">
    <w:name w:val="C69D78BFBA8D489893DAF456F2DE5DCE6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6">
    <w:name w:val="D0FEEBE6595643A99A5A886D680C23626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6">
    <w:name w:val="8C27636CBD58425EBD4AE0C0DEB389106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6">
    <w:name w:val="400A754FB38545BBB0F450C0CCD16F816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6">
    <w:name w:val="571CB7ADB68D47EDAD4A3694B036103A6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6">
    <w:name w:val="FE58D98F848D46D1A6EB6E8E20F02FA56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6">
    <w:name w:val="297B6052D5284B4CBE7B04E2F61AB6696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6">
    <w:name w:val="18BDF1813A9244529DC3C4211C98FFC16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6">
    <w:name w:val="E9BB80CC1290488989353C8073249BEA6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6">
    <w:name w:val="5F80E87296CF4A2C94BA662F4AB8BFB26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6">
    <w:name w:val="2A247629B0DD4A0EAFDF61016D65B3AC6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4">
    <w:name w:val="9598501236714646828B5CD17778F4B04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5">
    <w:name w:val="A110C9CB65304BED9252C365691D7C0C5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4">
    <w:name w:val="80A5BA7BC3594544950F52F778DCAB0B4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5">
    <w:name w:val="0FF14A6C35684B5683FB583C2F5235F85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5">
    <w:name w:val="6BD043B89D454ED8BD1B1AE93AF60E395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">
    <w:name w:val="ABE5F4B10B8B4A899D2D590ABA0DE13D"/>
    <w:rsid w:val="008C2BE3"/>
  </w:style>
  <w:style w:type="paragraph" w:customStyle="1" w:styleId="C86B2D0D53D4423BB9E11B8009B8A1CC">
    <w:name w:val="C86B2D0D53D4423BB9E11B8009B8A1CC"/>
    <w:rsid w:val="008C2BE3"/>
  </w:style>
  <w:style w:type="paragraph" w:customStyle="1" w:styleId="6032CE6D83E246DA92AF892A917F2AEA">
    <w:name w:val="6032CE6D83E246DA92AF892A917F2AEA"/>
    <w:rsid w:val="008C2BE3"/>
  </w:style>
  <w:style w:type="paragraph" w:customStyle="1" w:styleId="3687AC82897A4D9DA1D7522B39CE04D711">
    <w:name w:val="3687AC82897A4D9DA1D7522B39CE04D711"/>
    <w:rsid w:val="008C2BE3"/>
    <w:rPr>
      <w:rFonts w:ascii="Calibri Light" w:eastAsiaTheme="minorHAnsi" w:hAnsi="Calibri Light"/>
      <w:lang w:eastAsia="en-US"/>
    </w:rPr>
  </w:style>
  <w:style w:type="paragraph" w:customStyle="1" w:styleId="A103DBFE856F4EF790DF10EAA55D8C5510">
    <w:name w:val="A103DBFE856F4EF790DF10EAA55D8C551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0">
    <w:name w:val="5D1CD474B09C475591627575D7FEE97F10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0">
    <w:name w:val="BECC8C002193404AA683C8C5428A6F2710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1">
    <w:name w:val="EBF6370F7A9B4B91B4CAF3393DAA49E211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0">
    <w:name w:val="18E5864177B44A52803954419A970E6910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1">
    <w:name w:val="ABE5F4B10B8B4A899D2D590ABA0DE13D1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1">
    <w:name w:val="C86B2D0D53D4423BB9E11B8009B8A1CC1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1">
    <w:name w:val="6032CE6D83E246DA92AF892A917F2AEA1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1">
    <w:name w:val="285932A7E64841948A83ACBCF5A3315211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0">
    <w:name w:val="021EAAB291B74C8AACDE435057C8B0E010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7">
    <w:name w:val="74CE9E433E974D6E8BB9BEEC66D2C50B7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7">
    <w:name w:val="F08A22E472984707A2F5BCBBB683203E7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7">
    <w:name w:val="48CA825C913D4CAF86FFF0C5B760E2D27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7">
    <w:name w:val="C69D78BFBA8D489893DAF456F2DE5DCE7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7">
    <w:name w:val="D0FEEBE6595643A99A5A886D680C23627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7">
    <w:name w:val="8C27636CBD58425EBD4AE0C0DEB389107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7">
    <w:name w:val="400A754FB38545BBB0F450C0CCD16F817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7">
    <w:name w:val="571CB7ADB68D47EDAD4A3694B036103A7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7">
    <w:name w:val="FE58D98F848D46D1A6EB6E8E20F02FA57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7">
    <w:name w:val="297B6052D5284B4CBE7B04E2F61AB6697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7">
    <w:name w:val="18BDF1813A9244529DC3C4211C98FFC17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7">
    <w:name w:val="E9BB80CC1290488989353C8073249BEA7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7">
    <w:name w:val="5F80E87296CF4A2C94BA662F4AB8BFB27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7">
    <w:name w:val="2A247629B0DD4A0EAFDF61016D65B3AC7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5">
    <w:name w:val="9598501236714646828B5CD17778F4B05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6">
    <w:name w:val="A110C9CB65304BED9252C365691D7C0C6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5">
    <w:name w:val="80A5BA7BC3594544950F52F778DCAB0B5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6">
    <w:name w:val="0FF14A6C35684B5683FB583C2F5235F86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6">
    <w:name w:val="6BD043B89D454ED8BD1B1AE93AF60E396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2">
    <w:name w:val="3687AC82897A4D9DA1D7522B39CE04D712"/>
    <w:rsid w:val="008C2BE3"/>
    <w:rPr>
      <w:rFonts w:ascii="Calibri Light" w:eastAsiaTheme="minorHAnsi" w:hAnsi="Calibri Light"/>
      <w:lang w:eastAsia="en-US"/>
    </w:rPr>
  </w:style>
  <w:style w:type="paragraph" w:customStyle="1" w:styleId="78C6F951F1A842CEBE5841F9C545D880">
    <w:name w:val="78C6F951F1A842CEBE5841F9C545D880"/>
    <w:rsid w:val="008C2BE3"/>
    <w:rPr>
      <w:rFonts w:ascii="Calibri Light" w:eastAsiaTheme="minorHAnsi" w:hAnsi="Calibri Light"/>
      <w:lang w:eastAsia="en-US"/>
    </w:rPr>
  </w:style>
  <w:style w:type="paragraph" w:customStyle="1" w:styleId="5D1CD474B09C475591627575D7FEE97F11">
    <w:name w:val="5D1CD474B09C475591627575D7FEE97F11"/>
    <w:rsid w:val="008C2BE3"/>
    <w:rPr>
      <w:rFonts w:ascii="Calibri Light" w:eastAsiaTheme="minorHAnsi" w:hAnsi="Calibri Light"/>
      <w:lang w:eastAsia="en-US"/>
    </w:rPr>
  </w:style>
  <w:style w:type="paragraph" w:customStyle="1" w:styleId="BECC8C002193404AA683C8C5428A6F2711">
    <w:name w:val="BECC8C002193404AA683C8C5428A6F2711"/>
    <w:rsid w:val="008C2BE3"/>
    <w:rPr>
      <w:rFonts w:ascii="Calibri Light" w:eastAsiaTheme="minorHAnsi" w:hAnsi="Calibri Light"/>
      <w:lang w:eastAsia="en-US"/>
    </w:rPr>
  </w:style>
  <w:style w:type="paragraph" w:customStyle="1" w:styleId="EBF6370F7A9B4B91B4CAF3393DAA49E212">
    <w:name w:val="EBF6370F7A9B4B91B4CAF3393DAA49E212"/>
    <w:rsid w:val="008C2BE3"/>
    <w:rPr>
      <w:rFonts w:ascii="Calibri Light" w:eastAsiaTheme="minorHAnsi" w:hAnsi="Calibri Light"/>
      <w:lang w:eastAsia="en-US"/>
    </w:rPr>
  </w:style>
  <w:style w:type="paragraph" w:customStyle="1" w:styleId="18E5864177B44A52803954419A970E6911">
    <w:name w:val="18E5864177B44A52803954419A970E6911"/>
    <w:rsid w:val="008C2BE3"/>
    <w:rPr>
      <w:rFonts w:ascii="Calibri Light" w:eastAsiaTheme="minorHAnsi" w:hAnsi="Calibri Light"/>
      <w:lang w:eastAsia="en-US"/>
    </w:rPr>
  </w:style>
  <w:style w:type="paragraph" w:customStyle="1" w:styleId="ABE5F4B10B8B4A899D2D590ABA0DE13D2">
    <w:name w:val="ABE5F4B10B8B4A899D2D590ABA0DE13D2"/>
    <w:rsid w:val="008C2BE3"/>
    <w:rPr>
      <w:rFonts w:ascii="Calibri Light" w:eastAsiaTheme="minorHAnsi" w:hAnsi="Calibri Light"/>
      <w:lang w:eastAsia="en-US"/>
    </w:rPr>
  </w:style>
  <w:style w:type="paragraph" w:customStyle="1" w:styleId="C86B2D0D53D4423BB9E11B8009B8A1CC2">
    <w:name w:val="C86B2D0D53D4423BB9E11B8009B8A1CC2"/>
    <w:rsid w:val="008C2BE3"/>
    <w:rPr>
      <w:rFonts w:ascii="Calibri Light" w:eastAsiaTheme="minorHAnsi" w:hAnsi="Calibri Light"/>
      <w:lang w:eastAsia="en-US"/>
    </w:rPr>
  </w:style>
  <w:style w:type="paragraph" w:customStyle="1" w:styleId="6032CE6D83E246DA92AF892A917F2AEA2">
    <w:name w:val="6032CE6D83E246DA92AF892A917F2AEA2"/>
    <w:rsid w:val="008C2BE3"/>
    <w:rPr>
      <w:rFonts w:ascii="Calibri Light" w:eastAsiaTheme="minorHAnsi" w:hAnsi="Calibri Light"/>
      <w:lang w:eastAsia="en-US"/>
    </w:rPr>
  </w:style>
  <w:style w:type="paragraph" w:customStyle="1" w:styleId="285932A7E64841948A83ACBCF5A3315212">
    <w:name w:val="285932A7E64841948A83ACBCF5A3315212"/>
    <w:rsid w:val="008C2BE3"/>
    <w:rPr>
      <w:rFonts w:ascii="Calibri Light" w:eastAsiaTheme="minorHAnsi" w:hAnsi="Calibri Light"/>
      <w:lang w:eastAsia="en-US"/>
    </w:rPr>
  </w:style>
  <w:style w:type="paragraph" w:customStyle="1" w:styleId="021EAAB291B74C8AACDE435057C8B0E011">
    <w:name w:val="021EAAB291B74C8AACDE435057C8B0E011"/>
    <w:rsid w:val="008C2BE3"/>
    <w:rPr>
      <w:rFonts w:ascii="Calibri Light" w:eastAsiaTheme="minorHAnsi" w:hAnsi="Calibri Light"/>
      <w:lang w:eastAsia="en-US"/>
    </w:rPr>
  </w:style>
  <w:style w:type="paragraph" w:customStyle="1" w:styleId="74CE9E433E974D6E8BB9BEEC66D2C50B8">
    <w:name w:val="74CE9E433E974D6E8BB9BEEC66D2C50B8"/>
    <w:rsid w:val="008C2BE3"/>
    <w:rPr>
      <w:rFonts w:ascii="Calibri Light" w:eastAsiaTheme="minorHAnsi" w:hAnsi="Calibri Light"/>
      <w:lang w:eastAsia="en-US"/>
    </w:rPr>
  </w:style>
  <w:style w:type="paragraph" w:customStyle="1" w:styleId="F08A22E472984707A2F5BCBBB683203E8">
    <w:name w:val="F08A22E472984707A2F5BCBBB683203E8"/>
    <w:rsid w:val="008C2BE3"/>
    <w:rPr>
      <w:rFonts w:ascii="Calibri Light" w:eastAsiaTheme="minorHAnsi" w:hAnsi="Calibri Light"/>
      <w:lang w:eastAsia="en-US"/>
    </w:rPr>
  </w:style>
  <w:style w:type="paragraph" w:customStyle="1" w:styleId="48CA825C913D4CAF86FFF0C5B760E2D28">
    <w:name w:val="48CA825C913D4CAF86FFF0C5B760E2D28"/>
    <w:rsid w:val="008C2BE3"/>
    <w:rPr>
      <w:rFonts w:ascii="Calibri Light" w:eastAsiaTheme="minorHAnsi" w:hAnsi="Calibri Light"/>
      <w:lang w:eastAsia="en-US"/>
    </w:rPr>
  </w:style>
  <w:style w:type="paragraph" w:customStyle="1" w:styleId="C69D78BFBA8D489893DAF456F2DE5DCE8">
    <w:name w:val="C69D78BFBA8D489893DAF456F2DE5DCE8"/>
    <w:rsid w:val="008C2BE3"/>
    <w:rPr>
      <w:rFonts w:ascii="Calibri Light" w:eastAsiaTheme="minorHAnsi" w:hAnsi="Calibri Light"/>
      <w:lang w:eastAsia="en-US"/>
    </w:rPr>
  </w:style>
  <w:style w:type="paragraph" w:customStyle="1" w:styleId="D0FEEBE6595643A99A5A886D680C23628">
    <w:name w:val="D0FEEBE6595643A99A5A886D680C23628"/>
    <w:rsid w:val="008C2BE3"/>
    <w:rPr>
      <w:rFonts w:ascii="Calibri Light" w:eastAsiaTheme="minorHAnsi" w:hAnsi="Calibri Light"/>
      <w:lang w:eastAsia="en-US"/>
    </w:rPr>
  </w:style>
  <w:style w:type="paragraph" w:customStyle="1" w:styleId="8C27636CBD58425EBD4AE0C0DEB389108">
    <w:name w:val="8C27636CBD58425EBD4AE0C0DEB389108"/>
    <w:rsid w:val="008C2BE3"/>
    <w:rPr>
      <w:rFonts w:ascii="Calibri Light" w:eastAsiaTheme="minorHAnsi" w:hAnsi="Calibri Light"/>
      <w:lang w:eastAsia="en-US"/>
    </w:rPr>
  </w:style>
  <w:style w:type="paragraph" w:customStyle="1" w:styleId="400A754FB38545BBB0F450C0CCD16F818">
    <w:name w:val="400A754FB38545BBB0F450C0CCD16F818"/>
    <w:rsid w:val="008C2BE3"/>
    <w:rPr>
      <w:rFonts w:ascii="Calibri Light" w:eastAsiaTheme="minorHAnsi" w:hAnsi="Calibri Light"/>
      <w:lang w:eastAsia="en-US"/>
    </w:rPr>
  </w:style>
  <w:style w:type="paragraph" w:customStyle="1" w:styleId="571CB7ADB68D47EDAD4A3694B036103A8">
    <w:name w:val="571CB7ADB68D47EDAD4A3694B036103A8"/>
    <w:rsid w:val="008C2BE3"/>
    <w:rPr>
      <w:rFonts w:ascii="Calibri Light" w:eastAsiaTheme="minorHAnsi" w:hAnsi="Calibri Light"/>
      <w:lang w:eastAsia="en-US"/>
    </w:rPr>
  </w:style>
  <w:style w:type="paragraph" w:customStyle="1" w:styleId="FE58D98F848D46D1A6EB6E8E20F02FA58">
    <w:name w:val="FE58D98F848D46D1A6EB6E8E20F02FA58"/>
    <w:rsid w:val="008C2BE3"/>
    <w:rPr>
      <w:rFonts w:ascii="Calibri Light" w:eastAsiaTheme="minorHAnsi" w:hAnsi="Calibri Light"/>
      <w:lang w:eastAsia="en-US"/>
    </w:rPr>
  </w:style>
  <w:style w:type="paragraph" w:customStyle="1" w:styleId="297B6052D5284B4CBE7B04E2F61AB6698">
    <w:name w:val="297B6052D5284B4CBE7B04E2F61AB6698"/>
    <w:rsid w:val="008C2BE3"/>
    <w:rPr>
      <w:rFonts w:ascii="Calibri Light" w:eastAsiaTheme="minorHAnsi" w:hAnsi="Calibri Light"/>
      <w:lang w:eastAsia="en-US"/>
    </w:rPr>
  </w:style>
  <w:style w:type="paragraph" w:customStyle="1" w:styleId="18BDF1813A9244529DC3C4211C98FFC18">
    <w:name w:val="18BDF1813A9244529DC3C4211C98FFC18"/>
    <w:rsid w:val="008C2BE3"/>
    <w:rPr>
      <w:rFonts w:ascii="Calibri Light" w:eastAsiaTheme="minorHAnsi" w:hAnsi="Calibri Light"/>
      <w:lang w:eastAsia="en-US"/>
    </w:rPr>
  </w:style>
  <w:style w:type="paragraph" w:customStyle="1" w:styleId="E9BB80CC1290488989353C8073249BEA8">
    <w:name w:val="E9BB80CC1290488989353C8073249BEA8"/>
    <w:rsid w:val="008C2BE3"/>
    <w:rPr>
      <w:rFonts w:ascii="Calibri Light" w:eastAsiaTheme="minorHAnsi" w:hAnsi="Calibri Light"/>
      <w:lang w:eastAsia="en-US"/>
    </w:rPr>
  </w:style>
  <w:style w:type="paragraph" w:customStyle="1" w:styleId="5F80E87296CF4A2C94BA662F4AB8BFB28">
    <w:name w:val="5F80E87296CF4A2C94BA662F4AB8BFB28"/>
    <w:rsid w:val="008C2BE3"/>
    <w:rPr>
      <w:rFonts w:ascii="Calibri Light" w:eastAsiaTheme="minorHAnsi" w:hAnsi="Calibri Light"/>
      <w:lang w:eastAsia="en-US"/>
    </w:rPr>
  </w:style>
  <w:style w:type="paragraph" w:customStyle="1" w:styleId="2A247629B0DD4A0EAFDF61016D65B3AC8">
    <w:name w:val="2A247629B0DD4A0EAFDF61016D65B3AC8"/>
    <w:rsid w:val="008C2BE3"/>
    <w:rPr>
      <w:rFonts w:ascii="Calibri Light" w:eastAsiaTheme="minorHAnsi" w:hAnsi="Calibri Light"/>
      <w:lang w:eastAsia="en-US"/>
    </w:rPr>
  </w:style>
  <w:style w:type="paragraph" w:customStyle="1" w:styleId="9598501236714646828B5CD17778F4B06">
    <w:name w:val="9598501236714646828B5CD17778F4B06"/>
    <w:rsid w:val="008C2BE3"/>
    <w:rPr>
      <w:rFonts w:ascii="Calibri Light" w:eastAsiaTheme="minorHAnsi" w:hAnsi="Calibri Light"/>
      <w:lang w:eastAsia="en-US"/>
    </w:rPr>
  </w:style>
  <w:style w:type="paragraph" w:customStyle="1" w:styleId="A110C9CB65304BED9252C365691D7C0C7">
    <w:name w:val="A110C9CB65304BED9252C365691D7C0C7"/>
    <w:rsid w:val="008C2BE3"/>
    <w:rPr>
      <w:rFonts w:ascii="Calibri Light" w:eastAsiaTheme="minorHAnsi" w:hAnsi="Calibri Light"/>
      <w:lang w:eastAsia="en-US"/>
    </w:rPr>
  </w:style>
  <w:style w:type="paragraph" w:customStyle="1" w:styleId="80A5BA7BC3594544950F52F778DCAB0B6">
    <w:name w:val="80A5BA7BC3594544950F52F778DCAB0B6"/>
    <w:rsid w:val="008C2BE3"/>
    <w:rPr>
      <w:rFonts w:ascii="Calibri Light" w:eastAsiaTheme="minorHAnsi" w:hAnsi="Calibri Light"/>
      <w:lang w:eastAsia="en-US"/>
    </w:rPr>
  </w:style>
  <w:style w:type="paragraph" w:customStyle="1" w:styleId="0FF14A6C35684B5683FB583C2F5235F87">
    <w:name w:val="0FF14A6C35684B5683FB583C2F5235F87"/>
    <w:rsid w:val="008C2BE3"/>
    <w:rPr>
      <w:rFonts w:ascii="Calibri Light" w:eastAsiaTheme="minorHAnsi" w:hAnsi="Calibri Light"/>
      <w:lang w:eastAsia="en-US"/>
    </w:rPr>
  </w:style>
  <w:style w:type="paragraph" w:customStyle="1" w:styleId="6BD043B89D454ED8BD1B1AE93AF60E397">
    <w:name w:val="6BD043B89D454ED8BD1B1AE93AF60E397"/>
    <w:rsid w:val="008C2BE3"/>
    <w:rPr>
      <w:rFonts w:ascii="Calibri Light" w:eastAsiaTheme="minorHAnsi" w:hAnsi="Calibri Light"/>
      <w:lang w:eastAsia="en-US"/>
    </w:rPr>
  </w:style>
  <w:style w:type="paragraph" w:customStyle="1" w:styleId="3687AC82897A4D9DA1D7522B39CE04D713">
    <w:name w:val="3687AC82897A4D9DA1D7522B39CE04D713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1">
    <w:name w:val="78C6F951F1A842CEBE5841F9C545D8801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2">
    <w:name w:val="5D1CD474B09C475591627575D7FEE97F12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2">
    <w:name w:val="BECC8C002193404AA683C8C5428A6F2712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3">
    <w:name w:val="EBF6370F7A9B4B91B4CAF3393DAA49E213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2">
    <w:name w:val="18E5864177B44A52803954419A970E6912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3">
    <w:name w:val="ABE5F4B10B8B4A899D2D590ABA0DE13D3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3">
    <w:name w:val="C86B2D0D53D4423BB9E11B8009B8A1CC3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3">
    <w:name w:val="6032CE6D83E246DA92AF892A917F2AEA3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3">
    <w:name w:val="285932A7E64841948A83ACBCF5A3315213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2">
    <w:name w:val="021EAAB291B74C8AACDE435057C8B0E012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9">
    <w:name w:val="74CE9E433E974D6E8BB9BEEC66D2C50B9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9">
    <w:name w:val="F08A22E472984707A2F5BCBBB683203E9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9">
    <w:name w:val="48CA825C913D4CAF86FFF0C5B760E2D29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9">
    <w:name w:val="C69D78BFBA8D489893DAF456F2DE5DCE9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9">
    <w:name w:val="D0FEEBE6595643A99A5A886D680C23629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9">
    <w:name w:val="8C27636CBD58425EBD4AE0C0DEB389109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9">
    <w:name w:val="400A754FB38545BBB0F450C0CCD16F819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9">
    <w:name w:val="571CB7ADB68D47EDAD4A3694B036103A9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9">
    <w:name w:val="FE58D98F848D46D1A6EB6E8E20F02FA59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9">
    <w:name w:val="297B6052D5284B4CBE7B04E2F61AB6699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9">
    <w:name w:val="18BDF1813A9244529DC3C4211C98FFC19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9">
    <w:name w:val="E9BB80CC1290488989353C8073249BEA9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9">
    <w:name w:val="5F80E87296CF4A2C94BA662F4AB8BFB29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9">
    <w:name w:val="2A247629B0DD4A0EAFDF61016D65B3AC9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7">
    <w:name w:val="9598501236714646828B5CD17778F4B07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8">
    <w:name w:val="A110C9CB65304BED9252C365691D7C0C8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7">
    <w:name w:val="80A5BA7BC3594544950F52F778DCAB0B7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8">
    <w:name w:val="0FF14A6C35684B5683FB583C2F5235F88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8">
    <w:name w:val="6BD043B89D454ED8BD1B1AE93AF60E398"/>
    <w:rsid w:val="00770800"/>
    <w:rPr>
      <w:rFonts w:ascii="Calibri Light" w:eastAsiaTheme="minorHAnsi" w:hAnsi="Calibri Light"/>
      <w:lang w:eastAsia="en-US"/>
    </w:rPr>
  </w:style>
  <w:style w:type="paragraph" w:customStyle="1" w:styleId="3687AC82897A4D9DA1D7522B39CE04D714">
    <w:name w:val="3687AC82897A4D9DA1D7522B39CE04D714"/>
    <w:rsid w:val="00770800"/>
    <w:rPr>
      <w:rFonts w:ascii="Calibri Light" w:eastAsiaTheme="minorHAnsi" w:hAnsi="Calibri Light"/>
      <w:lang w:eastAsia="en-US"/>
    </w:rPr>
  </w:style>
  <w:style w:type="paragraph" w:customStyle="1" w:styleId="78C6F951F1A842CEBE5841F9C545D8802">
    <w:name w:val="78C6F951F1A842CEBE5841F9C545D8802"/>
    <w:rsid w:val="00770800"/>
    <w:rPr>
      <w:rFonts w:ascii="Calibri Light" w:eastAsiaTheme="minorHAnsi" w:hAnsi="Calibri Light"/>
      <w:lang w:eastAsia="en-US"/>
    </w:rPr>
  </w:style>
  <w:style w:type="paragraph" w:customStyle="1" w:styleId="5D1CD474B09C475591627575D7FEE97F13">
    <w:name w:val="5D1CD474B09C475591627575D7FEE97F13"/>
    <w:rsid w:val="00770800"/>
    <w:rPr>
      <w:rFonts w:ascii="Calibri Light" w:eastAsiaTheme="minorHAnsi" w:hAnsi="Calibri Light"/>
      <w:lang w:eastAsia="en-US"/>
    </w:rPr>
  </w:style>
  <w:style w:type="paragraph" w:customStyle="1" w:styleId="BECC8C002193404AA683C8C5428A6F2713">
    <w:name w:val="BECC8C002193404AA683C8C5428A6F2713"/>
    <w:rsid w:val="00770800"/>
    <w:rPr>
      <w:rFonts w:ascii="Calibri Light" w:eastAsiaTheme="minorHAnsi" w:hAnsi="Calibri Light"/>
      <w:lang w:eastAsia="en-US"/>
    </w:rPr>
  </w:style>
  <w:style w:type="paragraph" w:customStyle="1" w:styleId="EBF6370F7A9B4B91B4CAF3393DAA49E214">
    <w:name w:val="EBF6370F7A9B4B91B4CAF3393DAA49E214"/>
    <w:rsid w:val="00770800"/>
    <w:rPr>
      <w:rFonts w:ascii="Calibri Light" w:eastAsiaTheme="minorHAnsi" w:hAnsi="Calibri Light"/>
      <w:lang w:eastAsia="en-US"/>
    </w:rPr>
  </w:style>
  <w:style w:type="paragraph" w:customStyle="1" w:styleId="18E5864177B44A52803954419A970E6913">
    <w:name w:val="18E5864177B44A52803954419A970E6913"/>
    <w:rsid w:val="00770800"/>
    <w:rPr>
      <w:rFonts w:ascii="Calibri Light" w:eastAsiaTheme="minorHAnsi" w:hAnsi="Calibri Light"/>
      <w:lang w:eastAsia="en-US"/>
    </w:rPr>
  </w:style>
  <w:style w:type="paragraph" w:customStyle="1" w:styleId="ABE5F4B10B8B4A899D2D590ABA0DE13D4">
    <w:name w:val="ABE5F4B10B8B4A899D2D590ABA0DE13D4"/>
    <w:rsid w:val="00770800"/>
    <w:rPr>
      <w:rFonts w:ascii="Calibri Light" w:eastAsiaTheme="minorHAnsi" w:hAnsi="Calibri Light"/>
      <w:lang w:eastAsia="en-US"/>
    </w:rPr>
  </w:style>
  <w:style w:type="paragraph" w:customStyle="1" w:styleId="C86B2D0D53D4423BB9E11B8009B8A1CC4">
    <w:name w:val="C86B2D0D53D4423BB9E11B8009B8A1CC4"/>
    <w:rsid w:val="00770800"/>
    <w:rPr>
      <w:rFonts w:ascii="Calibri Light" w:eastAsiaTheme="minorHAnsi" w:hAnsi="Calibri Light"/>
      <w:lang w:eastAsia="en-US"/>
    </w:rPr>
  </w:style>
  <w:style w:type="paragraph" w:customStyle="1" w:styleId="6032CE6D83E246DA92AF892A917F2AEA4">
    <w:name w:val="6032CE6D83E246DA92AF892A917F2AEA4"/>
    <w:rsid w:val="00770800"/>
    <w:rPr>
      <w:rFonts w:ascii="Calibri Light" w:eastAsiaTheme="minorHAnsi" w:hAnsi="Calibri Light"/>
      <w:lang w:eastAsia="en-US"/>
    </w:rPr>
  </w:style>
  <w:style w:type="paragraph" w:customStyle="1" w:styleId="285932A7E64841948A83ACBCF5A3315214">
    <w:name w:val="285932A7E64841948A83ACBCF5A3315214"/>
    <w:rsid w:val="00770800"/>
    <w:rPr>
      <w:rFonts w:ascii="Calibri Light" w:eastAsiaTheme="minorHAnsi" w:hAnsi="Calibri Light"/>
      <w:lang w:eastAsia="en-US"/>
    </w:rPr>
  </w:style>
  <w:style w:type="paragraph" w:customStyle="1" w:styleId="021EAAB291B74C8AACDE435057C8B0E013">
    <w:name w:val="021EAAB291B74C8AACDE435057C8B0E013"/>
    <w:rsid w:val="00770800"/>
    <w:rPr>
      <w:rFonts w:ascii="Calibri Light" w:eastAsiaTheme="minorHAnsi" w:hAnsi="Calibri Light"/>
      <w:lang w:eastAsia="en-US"/>
    </w:rPr>
  </w:style>
  <w:style w:type="paragraph" w:customStyle="1" w:styleId="74CE9E433E974D6E8BB9BEEC66D2C50B10">
    <w:name w:val="74CE9E433E974D6E8BB9BEEC66D2C50B10"/>
    <w:rsid w:val="00770800"/>
    <w:rPr>
      <w:rFonts w:ascii="Calibri Light" w:eastAsiaTheme="minorHAnsi" w:hAnsi="Calibri Light"/>
      <w:lang w:eastAsia="en-US"/>
    </w:rPr>
  </w:style>
  <w:style w:type="paragraph" w:customStyle="1" w:styleId="F08A22E472984707A2F5BCBBB683203E10">
    <w:name w:val="F08A22E472984707A2F5BCBBB683203E10"/>
    <w:rsid w:val="00770800"/>
    <w:rPr>
      <w:rFonts w:ascii="Calibri Light" w:eastAsiaTheme="minorHAnsi" w:hAnsi="Calibri Light"/>
      <w:lang w:eastAsia="en-US"/>
    </w:rPr>
  </w:style>
  <w:style w:type="paragraph" w:customStyle="1" w:styleId="48CA825C913D4CAF86FFF0C5B760E2D210">
    <w:name w:val="48CA825C913D4CAF86FFF0C5B760E2D210"/>
    <w:rsid w:val="00770800"/>
    <w:rPr>
      <w:rFonts w:ascii="Calibri Light" w:eastAsiaTheme="minorHAnsi" w:hAnsi="Calibri Light"/>
      <w:lang w:eastAsia="en-US"/>
    </w:rPr>
  </w:style>
  <w:style w:type="paragraph" w:customStyle="1" w:styleId="C69D78BFBA8D489893DAF456F2DE5DCE10">
    <w:name w:val="C69D78BFBA8D489893DAF456F2DE5DCE10"/>
    <w:rsid w:val="00770800"/>
    <w:rPr>
      <w:rFonts w:ascii="Calibri Light" w:eastAsiaTheme="minorHAnsi" w:hAnsi="Calibri Light"/>
      <w:lang w:eastAsia="en-US"/>
    </w:rPr>
  </w:style>
  <w:style w:type="paragraph" w:customStyle="1" w:styleId="D0FEEBE6595643A99A5A886D680C236210">
    <w:name w:val="D0FEEBE6595643A99A5A886D680C236210"/>
    <w:rsid w:val="00770800"/>
    <w:rPr>
      <w:rFonts w:ascii="Calibri Light" w:eastAsiaTheme="minorHAnsi" w:hAnsi="Calibri Light"/>
      <w:lang w:eastAsia="en-US"/>
    </w:rPr>
  </w:style>
  <w:style w:type="paragraph" w:customStyle="1" w:styleId="8C27636CBD58425EBD4AE0C0DEB3891010">
    <w:name w:val="8C27636CBD58425EBD4AE0C0DEB3891010"/>
    <w:rsid w:val="00770800"/>
    <w:rPr>
      <w:rFonts w:ascii="Calibri Light" w:eastAsiaTheme="minorHAnsi" w:hAnsi="Calibri Light"/>
      <w:lang w:eastAsia="en-US"/>
    </w:rPr>
  </w:style>
  <w:style w:type="paragraph" w:customStyle="1" w:styleId="400A754FB38545BBB0F450C0CCD16F8110">
    <w:name w:val="400A754FB38545BBB0F450C0CCD16F8110"/>
    <w:rsid w:val="00770800"/>
    <w:rPr>
      <w:rFonts w:ascii="Calibri Light" w:eastAsiaTheme="minorHAnsi" w:hAnsi="Calibri Light"/>
      <w:lang w:eastAsia="en-US"/>
    </w:rPr>
  </w:style>
  <w:style w:type="paragraph" w:customStyle="1" w:styleId="571CB7ADB68D47EDAD4A3694B036103A10">
    <w:name w:val="571CB7ADB68D47EDAD4A3694B036103A10"/>
    <w:rsid w:val="00770800"/>
    <w:rPr>
      <w:rFonts w:ascii="Calibri Light" w:eastAsiaTheme="minorHAnsi" w:hAnsi="Calibri Light"/>
      <w:lang w:eastAsia="en-US"/>
    </w:rPr>
  </w:style>
  <w:style w:type="paragraph" w:customStyle="1" w:styleId="FE58D98F848D46D1A6EB6E8E20F02FA510">
    <w:name w:val="FE58D98F848D46D1A6EB6E8E20F02FA510"/>
    <w:rsid w:val="00770800"/>
    <w:rPr>
      <w:rFonts w:ascii="Calibri Light" w:eastAsiaTheme="minorHAnsi" w:hAnsi="Calibri Light"/>
      <w:lang w:eastAsia="en-US"/>
    </w:rPr>
  </w:style>
  <w:style w:type="paragraph" w:customStyle="1" w:styleId="297B6052D5284B4CBE7B04E2F61AB66910">
    <w:name w:val="297B6052D5284B4CBE7B04E2F61AB66910"/>
    <w:rsid w:val="00770800"/>
    <w:rPr>
      <w:rFonts w:ascii="Calibri Light" w:eastAsiaTheme="minorHAnsi" w:hAnsi="Calibri Light"/>
      <w:lang w:eastAsia="en-US"/>
    </w:rPr>
  </w:style>
  <w:style w:type="paragraph" w:customStyle="1" w:styleId="18BDF1813A9244529DC3C4211C98FFC110">
    <w:name w:val="18BDF1813A9244529DC3C4211C98FFC110"/>
    <w:rsid w:val="00770800"/>
    <w:rPr>
      <w:rFonts w:ascii="Calibri Light" w:eastAsiaTheme="minorHAnsi" w:hAnsi="Calibri Light"/>
      <w:lang w:eastAsia="en-US"/>
    </w:rPr>
  </w:style>
  <w:style w:type="paragraph" w:customStyle="1" w:styleId="E9BB80CC1290488989353C8073249BEA10">
    <w:name w:val="E9BB80CC1290488989353C8073249BEA10"/>
    <w:rsid w:val="00770800"/>
    <w:rPr>
      <w:rFonts w:ascii="Calibri Light" w:eastAsiaTheme="minorHAnsi" w:hAnsi="Calibri Light"/>
      <w:lang w:eastAsia="en-US"/>
    </w:rPr>
  </w:style>
  <w:style w:type="paragraph" w:customStyle="1" w:styleId="5F80E87296CF4A2C94BA662F4AB8BFB210">
    <w:name w:val="5F80E87296CF4A2C94BA662F4AB8BFB210"/>
    <w:rsid w:val="00770800"/>
    <w:rPr>
      <w:rFonts w:ascii="Calibri Light" w:eastAsiaTheme="minorHAnsi" w:hAnsi="Calibri Light"/>
      <w:lang w:eastAsia="en-US"/>
    </w:rPr>
  </w:style>
  <w:style w:type="paragraph" w:customStyle="1" w:styleId="2A247629B0DD4A0EAFDF61016D65B3AC10">
    <w:name w:val="2A247629B0DD4A0EAFDF61016D65B3AC10"/>
    <w:rsid w:val="00770800"/>
    <w:rPr>
      <w:rFonts w:ascii="Calibri Light" w:eastAsiaTheme="minorHAnsi" w:hAnsi="Calibri Light"/>
      <w:lang w:eastAsia="en-US"/>
    </w:rPr>
  </w:style>
  <w:style w:type="paragraph" w:customStyle="1" w:styleId="9598501236714646828B5CD17778F4B08">
    <w:name w:val="9598501236714646828B5CD17778F4B08"/>
    <w:rsid w:val="00770800"/>
    <w:rPr>
      <w:rFonts w:ascii="Calibri Light" w:eastAsiaTheme="minorHAnsi" w:hAnsi="Calibri Light"/>
      <w:lang w:eastAsia="en-US"/>
    </w:rPr>
  </w:style>
  <w:style w:type="paragraph" w:customStyle="1" w:styleId="A110C9CB65304BED9252C365691D7C0C9">
    <w:name w:val="A110C9CB65304BED9252C365691D7C0C9"/>
    <w:rsid w:val="00770800"/>
    <w:rPr>
      <w:rFonts w:ascii="Calibri Light" w:eastAsiaTheme="minorHAnsi" w:hAnsi="Calibri Light"/>
      <w:lang w:eastAsia="en-US"/>
    </w:rPr>
  </w:style>
  <w:style w:type="paragraph" w:customStyle="1" w:styleId="80A5BA7BC3594544950F52F778DCAB0B8">
    <w:name w:val="80A5BA7BC3594544950F52F778DCAB0B8"/>
    <w:rsid w:val="00770800"/>
    <w:rPr>
      <w:rFonts w:ascii="Calibri Light" w:eastAsiaTheme="minorHAnsi" w:hAnsi="Calibri Light"/>
      <w:lang w:eastAsia="en-US"/>
    </w:rPr>
  </w:style>
  <w:style w:type="paragraph" w:customStyle="1" w:styleId="0FF14A6C35684B5683FB583C2F5235F89">
    <w:name w:val="0FF14A6C35684B5683FB583C2F5235F89"/>
    <w:rsid w:val="00770800"/>
    <w:rPr>
      <w:rFonts w:ascii="Calibri Light" w:eastAsiaTheme="minorHAnsi" w:hAnsi="Calibri Light"/>
      <w:lang w:eastAsia="en-US"/>
    </w:rPr>
  </w:style>
  <w:style w:type="paragraph" w:customStyle="1" w:styleId="6BD043B89D454ED8BD1B1AE93AF60E399">
    <w:name w:val="6BD043B89D454ED8BD1B1AE93AF60E399"/>
    <w:rsid w:val="00770800"/>
    <w:rPr>
      <w:rFonts w:ascii="Calibri Light" w:eastAsiaTheme="minorHAnsi" w:hAnsi="Calibri Ligh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D0BA4-EC7F-414B-909B-3F25C9D7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3</Pages>
  <Words>380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2773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74</cp:revision>
  <cp:lastPrinted>2019-10-21T08:54:00Z</cp:lastPrinted>
  <dcterms:created xsi:type="dcterms:W3CDTF">2019-10-21T08:28:00Z</dcterms:created>
  <dcterms:modified xsi:type="dcterms:W3CDTF">2022-03-31T06:31:00Z</dcterms:modified>
  <cp:category/>
</cp:coreProperties>
</file>