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Calibri Light"/>
        </w:rPr>
        <w:id w:val="272599919"/>
        <w:docPartObj>
          <w:docPartGallery w:val="Cover Pages"/>
          <w:docPartUnique/>
        </w:docPartObj>
      </w:sdtPr>
      <w:sdtEndPr>
        <w:rPr>
          <w:rFonts w:cstheme="minorBidi"/>
        </w:rPr>
      </w:sdtEndPr>
      <w:sdtContent>
        <w:p w14:paraId="076B4FCE" w14:textId="77777777" w:rsidR="00EA69AA" w:rsidRPr="00AC7AEA" w:rsidRDefault="00EA69AA" w:rsidP="00E402DE">
          <w:pPr>
            <w:spacing w:line="276" w:lineRule="auto"/>
            <w:rPr>
              <w:rFonts w:cs="Calibri Light"/>
              <w:b/>
            </w:rPr>
          </w:pPr>
        </w:p>
        <w:p w14:paraId="3AE153D9" w14:textId="77777777" w:rsidR="00EA69AA" w:rsidRPr="00AC7AEA" w:rsidRDefault="00EA69AA" w:rsidP="00E402DE">
          <w:pPr>
            <w:spacing w:line="276" w:lineRule="auto"/>
            <w:rPr>
              <w:rFonts w:cs="Calibri Light"/>
            </w:rPr>
          </w:pPr>
        </w:p>
        <w:p w14:paraId="715A86A4" w14:textId="77777777" w:rsidR="00BD44D8" w:rsidRDefault="00BD44D8" w:rsidP="00BD44D8"/>
        <w:p w14:paraId="38EC477A" w14:textId="77777777" w:rsidR="00BD44D8" w:rsidRDefault="00BD44D8" w:rsidP="00BD44D8"/>
        <w:p w14:paraId="5B7EDD93" w14:textId="77777777" w:rsidR="00EA69AA" w:rsidRPr="00AC7AEA" w:rsidRDefault="00B55CCA" w:rsidP="00E402DE">
          <w:pPr>
            <w:spacing w:line="276" w:lineRule="auto"/>
            <w:rPr>
              <w:rFonts w:cs="Calibri Light"/>
            </w:rPr>
          </w:pPr>
          <w:r>
            <w:rPr>
              <w:rFonts w:asciiTheme="majorHAnsi" w:hAnsiTheme="majorHAnsi" w:cs="Calibri Light"/>
              <w:b/>
              <w:color w:val="000000" w:themeColor="text1"/>
              <w:sz w:val="48"/>
            </w:rPr>
            <w:t>Vor</w:t>
          </w:r>
          <w:r w:rsidR="00865606">
            <w:rPr>
              <w:rFonts w:asciiTheme="majorHAnsi" w:hAnsiTheme="majorHAnsi" w:cs="Calibri Light"/>
              <w:b/>
              <w:color w:val="000000" w:themeColor="text1"/>
              <w:sz w:val="48"/>
            </w:rPr>
            <w:t>stellung Ihres</w:t>
          </w:r>
          <w:r w:rsidR="00C305B8" w:rsidRPr="00C305B8">
            <w:rPr>
              <w:rFonts w:asciiTheme="majorHAnsi" w:hAnsiTheme="majorHAnsi" w:cs="Calibri Light"/>
              <w:b/>
              <w:color w:val="000000" w:themeColor="text1"/>
              <w:sz w:val="48"/>
            </w:rPr>
            <w:t xml:space="preserve"> Projekte</w:t>
          </w:r>
          <w:r w:rsidR="00865606">
            <w:rPr>
              <w:rFonts w:asciiTheme="majorHAnsi" w:hAnsiTheme="majorHAnsi" w:cs="Calibri Light"/>
              <w:b/>
              <w:color w:val="000000" w:themeColor="text1"/>
              <w:sz w:val="48"/>
            </w:rPr>
            <w:t>s</w:t>
          </w:r>
        </w:p>
        <w:p w14:paraId="2D072A78" w14:textId="77777777" w:rsidR="001B1EF4" w:rsidRDefault="00B55CCA" w:rsidP="008C5EA5">
          <w:pPr>
            <w:spacing w:line="276" w:lineRule="auto"/>
            <w:rPr>
              <w:rFonts w:asciiTheme="majorHAnsi" w:hAnsiTheme="majorHAnsi" w:cs="Calibri Light"/>
              <w:b/>
              <w:sz w:val="32"/>
            </w:rPr>
          </w:pPr>
          <w:r>
            <w:rPr>
              <w:rFonts w:asciiTheme="majorHAnsi" w:hAnsiTheme="majorHAnsi" w:cs="Calibri Light"/>
              <w:b/>
              <w:sz w:val="32"/>
            </w:rPr>
            <w:t xml:space="preserve">Präsentation Ihres </w:t>
          </w:r>
          <w:r w:rsidR="00C305B8">
            <w:rPr>
              <w:rFonts w:asciiTheme="majorHAnsi" w:hAnsiTheme="majorHAnsi" w:cs="Calibri Light"/>
              <w:b/>
              <w:sz w:val="32"/>
            </w:rPr>
            <w:t xml:space="preserve">Projektes auf der Seite der </w:t>
          </w:r>
        </w:p>
        <w:p w14:paraId="06F4FDD0" w14:textId="416D1672" w:rsidR="00F629A2" w:rsidRPr="002869DA" w:rsidRDefault="00D94D81" w:rsidP="008C5EA5">
          <w:pPr>
            <w:spacing w:line="276" w:lineRule="auto"/>
            <w:rPr>
              <w:rFonts w:asciiTheme="majorHAnsi" w:hAnsiTheme="majorHAnsi" w:cs="Calibri Light"/>
              <w:b/>
              <w:sz w:val="32"/>
            </w:rPr>
          </w:pPr>
          <w:r>
            <w:rPr>
              <w:rFonts w:asciiTheme="majorHAnsi" w:hAnsiTheme="majorHAnsi" w:cs="Calibri Light"/>
              <w:b/>
              <w:sz w:val="32"/>
            </w:rPr>
            <w:t xml:space="preserve"> </w:t>
          </w:r>
          <w:r w:rsidR="00EA0DF3">
            <w:rPr>
              <w:rFonts w:asciiTheme="majorHAnsi" w:hAnsiTheme="majorHAnsi" w:cs="Calibri Light"/>
              <w:b/>
              <w:sz w:val="32"/>
            </w:rPr>
            <w:t>„</w:t>
          </w:r>
          <w:r>
            <w:rPr>
              <w:rFonts w:asciiTheme="majorHAnsi" w:hAnsiTheme="majorHAnsi" w:cs="Calibri Light"/>
              <w:b/>
              <w:sz w:val="32"/>
            </w:rPr>
            <w:t>P</w:t>
          </w:r>
          <w:r w:rsidR="00C305B8">
            <w:rPr>
              <w:rFonts w:asciiTheme="majorHAnsi" w:hAnsiTheme="majorHAnsi" w:cs="Calibri Light"/>
              <w:b/>
              <w:sz w:val="32"/>
            </w:rPr>
            <w:t>artnerschaften für Demokratie Köln“</w:t>
          </w:r>
        </w:p>
        <w:p w14:paraId="7FB9BB39" w14:textId="77777777" w:rsidR="00AC7AEA" w:rsidRPr="00AC7AEA" w:rsidRDefault="00AC7AEA" w:rsidP="00E402DE">
          <w:pPr>
            <w:tabs>
              <w:tab w:val="left" w:pos="4962"/>
            </w:tabs>
            <w:spacing w:line="276" w:lineRule="auto"/>
            <w:rPr>
              <w:rFonts w:cs="Calibri Light"/>
            </w:rPr>
          </w:pPr>
        </w:p>
        <w:p w14:paraId="13506F6C" w14:textId="77777777" w:rsidR="00AC7AEA" w:rsidRPr="00AC7AEA" w:rsidRDefault="00BD44D8" w:rsidP="00E402DE">
          <w:pPr>
            <w:spacing w:line="276" w:lineRule="auto"/>
            <w:rPr>
              <w:rFonts w:cs="Calibri Light"/>
            </w:rPr>
          </w:pPr>
          <w:r>
            <w:rPr>
              <w:rFonts w:cs="Calibri Light"/>
              <w:noProof/>
              <w:lang w:eastAsia="de-DE"/>
            </w:rPr>
            <w:drawing>
              <wp:anchor distT="0" distB="0" distL="114300" distR="114300" simplePos="0" relativeHeight="251683840" behindDoc="0" locked="1" layoutInCell="1" allowOverlap="1" wp14:anchorId="416F9641" wp14:editId="70E40C88">
                <wp:simplePos x="0" y="0"/>
                <wp:positionH relativeFrom="page">
                  <wp:posOffset>1490345</wp:posOffset>
                </wp:positionH>
                <wp:positionV relativeFrom="page">
                  <wp:posOffset>4146878</wp:posOffset>
                </wp:positionV>
                <wp:extent cx="4482000" cy="4320000"/>
                <wp:effectExtent l="0" t="0" r="0" b="4445"/>
                <wp:wrapSquare wrapText="bothSides"/>
                <wp:docPr id="3" name="Grafik 3" descr="Fehler Internetseit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hler Internetse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2000" cy="4320000"/>
                        </a:xfrm>
                        <a:prstGeom prst="rect">
                          <a:avLst/>
                        </a:prstGeom>
                        <a:noFill/>
                      </pic:spPr>
                    </pic:pic>
                  </a:graphicData>
                </a:graphic>
                <wp14:sizeRelH relativeFrom="page">
                  <wp14:pctWidth>0</wp14:pctWidth>
                </wp14:sizeRelH>
                <wp14:sizeRelV relativeFrom="page">
                  <wp14:pctHeight>0</wp14:pctHeight>
                </wp14:sizeRelV>
              </wp:anchor>
            </w:drawing>
          </w:r>
        </w:p>
        <w:p w14:paraId="0FCF4380" w14:textId="77777777" w:rsidR="00AC7AEA" w:rsidRPr="00AC7AEA" w:rsidRDefault="00AC7AEA" w:rsidP="00E402DE">
          <w:pPr>
            <w:spacing w:line="276" w:lineRule="auto"/>
            <w:rPr>
              <w:rFonts w:cs="Calibri Light"/>
            </w:rPr>
          </w:pPr>
        </w:p>
        <w:p w14:paraId="1D5D40FF" w14:textId="77777777" w:rsidR="00AC7AEA" w:rsidRPr="00AC7AEA" w:rsidRDefault="00AC7AEA" w:rsidP="00E402DE">
          <w:pPr>
            <w:spacing w:line="276" w:lineRule="auto"/>
            <w:rPr>
              <w:rFonts w:cs="Calibri Light"/>
            </w:rPr>
          </w:pPr>
        </w:p>
        <w:p w14:paraId="1D9332A8" w14:textId="77777777" w:rsidR="00AC7AEA" w:rsidRPr="00AC7AEA" w:rsidRDefault="00AC7AEA" w:rsidP="00E402DE">
          <w:pPr>
            <w:spacing w:line="276" w:lineRule="auto"/>
            <w:rPr>
              <w:rFonts w:cs="Calibri Light"/>
            </w:rPr>
          </w:pPr>
        </w:p>
        <w:p w14:paraId="330B1D77" w14:textId="77777777" w:rsidR="00AC7AEA" w:rsidRPr="00AC7AEA" w:rsidRDefault="00AC7AEA" w:rsidP="00E402DE">
          <w:pPr>
            <w:spacing w:line="276" w:lineRule="auto"/>
            <w:rPr>
              <w:rFonts w:cs="Calibri Light"/>
            </w:rPr>
          </w:pPr>
        </w:p>
        <w:p w14:paraId="4C762E2E" w14:textId="77777777" w:rsidR="00AC7AEA" w:rsidRPr="00AC7AEA" w:rsidRDefault="00AC7AEA" w:rsidP="00E402DE">
          <w:pPr>
            <w:spacing w:line="276" w:lineRule="auto"/>
            <w:rPr>
              <w:rFonts w:cs="Calibri Light"/>
            </w:rPr>
          </w:pPr>
        </w:p>
        <w:p w14:paraId="6CD66D48" w14:textId="77777777" w:rsidR="00AC7AEA" w:rsidRPr="00AC7AEA" w:rsidRDefault="00AC7AEA" w:rsidP="00E402DE">
          <w:pPr>
            <w:spacing w:line="276" w:lineRule="auto"/>
            <w:rPr>
              <w:rFonts w:cs="Calibri Light"/>
            </w:rPr>
          </w:pPr>
        </w:p>
        <w:p w14:paraId="792B4370" w14:textId="77777777" w:rsidR="00AC7AEA" w:rsidRPr="00AC7AEA" w:rsidRDefault="00AC7AEA" w:rsidP="00E402DE">
          <w:pPr>
            <w:spacing w:line="276" w:lineRule="auto"/>
            <w:rPr>
              <w:rFonts w:cs="Calibri Light"/>
            </w:rPr>
          </w:pPr>
        </w:p>
        <w:p w14:paraId="0BC70944" w14:textId="77777777" w:rsidR="00AC7AEA" w:rsidRPr="00AC7AEA" w:rsidRDefault="00AC7AEA" w:rsidP="00E402DE">
          <w:pPr>
            <w:spacing w:line="276" w:lineRule="auto"/>
            <w:rPr>
              <w:rFonts w:cs="Calibri Light"/>
            </w:rPr>
          </w:pPr>
        </w:p>
        <w:p w14:paraId="6DBB26A1" w14:textId="77777777" w:rsidR="00AC7AEA" w:rsidRPr="00AC7AEA" w:rsidRDefault="00AC7AEA" w:rsidP="00E402DE">
          <w:pPr>
            <w:spacing w:line="276" w:lineRule="auto"/>
            <w:rPr>
              <w:rFonts w:cs="Calibri Light"/>
            </w:rPr>
          </w:pPr>
        </w:p>
        <w:p w14:paraId="3FC5DFC8" w14:textId="77777777" w:rsidR="00AC7AEA" w:rsidRPr="00AC7AEA" w:rsidRDefault="00AC7AEA" w:rsidP="00E402DE">
          <w:pPr>
            <w:spacing w:line="276" w:lineRule="auto"/>
            <w:rPr>
              <w:rFonts w:cs="Calibri Light"/>
            </w:rPr>
          </w:pPr>
        </w:p>
        <w:p w14:paraId="2526C7B6" w14:textId="77777777" w:rsidR="00AC7AEA" w:rsidRPr="00AC7AEA" w:rsidRDefault="00AC7AEA" w:rsidP="00E402DE">
          <w:pPr>
            <w:spacing w:line="276" w:lineRule="auto"/>
            <w:rPr>
              <w:rFonts w:cs="Calibri Light"/>
            </w:rPr>
          </w:pPr>
        </w:p>
        <w:p w14:paraId="5BC8529A" w14:textId="77777777" w:rsidR="00AC7AEA" w:rsidRPr="00AC7AEA" w:rsidRDefault="00AC7AEA" w:rsidP="00E402DE">
          <w:pPr>
            <w:spacing w:line="276" w:lineRule="auto"/>
            <w:rPr>
              <w:rFonts w:cs="Calibri Light"/>
            </w:rPr>
          </w:pPr>
        </w:p>
        <w:p w14:paraId="2F15D4B5" w14:textId="77777777" w:rsidR="00AC7AEA" w:rsidRPr="00AC7AEA" w:rsidRDefault="00AC7AEA" w:rsidP="00E402DE">
          <w:pPr>
            <w:spacing w:line="276" w:lineRule="auto"/>
            <w:rPr>
              <w:rFonts w:cs="Calibri Light"/>
            </w:rPr>
          </w:pPr>
        </w:p>
        <w:p w14:paraId="738DF9C5" w14:textId="77777777" w:rsidR="00AC7AEA" w:rsidRPr="00AC7AEA" w:rsidRDefault="00AC7AEA" w:rsidP="00E402DE">
          <w:pPr>
            <w:spacing w:line="276" w:lineRule="auto"/>
            <w:rPr>
              <w:rFonts w:cs="Calibri Light"/>
            </w:rPr>
          </w:pPr>
        </w:p>
        <w:p w14:paraId="28B3E87D" w14:textId="77777777" w:rsidR="00AC7AEA" w:rsidRPr="00AC7AEA" w:rsidRDefault="00AC7AEA" w:rsidP="003C55C7">
          <w:pPr>
            <w:spacing w:line="720" w:lineRule="auto"/>
            <w:rPr>
              <w:rFonts w:cs="Calibri Light"/>
            </w:rPr>
          </w:pPr>
        </w:p>
        <w:p w14:paraId="18EAC8DF" w14:textId="77777777" w:rsidR="00162D54" w:rsidRPr="00AC7AEA" w:rsidRDefault="00AC7AEA" w:rsidP="00D23FF6">
          <w:pPr>
            <w:tabs>
              <w:tab w:val="left" w:pos="6915"/>
            </w:tabs>
            <w:spacing w:after="200" w:line="276" w:lineRule="auto"/>
            <w:rPr>
              <w:rFonts w:cs="Calibri Light"/>
            </w:rPr>
          </w:pPr>
          <w:r w:rsidRPr="00AC7AEA">
            <w:rPr>
              <w:rFonts w:cs="Calibri Light"/>
            </w:rPr>
            <w:br w:type="page"/>
          </w:r>
          <w:r w:rsidR="00D23FF6">
            <w:rPr>
              <w:rFonts w:cs="Calibri Light"/>
            </w:rPr>
            <w:lastRenderedPageBreak/>
            <w:tab/>
          </w:r>
        </w:p>
        <w:sdt>
          <w:sdtPr>
            <w:rPr>
              <w:rFonts w:ascii="Calibri Light" w:hAnsi="Calibri Light"/>
              <w:b w:val="0"/>
              <w:color w:val="auto"/>
              <w:sz w:val="22"/>
              <w:szCs w:val="22"/>
            </w:rPr>
            <w:id w:val="1969624328"/>
            <w:docPartObj>
              <w:docPartGallery w:val="Table of Contents"/>
              <w:docPartUnique/>
            </w:docPartObj>
          </w:sdtPr>
          <w:sdtEndPr>
            <w:rPr>
              <w:bCs/>
            </w:rPr>
          </w:sdtEndPr>
          <w:sdtContent>
            <w:p w14:paraId="0228D51A" w14:textId="77777777" w:rsidR="00EF271F" w:rsidRDefault="00EF271F" w:rsidP="0026379F">
              <w:pPr>
                <w:pStyle w:val="Organization"/>
                <w:rPr>
                  <w:rFonts w:ascii="Calibri Light" w:hAnsi="Calibri Light"/>
                  <w:b w:val="0"/>
                  <w:color w:val="auto"/>
                  <w:sz w:val="22"/>
                  <w:szCs w:val="22"/>
                </w:rPr>
              </w:pPr>
            </w:p>
            <w:p w14:paraId="738401DC" w14:textId="77777777" w:rsidR="00EF271F" w:rsidRDefault="00EF271F" w:rsidP="0026379F">
              <w:pPr>
                <w:pStyle w:val="Organization"/>
                <w:rPr>
                  <w:rFonts w:ascii="Calibri Light" w:hAnsi="Calibri Light"/>
                  <w:b w:val="0"/>
                  <w:color w:val="auto"/>
                  <w:sz w:val="22"/>
                  <w:szCs w:val="22"/>
                </w:rPr>
              </w:pPr>
            </w:p>
            <w:p w14:paraId="2A4856B4" w14:textId="77777777" w:rsidR="00162D54" w:rsidRPr="008E2B67" w:rsidRDefault="00162D54" w:rsidP="0026379F">
              <w:pPr>
                <w:pStyle w:val="Organization"/>
                <w:rPr>
                  <w:rFonts w:ascii="Century Gothic" w:hAnsi="Century Gothic"/>
                  <w:sz w:val="32"/>
                </w:rPr>
              </w:pPr>
              <w:r w:rsidRPr="008E2B67">
                <w:rPr>
                  <w:rFonts w:ascii="Century Gothic" w:hAnsi="Century Gothic"/>
                  <w:sz w:val="32"/>
                </w:rPr>
                <w:t>Inhalt</w:t>
              </w:r>
            </w:p>
            <w:p w14:paraId="3432F2A9" w14:textId="77777777" w:rsidR="000E4A57" w:rsidRDefault="000E4A57" w:rsidP="0026379F">
              <w:pPr>
                <w:pStyle w:val="Verzeichnis2"/>
                <w:ind w:left="0"/>
              </w:pPr>
            </w:p>
            <w:p w14:paraId="21940ADF" w14:textId="77777777" w:rsidR="00D5503E" w:rsidRDefault="00162D54">
              <w:pPr>
                <w:pStyle w:val="Verzeichnis2"/>
                <w:rPr>
                  <w:rFonts w:asciiTheme="minorHAnsi" w:eastAsiaTheme="minorEastAsia" w:hAnsiTheme="minorHAnsi"/>
                  <w:noProof/>
                  <w:lang w:eastAsia="de-DE"/>
                </w:rPr>
              </w:pPr>
              <w:r>
                <w:fldChar w:fldCharType="begin"/>
              </w:r>
              <w:r>
                <w:instrText xml:space="preserve"> TOC \o "1-3" \h \z \u </w:instrText>
              </w:r>
              <w:r>
                <w:fldChar w:fldCharType="separate"/>
              </w:r>
              <w:hyperlink w:anchor="_Toc22639496" w:history="1">
                <w:r w:rsidR="00D5503E" w:rsidRPr="00515363">
                  <w:rPr>
                    <w:rStyle w:val="Hyperlink"/>
                    <w:rFonts w:ascii="Century Gothic" w:hAnsi="Century Gothic" w:cs="Calibri Light"/>
                    <w:b/>
                    <w:noProof/>
                  </w:rPr>
                  <w:t>Einleitung</w:t>
                </w:r>
                <w:r w:rsidR="00D5503E">
                  <w:rPr>
                    <w:noProof/>
                    <w:webHidden/>
                  </w:rPr>
                  <w:tab/>
                </w:r>
                <w:r w:rsidR="00D5503E">
                  <w:rPr>
                    <w:noProof/>
                    <w:webHidden/>
                  </w:rPr>
                  <w:fldChar w:fldCharType="begin"/>
                </w:r>
                <w:r w:rsidR="00D5503E">
                  <w:rPr>
                    <w:noProof/>
                    <w:webHidden/>
                  </w:rPr>
                  <w:instrText xml:space="preserve"> PAGEREF _Toc22639496 \h </w:instrText>
                </w:r>
                <w:r w:rsidR="00D5503E">
                  <w:rPr>
                    <w:noProof/>
                    <w:webHidden/>
                  </w:rPr>
                </w:r>
                <w:r w:rsidR="00D5503E">
                  <w:rPr>
                    <w:noProof/>
                    <w:webHidden/>
                  </w:rPr>
                  <w:fldChar w:fldCharType="separate"/>
                </w:r>
                <w:r w:rsidR="00D5503E">
                  <w:rPr>
                    <w:noProof/>
                    <w:webHidden/>
                  </w:rPr>
                  <w:t>2</w:t>
                </w:r>
                <w:r w:rsidR="00D5503E">
                  <w:rPr>
                    <w:noProof/>
                    <w:webHidden/>
                  </w:rPr>
                  <w:fldChar w:fldCharType="end"/>
                </w:r>
              </w:hyperlink>
            </w:p>
            <w:p w14:paraId="4771DFCF" w14:textId="77777777" w:rsidR="00D5503E" w:rsidRDefault="00675743">
              <w:pPr>
                <w:pStyle w:val="Verzeichnis2"/>
                <w:rPr>
                  <w:rFonts w:asciiTheme="minorHAnsi" w:eastAsiaTheme="minorEastAsia" w:hAnsiTheme="minorHAnsi"/>
                  <w:noProof/>
                  <w:lang w:eastAsia="de-DE"/>
                </w:rPr>
              </w:pPr>
              <w:hyperlink w:anchor="_Toc22639497" w:history="1">
                <w:r w:rsidR="00D5503E" w:rsidRPr="00515363">
                  <w:rPr>
                    <w:rStyle w:val="Hyperlink"/>
                    <w:rFonts w:ascii="Century Gothic" w:hAnsi="Century Gothic" w:cs="Calibri Light"/>
                    <w:b/>
                    <w:noProof/>
                  </w:rPr>
                  <w:t>Ihr Projekt</w:t>
                </w:r>
                <w:r w:rsidR="00D5503E">
                  <w:rPr>
                    <w:noProof/>
                    <w:webHidden/>
                  </w:rPr>
                  <w:tab/>
                </w:r>
                <w:r w:rsidR="00D5503E">
                  <w:rPr>
                    <w:noProof/>
                    <w:webHidden/>
                  </w:rPr>
                  <w:fldChar w:fldCharType="begin"/>
                </w:r>
                <w:r w:rsidR="00D5503E">
                  <w:rPr>
                    <w:noProof/>
                    <w:webHidden/>
                  </w:rPr>
                  <w:instrText xml:space="preserve"> PAGEREF _Toc22639497 \h </w:instrText>
                </w:r>
                <w:r w:rsidR="00D5503E">
                  <w:rPr>
                    <w:noProof/>
                    <w:webHidden/>
                  </w:rPr>
                </w:r>
                <w:r w:rsidR="00D5503E">
                  <w:rPr>
                    <w:noProof/>
                    <w:webHidden/>
                  </w:rPr>
                  <w:fldChar w:fldCharType="separate"/>
                </w:r>
                <w:r w:rsidR="00D5503E">
                  <w:rPr>
                    <w:noProof/>
                    <w:webHidden/>
                  </w:rPr>
                  <w:t>3</w:t>
                </w:r>
                <w:r w:rsidR="00D5503E">
                  <w:rPr>
                    <w:noProof/>
                    <w:webHidden/>
                  </w:rPr>
                  <w:fldChar w:fldCharType="end"/>
                </w:r>
              </w:hyperlink>
            </w:p>
            <w:p w14:paraId="76A3D705" w14:textId="77777777" w:rsidR="00D5503E" w:rsidRDefault="00675743">
              <w:pPr>
                <w:pStyle w:val="Verzeichnis2"/>
                <w:rPr>
                  <w:rFonts w:asciiTheme="minorHAnsi" w:eastAsiaTheme="minorEastAsia" w:hAnsiTheme="minorHAnsi"/>
                  <w:noProof/>
                  <w:lang w:eastAsia="de-DE"/>
                </w:rPr>
              </w:pPr>
              <w:hyperlink w:anchor="_Toc22639498" w:history="1">
                <w:r w:rsidR="00D5503E" w:rsidRPr="00515363">
                  <w:rPr>
                    <w:rStyle w:val="Hyperlink"/>
                    <w:rFonts w:ascii="Century Gothic" w:hAnsi="Century Gothic"/>
                    <w:b/>
                    <w:noProof/>
                  </w:rPr>
                  <w:t>Termine</w:t>
                </w:r>
                <w:r w:rsidR="00D5503E">
                  <w:rPr>
                    <w:noProof/>
                    <w:webHidden/>
                  </w:rPr>
                  <w:tab/>
                </w:r>
                <w:r w:rsidR="00D5503E">
                  <w:rPr>
                    <w:noProof/>
                    <w:webHidden/>
                  </w:rPr>
                  <w:fldChar w:fldCharType="begin"/>
                </w:r>
                <w:r w:rsidR="00D5503E">
                  <w:rPr>
                    <w:noProof/>
                    <w:webHidden/>
                  </w:rPr>
                  <w:instrText xml:space="preserve"> PAGEREF _Toc22639498 \h </w:instrText>
                </w:r>
                <w:r w:rsidR="00D5503E">
                  <w:rPr>
                    <w:noProof/>
                    <w:webHidden/>
                  </w:rPr>
                </w:r>
                <w:r w:rsidR="00D5503E">
                  <w:rPr>
                    <w:noProof/>
                    <w:webHidden/>
                  </w:rPr>
                  <w:fldChar w:fldCharType="separate"/>
                </w:r>
                <w:r w:rsidR="00D5503E">
                  <w:rPr>
                    <w:noProof/>
                    <w:webHidden/>
                  </w:rPr>
                  <w:t>4</w:t>
                </w:r>
                <w:r w:rsidR="00D5503E">
                  <w:rPr>
                    <w:noProof/>
                    <w:webHidden/>
                  </w:rPr>
                  <w:fldChar w:fldCharType="end"/>
                </w:r>
              </w:hyperlink>
            </w:p>
            <w:p w14:paraId="067CDE52" w14:textId="77777777" w:rsidR="00D5503E" w:rsidRDefault="00675743">
              <w:pPr>
                <w:pStyle w:val="Verzeichnis2"/>
                <w:rPr>
                  <w:rFonts w:asciiTheme="minorHAnsi" w:eastAsiaTheme="minorEastAsia" w:hAnsiTheme="minorHAnsi"/>
                  <w:noProof/>
                  <w:lang w:eastAsia="de-DE"/>
                </w:rPr>
              </w:pPr>
              <w:hyperlink w:anchor="_Toc22639499" w:history="1">
                <w:r w:rsidR="00D5503E" w:rsidRPr="00515363">
                  <w:rPr>
                    <w:rStyle w:val="Hyperlink"/>
                    <w:rFonts w:asciiTheme="majorHAnsi" w:hAnsiTheme="majorHAnsi"/>
                    <w:b/>
                    <w:noProof/>
                  </w:rPr>
                  <w:t>Ihre Ansprechpartner*innen</w:t>
                </w:r>
                <w:r w:rsidR="00D5503E">
                  <w:rPr>
                    <w:noProof/>
                    <w:webHidden/>
                  </w:rPr>
                  <w:tab/>
                </w:r>
                <w:r w:rsidR="00D5503E">
                  <w:rPr>
                    <w:noProof/>
                    <w:webHidden/>
                  </w:rPr>
                  <w:fldChar w:fldCharType="begin"/>
                </w:r>
                <w:r w:rsidR="00D5503E">
                  <w:rPr>
                    <w:noProof/>
                    <w:webHidden/>
                  </w:rPr>
                  <w:instrText xml:space="preserve"> PAGEREF _Toc22639499 \h </w:instrText>
                </w:r>
                <w:r w:rsidR="00D5503E">
                  <w:rPr>
                    <w:noProof/>
                    <w:webHidden/>
                  </w:rPr>
                </w:r>
                <w:r w:rsidR="00D5503E">
                  <w:rPr>
                    <w:noProof/>
                    <w:webHidden/>
                  </w:rPr>
                  <w:fldChar w:fldCharType="separate"/>
                </w:r>
                <w:r w:rsidR="00D5503E">
                  <w:rPr>
                    <w:noProof/>
                    <w:webHidden/>
                  </w:rPr>
                  <w:t>5</w:t>
                </w:r>
                <w:r w:rsidR="00D5503E">
                  <w:rPr>
                    <w:noProof/>
                    <w:webHidden/>
                  </w:rPr>
                  <w:fldChar w:fldCharType="end"/>
                </w:r>
              </w:hyperlink>
            </w:p>
            <w:p w14:paraId="7F699ADF" w14:textId="77777777" w:rsidR="00162D54" w:rsidRDefault="00162D54" w:rsidP="0026379F">
              <w:pPr>
                <w:spacing w:line="480" w:lineRule="auto"/>
              </w:pPr>
              <w:r>
                <w:rPr>
                  <w:b/>
                  <w:bCs/>
                </w:rPr>
                <w:fldChar w:fldCharType="end"/>
              </w:r>
            </w:p>
          </w:sdtContent>
        </w:sdt>
        <w:p w14:paraId="116747DD" w14:textId="77777777" w:rsidR="00162D54" w:rsidRDefault="00162D54" w:rsidP="006C38C0">
          <w:pPr>
            <w:spacing w:after="200" w:line="276" w:lineRule="auto"/>
            <w:rPr>
              <w:rFonts w:cs="Calibri Light"/>
            </w:rPr>
          </w:pPr>
        </w:p>
        <w:p w14:paraId="423C9DA9" w14:textId="77777777" w:rsidR="00162D54" w:rsidRDefault="00162D54">
          <w:pPr>
            <w:spacing w:after="200" w:line="276" w:lineRule="auto"/>
            <w:rPr>
              <w:rFonts w:cs="Calibri Light"/>
            </w:rPr>
          </w:pPr>
          <w:r>
            <w:rPr>
              <w:rFonts w:cs="Calibri Light"/>
            </w:rPr>
            <w:br w:type="page"/>
          </w:r>
        </w:p>
        <w:p w14:paraId="2A7934F6" w14:textId="77777777" w:rsidR="000E0517" w:rsidRPr="00AC7AEA" w:rsidRDefault="00675743" w:rsidP="00872CEE">
          <w:pPr>
            <w:spacing w:after="0" w:line="276" w:lineRule="auto"/>
            <w:jc w:val="both"/>
          </w:pPr>
        </w:p>
      </w:sdtContent>
    </w:sdt>
    <w:p w14:paraId="06F18FAC" w14:textId="77777777" w:rsidR="00C10C3C" w:rsidRDefault="00C305B8" w:rsidP="00E402DE">
      <w:pPr>
        <w:pStyle w:val="berschrift2"/>
        <w:spacing w:line="276" w:lineRule="auto"/>
        <w:rPr>
          <w:rFonts w:ascii="Century Gothic" w:hAnsi="Century Gothic" w:cs="Calibri Light"/>
          <w:b/>
          <w:sz w:val="28"/>
          <w:szCs w:val="28"/>
        </w:rPr>
      </w:pPr>
      <w:bookmarkStart w:id="0" w:name="_Toc22639496"/>
      <w:r>
        <w:rPr>
          <w:rFonts w:ascii="Century Gothic" w:hAnsi="Century Gothic" w:cs="Calibri Light"/>
          <w:b/>
          <w:sz w:val="28"/>
          <w:szCs w:val="28"/>
        </w:rPr>
        <w:t>Einleitung</w:t>
      </w:r>
      <w:bookmarkEnd w:id="0"/>
    </w:p>
    <w:p w14:paraId="7C2165D7" w14:textId="77777777" w:rsidR="00C305B8" w:rsidRDefault="00C305B8" w:rsidP="00C305B8">
      <w:pPr>
        <w:rPr>
          <w:rFonts w:cs="Calibri Light"/>
        </w:rPr>
      </w:pPr>
    </w:p>
    <w:p w14:paraId="078F77A6" w14:textId="77777777" w:rsidR="004D0F9F" w:rsidRDefault="00C305B8" w:rsidP="00D5503E">
      <w:pPr>
        <w:spacing w:line="360" w:lineRule="auto"/>
        <w:jc w:val="both"/>
        <w:rPr>
          <w:rFonts w:cs="Calibri Light"/>
        </w:rPr>
      </w:pPr>
      <w:r w:rsidRPr="00B05B0C">
        <w:rPr>
          <w:rFonts w:cs="Calibri Light"/>
        </w:rPr>
        <w:t xml:space="preserve">Liebe Mitglieder der „Partnerschaften für Demokratie Köln“, </w:t>
      </w:r>
    </w:p>
    <w:p w14:paraId="284CD754" w14:textId="1732811A" w:rsidR="00C305B8" w:rsidRDefault="00C305B8" w:rsidP="00D5503E">
      <w:pPr>
        <w:spacing w:line="360" w:lineRule="auto"/>
        <w:jc w:val="both"/>
        <w:rPr>
          <w:rFonts w:cs="Calibri Light"/>
        </w:rPr>
      </w:pPr>
      <w:r w:rsidRPr="00B05B0C">
        <w:rPr>
          <w:rFonts w:cs="Calibri Light"/>
        </w:rPr>
        <w:t xml:space="preserve">liebe Projektträger*innen, </w:t>
      </w:r>
    </w:p>
    <w:p w14:paraId="27995A19" w14:textId="77777777" w:rsidR="00A42564" w:rsidRDefault="00865606" w:rsidP="00D5503E">
      <w:pPr>
        <w:spacing w:line="360" w:lineRule="auto"/>
        <w:jc w:val="both"/>
        <w:rPr>
          <w:rFonts w:cs="Calibri Light"/>
        </w:rPr>
      </w:pPr>
      <w:r>
        <w:rPr>
          <w:rFonts w:cs="Calibri Light"/>
        </w:rPr>
        <w:t>tun Sie Gutes und reden Sie darüber! D</w:t>
      </w:r>
      <w:r w:rsidR="00C305B8" w:rsidRPr="00B05B0C">
        <w:rPr>
          <w:rFonts w:cs="Calibri Light"/>
        </w:rPr>
        <w:t xml:space="preserve">amit wir Ihre Arbeit für „Demokratie leben!“ auch auf unserer Homepage </w:t>
      </w:r>
      <w:r w:rsidR="00A42564">
        <w:rPr>
          <w:rFonts w:cs="Calibri Light"/>
        </w:rPr>
        <w:t>in Ihrem Sinne vorstellen</w:t>
      </w:r>
      <w:r w:rsidR="00C305B8" w:rsidRPr="00B05B0C">
        <w:rPr>
          <w:rFonts w:cs="Calibri Light"/>
        </w:rPr>
        <w:t xml:space="preserve"> können, bitten wir Sie, für Ihre Projekte jeweils dieses Formular in ausgefüllter Form per Mail an uns zu schicken. </w:t>
      </w:r>
    </w:p>
    <w:p w14:paraId="0ED13E00" w14:textId="77777777" w:rsidR="00A936BD" w:rsidRDefault="00C305B8" w:rsidP="00A936BD">
      <w:pPr>
        <w:spacing w:line="360" w:lineRule="auto"/>
        <w:jc w:val="both"/>
      </w:pPr>
      <w:r w:rsidRPr="00B05B0C">
        <w:rPr>
          <w:rFonts w:cs="Calibri Light"/>
        </w:rPr>
        <w:t>Um das Projekt entsprechend im Newsfeed aufführen zu können, brauchen wir außerdem ein geeignetes Foto, mit dem der Titel unterlegt wird. Bitte achten Sie hier darauf, dass alle Fragen zu den Rechten am Bild abgeklärt sind, bevo</w:t>
      </w:r>
      <w:r w:rsidR="00867432">
        <w:rPr>
          <w:rFonts w:cs="Calibri Light"/>
        </w:rPr>
        <w:t>r Sie uns das Foto zukommen lass</w:t>
      </w:r>
      <w:r w:rsidRPr="00B05B0C">
        <w:rPr>
          <w:rFonts w:cs="Calibri Light"/>
        </w:rPr>
        <w:t xml:space="preserve">en. </w:t>
      </w:r>
      <w:r w:rsidR="00A936BD">
        <w:t>Unsere Seite beinhaltet neben einem separaten Bereich zur Präsentation Ihrer Projekte, außerdem einen Kalender in dem wir die Termine Ihres Projektes sowie weitere Termine im Zusammenhang mit den Themen des Bundesprogramms aufnehmen.</w:t>
      </w:r>
    </w:p>
    <w:p w14:paraId="5B01AE6A" w14:textId="49713F58" w:rsidR="003B73C3" w:rsidRPr="00B05B0C" w:rsidRDefault="0082364A" w:rsidP="00D5503E">
      <w:pPr>
        <w:spacing w:line="360" w:lineRule="auto"/>
        <w:jc w:val="both"/>
        <w:rPr>
          <w:rFonts w:cs="Calibri Light"/>
        </w:rPr>
      </w:pPr>
      <w:r w:rsidRPr="00443BA5">
        <w:rPr>
          <w:rFonts w:cs="Calibri Light"/>
          <w:noProof/>
          <w:lang w:eastAsia="de-DE"/>
        </w:rPr>
        <w:drawing>
          <wp:anchor distT="0" distB="0" distL="114300" distR="114300" simplePos="0" relativeHeight="251685888" behindDoc="0" locked="0" layoutInCell="1" allowOverlap="1" wp14:anchorId="16BEB32E" wp14:editId="128E86F4">
            <wp:simplePos x="0" y="0"/>
            <wp:positionH relativeFrom="column">
              <wp:posOffset>-417830</wp:posOffset>
            </wp:positionH>
            <wp:positionV relativeFrom="paragraph">
              <wp:posOffset>60960</wp:posOffset>
            </wp:positionV>
            <wp:extent cx="415637" cy="415637"/>
            <wp:effectExtent l="0" t="0" r="0" b="3810"/>
            <wp:wrapNone/>
            <wp:docPr id="8" name="Grafik 8" descr="C:\Users\JGH_19\Google Drive\QM\Formulare\Vorlagen(nicht versenden!)\Pics\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GH_19\Google Drive\QM\Formulare\Vorlagen(nicht versenden!)\Pics\Ausrufezeiche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637" cy="415637"/>
                    </a:xfrm>
                    <a:prstGeom prst="rect">
                      <a:avLst/>
                    </a:prstGeom>
                    <a:noFill/>
                    <a:ln>
                      <a:noFill/>
                    </a:ln>
                  </pic:spPr>
                </pic:pic>
              </a:graphicData>
            </a:graphic>
            <wp14:sizeRelH relativeFrom="page">
              <wp14:pctWidth>0</wp14:pctWidth>
            </wp14:sizeRelH>
            <wp14:sizeRelV relativeFrom="page">
              <wp14:pctHeight>0</wp14:pctHeight>
            </wp14:sizeRelV>
          </wp:anchor>
        </w:drawing>
      </w:r>
      <w:r w:rsidR="003B73C3">
        <w:rPr>
          <w:rFonts w:cs="Calibri Light"/>
        </w:rPr>
        <w:t>Sollten Sie uns keine Inhalte</w:t>
      </w:r>
      <w:r w:rsidR="003B73C3">
        <w:rPr>
          <w:rFonts w:cs="Calibri Light"/>
        </w:rPr>
        <w:t xml:space="preserve"> (Formular und Bilddatei)</w:t>
      </w:r>
      <w:r w:rsidR="003B73C3">
        <w:rPr>
          <w:rFonts w:cs="Calibri Light"/>
        </w:rPr>
        <w:t xml:space="preserve"> binnen zwei Wochen nach Erhalt unseres Schreibens zukommen lassen, werden wir einen Vorstellungstext analog zu Ihrer Kurzschreibung im Projektantrag erstellen.</w:t>
      </w:r>
      <w:r w:rsidR="003B73C3">
        <w:rPr>
          <w:rFonts w:cs="Calibri Light"/>
        </w:rPr>
        <w:t xml:space="preserve"> Die fehlende Bilddatei werden wir durch einen Platzhalter ersetzen.</w:t>
      </w:r>
    </w:p>
    <w:p w14:paraId="518F5FF7" w14:textId="77777777" w:rsidR="00A936BD" w:rsidRDefault="00A81565" w:rsidP="00D5503E">
      <w:pPr>
        <w:spacing w:line="360" w:lineRule="auto"/>
        <w:jc w:val="both"/>
      </w:pPr>
      <w:r>
        <w:t xml:space="preserve">Sobald die Vorstellung Ihres Projektes online ist, erhalten Sie von uns eine Nachricht inkl. eines Links zum Onlinebeitrag. </w:t>
      </w:r>
    </w:p>
    <w:p w14:paraId="01E490E8" w14:textId="60E1CD57" w:rsidR="00A42564" w:rsidRDefault="00865606" w:rsidP="00D5503E">
      <w:pPr>
        <w:spacing w:line="360" w:lineRule="auto"/>
        <w:jc w:val="both"/>
      </w:pPr>
      <w:r>
        <w:t>Bei Rückfrage</w:t>
      </w:r>
      <w:r w:rsidR="003E153E">
        <w:t>n steht Ihnen unser Team der</w:t>
      </w:r>
      <w:r>
        <w:t xml:space="preserve"> Koordinierungs- und Fachstelle gerne zur Verfügung.</w:t>
      </w:r>
      <w:r w:rsidR="00A42564">
        <w:t xml:space="preserve"> </w:t>
      </w:r>
    </w:p>
    <w:p w14:paraId="715CF4D5" w14:textId="77777777" w:rsidR="00865606" w:rsidRDefault="00865606" w:rsidP="00D5503E">
      <w:pPr>
        <w:spacing w:line="360" w:lineRule="auto"/>
        <w:jc w:val="both"/>
      </w:pPr>
      <w:r>
        <w:t>Freundliche Grüße</w:t>
      </w:r>
    </w:p>
    <w:p w14:paraId="162988B1" w14:textId="77777777" w:rsidR="00865606" w:rsidRPr="00C305B8" w:rsidRDefault="00865606" w:rsidP="00D5503E">
      <w:pPr>
        <w:spacing w:line="360" w:lineRule="auto"/>
        <w:jc w:val="both"/>
      </w:pPr>
      <w:r>
        <w:t xml:space="preserve">Ihr Team der </w:t>
      </w:r>
      <w:r w:rsidRPr="00110315">
        <w:rPr>
          <w:i/>
        </w:rPr>
        <w:t>„Partnerschaften für Demokratie Köln“</w:t>
      </w:r>
    </w:p>
    <w:p w14:paraId="526DA4C6" w14:textId="77777777" w:rsidR="00166927" w:rsidRDefault="00166927">
      <w:pPr>
        <w:spacing w:after="200" w:line="276" w:lineRule="auto"/>
      </w:pPr>
      <w:r>
        <w:br w:type="page"/>
      </w:r>
    </w:p>
    <w:p w14:paraId="31865634" w14:textId="77777777" w:rsidR="00401263" w:rsidRDefault="00401263" w:rsidP="00401263">
      <w:pPr>
        <w:pStyle w:val="FormHeading"/>
      </w:pPr>
      <w:bookmarkStart w:id="1" w:name="_Toc22639497"/>
    </w:p>
    <w:p w14:paraId="53571BCA" w14:textId="04A7B98F" w:rsidR="00865606" w:rsidRDefault="00865606" w:rsidP="00865606">
      <w:pPr>
        <w:pStyle w:val="berschrift2"/>
        <w:spacing w:line="276" w:lineRule="auto"/>
        <w:rPr>
          <w:rFonts w:ascii="Century Gothic" w:hAnsi="Century Gothic" w:cs="Calibri Light"/>
          <w:b/>
          <w:sz w:val="28"/>
          <w:szCs w:val="28"/>
        </w:rPr>
      </w:pPr>
      <w:r>
        <w:rPr>
          <w:rFonts w:ascii="Century Gothic" w:hAnsi="Century Gothic" w:cs="Calibri Light"/>
          <w:b/>
          <w:sz w:val="28"/>
          <w:szCs w:val="28"/>
        </w:rPr>
        <w:t>Ihr Projekt</w:t>
      </w:r>
      <w:bookmarkEnd w:id="1"/>
    </w:p>
    <w:p w14:paraId="4FD208BF" w14:textId="77777777" w:rsidR="00865606" w:rsidRDefault="00865606">
      <w:pPr>
        <w:spacing w:after="200" w:line="276" w:lineRule="auto"/>
      </w:pPr>
    </w:p>
    <w:tbl>
      <w:tblPr>
        <w:tblStyle w:val="Tabellenraster"/>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114"/>
        <w:gridCol w:w="6804"/>
      </w:tblGrid>
      <w:tr w:rsidR="00865606" w:rsidRPr="00B05B0C" w14:paraId="7BE5527D" w14:textId="77777777" w:rsidTr="00E05059">
        <w:tc>
          <w:tcPr>
            <w:tcW w:w="3114" w:type="dxa"/>
            <w:shd w:val="clear" w:color="auto" w:fill="auto"/>
          </w:tcPr>
          <w:p w14:paraId="47A66499" w14:textId="77777777" w:rsidR="00865606" w:rsidRPr="00B05B0C" w:rsidRDefault="00865606" w:rsidP="00865606">
            <w:pPr>
              <w:rPr>
                <w:rFonts w:cs="Calibri Light"/>
                <w:b/>
              </w:rPr>
            </w:pPr>
            <w:r w:rsidRPr="00B05B0C">
              <w:rPr>
                <w:rFonts w:cs="Calibri Light"/>
                <w:b/>
              </w:rPr>
              <w:t>Projekttitel</w:t>
            </w:r>
          </w:p>
        </w:tc>
        <w:sdt>
          <w:sdtPr>
            <w:rPr>
              <w:rFonts w:cs="Calibri Light"/>
            </w:rPr>
            <w:id w:val="1943716808"/>
            <w:placeholder>
              <w:docPart w:val="4BF032C3A75746D4A01C743C0F66EC2B"/>
            </w:placeholder>
            <w:showingPlcHdr/>
          </w:sdtPr>
          <w:sdtEndPr/>
          <w:sdtContent>
            <w:bookmarkStart w:id="2" w:name="_GoBack" w:displacedByCustomXml="prev"/>
            <w:tc>
              <w:tcPr>
                <w:tcW w:w="6804" w:type="dxa"/>
                <w:shd w:val="clear" w:color="auto" w:fill="auto"/>
              </w:tcPr>
              <w:p w14:paraId="556E19EC" w14:textId="77777777" w:rsidR="00865606" w:rsidRPr="00B05B0C" w:rsidRDefault="00865606" w:rsidP="00865606">
                <w:pPr>
                  <w:rPr>
                    <w:rFonts w:cs="Calibri Light"/>
                  </w:rPr>
                </w:pPr>
                <w:r w:rsidRPr="0058543A">
                  <w:rPr>
                    <w:rStyle w:val="Platzhaltertext"/>
                  </w:rPr>
                  <w:t>Klicken Sie hier, um Text einzugeben.</w:t>
                </w:r>
              </w:p>
            </w:tc>
            <w:bookmarkEnd w:id="2" w:displacedByCustomXml="next"/>
          </w:sdtContent>
        </w:sdt>
      </w:tr>
      <w:tr w:rsidR="00865606" w:rsidRPr="00B05B0C" w14:paraId="6B33325C" w14:textId="77777777" w:rsidTr="003015AD">
        <w:tc>
          <w:tcPr>
            <w:tcW w:w="3114" w:type="dxa"/>
            <w:shd w:val="clear" w:color="auto" w:fill="CCD1DC" w:themeFill="accent4" w:themeFillTint="66"/>
          </w:tcPr>
          <w:p w14:paraId="279A8ADC" w14:textId="77777777" w:rsidR="00865606" w:rsidRPr="00B05B0C" w:rsidRDefault="00865606" w:rsidP="00865606">
            <w:pPr>
              <w:rPr>
                <w:rFonts w:cs="Calibri Light"/>
              </w:rPr>
            </w:pPr>
            <w:r w:rsidRPr="00B05B0C">
              <w:rPr>
                <w:rFonts w:cs="Calibri Light"/>
                <w:b/>
              </w:rPr>
              <w:t>Kurzbeschreibung des Projektes</w:t>
            </w:r>
            <w:r w:rsidRPr="00B05B0C">
              <w:rPr>
                <w:rFonts w:cs="Calibri Light"/>
                <w:b/>
              </w:rPr>
              <w:br/>
            </w:r>
            <w:r w:rsidRPr="00B05B0C">
              <w:rPr>
                <w:rFonts w:cs="Calibri Light"/>
              </w:rPr>
              <w:t>(Was, wer, wozu…?)</w:t>
            </w:r>
            <w:r w:rsidRPr="00B05B0C">
              <w:rPr>
                <w:rFonts w:cs="Calibri Light"/>
              </w:rPr>
              <w:br/>
            </w:r>
          </w:p>
        </w:tc>
        <w:sdt>
          <w:sdtPr>
            <w:rPr>
              <w:rFonts w:cs="Calibri Light"/>
            </w:rPr>
            <w:id w:val="158049184"/>
            <w:placeholder>
              <w:docPart w:val="7D1F98D4832845848502C14EB9F59649"/>
            </w:placeholder>
            <w:showingPlcHdr/>
          </w:sdtPr>
          <w:sdtEndPr/>
          <w:sdtContent>
            <w:tc>
              <w:tcPr>
                <w:tcW w:w="6804" w:type="dxa"/>
                <w:shd w:val="clear" w:color="auto" w:fill="CCD1DC" w:themeFill="accent4" w:themeFillTint="66"/>
              </w:tcPr>
              <w:p w14:paraId="6ECDE0BA"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7B63DC2F" w14:textId="77777777" w:rsidTr="00E05059">
        <w:tc>
          <w:tcPr>
            <w:tcW w:w="3114" w:type="dxa"/>
            <w:shd w:val="clear" w:color="auto" w:fill="auto"/>
          </w:tcPr>
          <w:p w14:paraId="261FD7C1" w14:textId="77777777" w:rsidR="00865606" w:rsidRPr="00B05B0C" w:rsidRDefault="00865606" w:rsidP="00865606">
            <w:pPr>
              <w:rPr>
                <w:rFonts w:cs="Calibri Light"/>
              </w:rPr>
            </w:pPr>
            <w:r w:rsidRPr="00B05B0C">
              <w:rPr>
                <w:rFonts w:cs="Calibri Light"/>
                <w:b/>
              </w:rPr>
              <w:t>Skizzierung des zeitlichen Ablaufs</w:t>
            </w:r>
            <w:r w:rsidRPr="00B05B0C">
              <w:rPr>
                <w:rFonts w:cs="Calibri Light"/>
              </w:rPr>
              <w:br/>
              <w:t>(falls es sich um eine Veranstaltung handelt: Datum &amp; Uhrzeit)</w:t>
            </w:r>
          </w:p>
          <w:p w14:paraId="2EA4C2FB" w14:textId="77777777" w:rsidR="00865606" w:rsidRPr="00B05B0C" w:rsidRDefault="00865606" w:rsidP="00865606">
            <w:pPr>
              <w:rPr>
                <w:rFonts w:cs="Calibri Light"/>
              </w:rPr>
            </w:pPr>
          </w:p>
        </w:tc>
        <w:sdt>
          <w:sdtPr>
            <w:rPr>
              <w:rFonts w:cs="Calibri Light"/>
            </w:rPr>
            <w:id w:val="-2072338944"/>
            <w:placeholder>
              <w:docPart w:val="06AA4BD21DA046B1BBB16C369BF3DB9C"/>
            </w:placeholder>
            <w:showingPlcHdr/>
          </w:sdtPr>
          <w:sdtEndPr/>
          <w:sdtContent>
            <w:tc>
              <w:tcPr>
                <w:tcW w:w="6804" w:type="dxa"/>
                <w:shd w:val="clear" w:color="auto" w:fill="auto"/>
              </w:tcPr>
              <w:p w14:paraId="01D8F60C"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5BC2689D" w14:textId="77777777" w:rsidTr="003015AD">
        <w:tc>
          <w:tcPr>
            <w:tcW w:w="3114" w:type="dxa"/>
            <w:shd w:val="clear" w:color="auto" w:fill="CCD1DC" w:themeFill="accent4" w:themeFillTint="66"/>
          </w:tcPr>
          <w:p w14:paraId="4102EF43" w14:textId="77777777" w:rsidR="00865606" w:rsidRPr="00B05B0C" w:rsidRDefault="00865606" w:rsidP="00865606">
            <w:pPr>
              <w:rPr>
                <w:rFonts w:cs="Calibri Light"/>
                <w:b/>
              </w:rPr>
            </w:pPr>
            <w:r w:rsidRPr="00B05B0C">
              <w:rPr>
                <w:rFonts w:cs="Calibri Light"/>
                <w:b/>
              </w:rPr>
              <w:t xml:space="preserve">Zielgruppe </w:t>
            </w:r>
          </w:p>
          <w:p w14:paraId="28A1B562" w14:textId="77777777" w:rsidR="00865606" w:rsidRPr="00B05B0C" w:rsidRDefault="00865606" w:rsidP="00865606">
            <w:pPr>
              <w:rPr>
                <w:rFonts w:cs="Calibri Light"/>
                <w:b/>
              </w:rPr>
            </w:pPr>
          </w:p>
        </w:tc>
        <w:sdt>
          <w:sdtPr>
            <w:rPr>
              <w:rFonts w:cs="Calibri Light"/>
            </w:rPr>
            <w:id w:val="-682203036"/>
            <w:placeholder>
              <w:docPart w:val="2838CE9C1FF6470C9B89DA4F462FAAB7"/>
            </w:placeholder>
            <w:showingPlcHdr/>
          </w:sdtPr>
          <w:sdtEndPr/>
          <w:sdtContent>
            <w:tc>
              <w:tcPr>
                <w:tcW w:w="6804" w:type="dxa"/>
                <w:shd w:val="clear" w:color="auto" w:fill="CCD1DC" w:themeFill="accent4" w:themeFillTint="66"/>
              </w:tcPr>
              <w:p w14:paraId="5EB8347C"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51674808" w14:textId="77777777" w:rsidTr="00E05059">
        <w:tc>
          <w:tcPr>
            <w:tcW w:w="3114" w:type="dxa"/>
            <w:shd w:val="clear" w:color="auto" w:fill="auto"/>
          </w:tcPr>
          <w:p w14:paraId="4C343AA2" w14:textId="77777777" w:rsidR="00865606" w:rsidRPr="00B05B0C" w:rsidRDefault="00865606" w:rsidP="00865606">
            <w:pPr>
              <w:rPr>
                <w:rFonts w:cs="Calibri Light"/>
              </w:rPr>
            </w:pPr>
            <w:r w:rsidRPr="00B05B0C">
              <w:rPr>
                <w:rFonts w:cs="Calibri Light"/>
                <w:b/>
              </w:rPr>
              <w:t>Anmelde- bzw. Teilnahmemodalitäten</w:t>
            </w:r>
            <w:r w:rsidRPr="00B05B0C">
              <w:rPr>
                <w:rFonts w:cs="Calibri Light"/>
              </w:rPr>
              <w:t xml:space="preserve"> (z.B. Kontakt, Fristen, Kosten)</w:t>
            </w:r>
          </w:p>
          <w:p w14:paraId="0ABA2C66" w14:textId="77777777" w:rsidR="00865606" w:rsidRPr="00B05B0C" w:rsidRDefault="00865606" w:rsidP="00865606">
            <w:pPr>
              <w:rPr>
                <w:rFonts w:cs="Calibri Light"/>
                <w:b/>
              </w:rPr>
            </w:pPr>
          </w:p>
        </w:tc>
        <w:sdt>
          <w:sdtPr>
            <w:rPr>
              <w:rFonts w:cs="Calibri Light"/>
            </w:rPr>
            <w:id w:val="640925560"/>
            <w:placeholder>
              <w:docPart w:val="8A6364A17C7A4A968CE48DAA37992D61"/>
            </w:placeholder>
            <w:showingPlcHdr/>
          </w:sdtPr>
          <w:sdtEndPr/>
          <w:sdtContent>
            <w:tc>
              <w:tcPr>
                <w:tcW w:w="6804" w:type="dxa"/>
                <w:shd w:val="clear" w:color="auto" w:fill="auto"/>
              </w:tcPr>
              <w:p w14:paraId="23460CD7"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0057D590" w14:textId="77777777" w:rsidTr="003015AD">
        <w:tc>
          <w:tcPr>
            <w:tcW w:w="3114" w:type="dxa"/>
            <w:shd w:val="clear" w:color="auto" w:fill="CCD1DC" w:themeFill="accent4" w:themeFillTint="66"/>
          </w:tcPr>
          <w:p w14:paraId="02433007" w14:textId="77777777" w:rsidR="00865606" w:rsidRPr="00B05B0C" w:rsidRDefault="00865606" w:rsidP="00865606">
            <w:pPr>
              <w:rPr>
                <w:rFonts w:cs="Calibri Light"/>
                <w:b/>
              </w:rPr>
            </w:pPr>
            <w:r w:rsidRPr="00B05B0C">
              <w:rPr>
                <w:rFonts w:cs="Calibri Light"/>
                <w:b/>
              </w:rPr>
              <w:t>Ortsbezug</w:t>
            </w:r>
            <w:r w:rsidRPr="00B05B0C">
              <w:rPr>
                <w:rFonts w:cs="Calibri Light"/>
              </w:rPr>
              <w:t xml:space="preserve"> (welche PfD / stadtweit) </w:t>
            </w:r>
            <w:r w:rsidRPr="00B05B0C">
              <w:rPr>
                <w:rFonts w:cs="Calibri Light"/>
                <w:b/>
              </w:rPr>
              <w:t>und Veranstaltungsort</w:t>
            </w:r>
          </w:p>
          <w:p w14:paraId="66963D34" w14:textId="77777777" w:rsidR="00865606" w:rsidRPr="00B05B0C" w:rsidRDefault="00865606" w:rsidP="00865606">
            <w:pPr>
              <w:rPr>
                <w:rFonts w:cs="Calibri Light"/>
              </w:rPr>
            </w:pPr>
          </w:p>
        </w:tc>
        <w:sdt>
          <w:sdtPr>
            <w:rPr>
              <w:rFonts w:cs="Calibri Light"/>
            </w:rPr>
            <w:id w:val="-1207865930"/>
            <w:placeholder>
              <w:docPart w:val="5F00E54585144D029E7CABBBA163F592"/>
            </w:placeholder>
            <w:showingPlcHdr/>
          </w:sdtPr>
          <w:sdtEndPr/>
          <w:sdtContent>
            <w:tc>
              <w:tcPr>
                <w:tcW w:w="6804" w:type="dxa"/>
                <w:shd w:val="clear" w:color="auto" w:fill="CCD1DC" w:themeFill="accent4" w:themeFillTint="66"/>
              </w:tcPr>
              <w:p w14:paraId="2CB6EABB"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3969115F" w14:textId="77777777" w:rsidTr="00E05059">
        <w:tc>
          <w:tcPr>
            <w:tcW w:w="3114" w:type="dxa"/>
            <w:shd w:val="clear" w:color="auto" w:fill="auto"/>
          </w:tcPr>
          <w:p w14:paraId="44A8AFAF" w14:textId="77777777" w:rsidR="00865606" w:rsidRPr="00B05B0C" w:rsidRDefault="00865606" w:rsidP="00865606">
            <w:pPr>
              <w:rPr>
                <w:rFonts w:cs="Calibri Light"/>
              </w:rPr>
            </w:pPr>
            <w:r w:rsidRPr="00B05B0C">
              <w:rPr>
                <w:rFonts w:cs="Calibri Light"/>
                <w:b/>
              </w:rPr>
              <w:t>Verweis auf Website</w:t>
            </w:r>
            <w:r w:rsidRPr="00B05B0C">
              <w:rPr>
                <w:rFonts w:cs="Calibri Light"/>
              </w:rPr>
              <w:t xml:space="preserve"> des Trägers (oder ggf. des Projekts selbst), Impressionen aus Vorjahren etc. (z.B. Link)</w:t>
            </w:r>
          </w:p>
          <w:p w14:paraId="16689329" w14:textId="77777777" w:rsidR="00865606" w:rsidRPr="00B05B0C" w:rsidRDefault="00865606" w:rsidP="00865606">
            <w:pPr>
              <w:rPr>
                <w:rFonts w:cs="Calibri Light"/>
              </w:rPr>
            </w:pPr>
          </w:p>
        </w:tc>
        <w:sdt>
          <w:sdtPr>
            <w:rPr>
              <w:rFonts w:cs="Calibri Light"/>
            </w:rPr>
            <w:id w:val="1243138353"/>
            <w:placeholder>
              <w:docPart w:val="83B6F648362E422CACC0FBD86D843367"/>
            </w:placeholder>
            <w:showingPlcHdr/>
          </w:sdtPr>
          <w:sdtEndPr/>
          <w:sdtContent>
            <w:tc>
              <w:tcPr>
                <w:tcW w:w="6804" w:type="dxa"/>
                <w:shd w:val="clear" w:color="auto" w:fill="auto"/>
              </w:tcPr>
              <w:p w14:paraId="44E251CD"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0D30AEF1" w14:textId="77777777" w:rsidTr="003015AD">
        <w:tc>
          <w:tcPr>
            <w:tcW w:w="3114" w:type="dxa"/>
            <w:shd w:val="clear" w:color="auto" w:fill="CCD1DC" w:themeFill="accent4" w:themeFillTint="66"/>
          </w:tcPr>
          <w:p w14:paraId="0ECC3292" w14:textId="77777777" w:rsidR="00865606" w:rsidRPr="00B05B0C" w:rsidRDefault="00865606" w:rsidP="00865606">
            <w:pPr>
              <w:rPr>
                <w:rFonts w:cs="Calibri Light"/>
                <w:b/>
              </w:rPr>
            </w:pPr>
            <w:r w:rsidRPr="00B05B0C">
              <w:rPr>
                <w:rFonts w:cs="Calibri Light"/>
                <w:b/>
              </w:rPr>
              <w:t>Kontakt für Rückfragen</w:t>
            </w:r>
          </w:p>
          <w:p w14:paraId="4ABCC256" w14:textId="77777777" w:rsidR="00865606" w:rsidRPr="00B05B0C" w:rsidRDefault="00865606" w:rsidP="00865606">
            <w:pPr>
              <w:rPr>
                <w:rFonts w:cs="Calibri Light"/>
                <w:b/>
              </w:rPr>
            </w:pPr>
          </w:p>
        </w:tc>
        <w:sdt>
          <w:sdtPr>
            <w:rPr>
              <w:rFonts w:cs="Calibri Light"/>
            </w:rPr>
            <w:id w:val="-828666973"/>
            <w:placeholder>
              <w:docPart w:val="EABC7A56FEF646B9AD75807657E6BDCA"/>
            </w:placeholder>
            <w:showingPlcHdr/>
          </w:sdtPr>
          <w:sdtEndPr/>
          <w:sdtContent>
            <w:tc>
              <w:tcPr>
                <w:tcW w:w="6804" w:type="dxa"/>
                <w:shd w:val="clear" w:color="auto" w:fill="CCD1DC" w:themeFill="accent4" w:themeFillTint="66"/>
              </w:tcPr>
              <w:p w14:paraId="46783907" w14:textId="21EE3C50" w:rsidR="00865606" w:rsidRPr="00B05B0C" w:rsidRDefault="00064404" w:rsidP="0028028D">
                <w:pPr>
                  <w:rPr>
                    <w:rFonts w:cs="Calibri Light"/>
                  </w:rPr>
                </w:pPr>
                <w:r w:rsidRPr="0058543A">
                  <w:rPr>
                    <w:rStyle w:val="Platzhaltertext"/>
                  </w:rPr>
                  <w:t>Klicken Sie hier, um Text einzugeben.</w:t>
                </w:r>
              </w:p>
            </w:tc>
          </w:sdtContent>
        </w:sdt>
      </w:tr>
    </w:tbl>
    <w:p w14:paraId="1FB40E86" w14:textId="77777777" w:rsidR="00865606" w:rsidRDefault="00865606">
      <w:pPr>
        <w:spacing w:after="200" w:line="276" w:lineRule="auto"/>
      </w:pPr>
    </w:p>
    <w:p w14:paraId="599DDC48" w14:textId="77777777" w:rsidR="00865606" w:rsidRDefault="00865606">
      <w:pPr>
        <w:spacing w:after="200" w:line="276" w:lineRule="auto"/>
      </w:pPr>
      <w:r>
        <w:br w:type="page"/>
      </w:r>
    </w:p>
    <w:p w14:paraId="18189970" w14:textId="77777777" w:rsidR="007D3AA7" w:rsidRDefault="007D3AA7" w:rsidP="00D15C2C"/>
    <w:p w14:paraId="02C32B04" w14:textId="77777777" w:rsidR="00D15C2C" w:rsidRPr="00D15C2C" w:rsidRDefault="004C5B3C" w:rsidP="00D15C2C">
      <w:pPr>
        <w:pStyle w:val="berschrift2"/>
        <w:rPr>
          <w:rFonts w:ascii="Century Gothic" w:hAnsi="Century Gothic"/>
          <w:b/>
          <w:sz w:val="28"/>
        </w:rPr>
      </w:pPr>
      <w:bookmarkStart w:id="3" w:name="_Toc22639498"/>
      <w:r>
        <w:rPr>
          <w:rFonts w:ascii="Century Gothic" w:hAnsi="Century Gothic"/>
          <w:b/>
          <w:sz w:val="28"/>
        </w:rPr>
        <w:t>Termine</w:t>
      </w:r>
      <w:bookmarkEnd w:id="3"/>
    </w:p>
    <w:p w14:paraId="1455FD51" w14:textId="77777777" w:rsidR="00D15C2C" w:rsidRPr="00D15C2C" w:rsidRDefault="00D15C2C" w:rsidP="00D15C2C"/>
    <w:tbl>
      <w:tblPr>
        <w:tblStyle w:val="Tabellenraster"/>
        <w:tblW w:w="991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838"/>
        <w:gridCol w:w="5812"/>
        <w:gridCol w:w="2268"/>
      </w:tblGrid>
      <w:tr w:rsidR="004C5B3C" w:rsidRPr="00B05B0C" w14:paraId="251EF909" w14:textId="77777777" w:rsidTr="00A10279">
        <w:trPr>
          <w:trHeight w:val="1008"/>
        </w:trPr>
        <w:tc>
          <w:tcPr>
            <w:tcW w:w="1838" w:type="dxa"/>
            <w:shd w:val="clear" w:color="auto" w:fill="CCD1DC" w:themeFill="accent4" w:themeFillTint="66"/>
          </w:tcPr>
          <w:p w14:paraId="41E3BD22" w14:textId="77777777" w:rsidR="004C5B3C" w:rsidRPr="00B05B0C" w:rsidRDefault="004C5B3C" w:rsidP="003657C6">
            <w:pPr>
              <w:rPr>
                <w:rFonts w:cs="Calibri Light"/>
                <w:b/>
              </w:rPr>
            </w:pPr>
            <w:r>
              <w:rPr>
                <w:rFonts w:cs="Calibri Light"/>
                <w:b/>
              </w:rPr>
              <w:t>Termin</w:t>
            </w:r>
          </w:p>
        </w:tc>
        <w:tc>
          <w:tcPr>
            <w:tcW w:w="5812" w:type="dxa"/>
            <w:shd w:val="clear" w:color="auto" w:fill="CCD1DC" w:themeFill="accent4" w:themeFillTint="66"/>
          </w:tcPr>
          <w:p w14:paraId="58DB8E60" w14:textId="77777777" w:rsidR="004C5B3C" w:rsidRPr="004C5B3C" w:rsidRDefault="004C5B3C" w:rsidP="003657C6">
            <w:pPr>
              <w:rPr>
                <w:rFonts w:cs="Calibri Light"/>
                <w:b/>
              </w:rPr>
            </w:pPr>
            <w:r w:rsidRPr="004C5B3C">
              <w:rPr>
                <w:rFonts w:cs="Calibri Light"/>
                <w:b/>
              </w:rPr>
              <w:t>Beschreibung</w:t>
            </w:r>
          </w:p>
        </w:tc>
        <w:tc>
          <w:tcPr>
            <w:tcW w:w="2268" w:type="dxa"/>
            <w:shd w:val="clear" w:color="auto" w:fill="CCD1DC" w:themeFill="accent4" w:themeFillTint="66"/>
          </w:tcPr>
          <w:p w14:paraId="79F1EE96" w14:textId="77777777" w:rsidR="00E05059" w:rsidRDefault="00E05059" w:rsidP="00E05059">
            <w:pPr>
              <w:spacing w:after="0"/>
              <w:rPr>
                <w:rFonts w:cs="Calibri Light"/>
                <w:b/>
              </w:rPr>
            </w:pPr>
            <w:r w:rsidRPr="00E05059">
              <w:rPr>
                <w:rFonts w:cs="Calibri Light"/>
                <w:b/>
              </w:rPr>
              <w:t>Anmeldung</w:t>
            </w:r>
          </w:p>
          <w:p w14:paraId="515AD80B" w14:textId="77777777" w:rsidR="00E05059" w:rsidRPr="00E05059" w:rsidRDefault="00E05059" w:rsidP="00E05059">
            <w:pPr>
              <w:rPr>
                <w:rFonts w:cs="Calibri Light"/>
              </w:rPr>
            </w:pPr>
            <w:r w:rsidRPr="00E05059">
              <w:rPr>
                <w:rFonts w:cs="Calibri Light"/>
                <w:sz w:val="16"/>
              </w:rPr>
              <w:t>Ist eine Anmeldung erforderlich? Frist und Kontakt angeben!</w:t>
            </w:r>
          </w:p>
        </w:tc>
      </w:tr>
      <w:tr w:rsidR="004C5B3C" w:rsidRPr="00B05B0C" w14:paraId="44213450" w14:textId="77777777" w:rsidTr="00A10279">
        <w:sdt>
          <w:sdtPr>
            <w:rPr>
              <w:rFonts w:cs="Calibri Light"/>
            </w:rPr>
            <w:id w:val="-874307223"/>
            <w:placeholder>
              <w:docPart w:val="F035E710DA5D438085630C1EC79A6384"/>
            </w:placeholder>
            <w:date>
              <w:dateFormat w:val="dd.MM.yyyy"/>
              <w:lid w:val="de-DE"/>
              <w:storeMappedDataAs w:val="dateTime"/>
              <w:calendar w:val="gregorian"/>
            </w:date>
          </w:sdtPr>
          <w:sdtEndPr/>
          <w:sdtContent>
            <w:tc>
              <w:tcPr>
                <w:tcW w:w="1838" w:type="dxa"/>
                <w:shd w:val="clear" w:color="auto" w:fill="auto"/>
              </w:tcPr>
              <w:p w14:paraId="30449C59" w14:textId="77777777" w:rsidR="004C5B3C" w:rsidRPr="00D5503E" w:rsidRDefault="00D5503E" w:rsidP="00D5503E">
                <w:pPr>
                  <w:rPr>
                    <w:rFonts w:cs="Calibri Light"/>
                  </w:rPr>
                </w:pPr>
                <w:r w:rsidRPr="00D5503E">
                  <w:rPr>
                    <w:rFonts w:cs="Calibri Light"/>
                    <w:sz w:val="16"/>
                  </w:rPr>
                  <w:t>Datum eintragen</w:t>
                </w:r>
              </w:p>
            </w:tc>
          </w:sdtContent>
        </w:sdt>
        <w:sdt>
          <w:sdtPr>
            <w:rPr>
              <w:rFonts w:cs="Calibri Light"/>
            </w:rPr>
            <w:id w:val="1845123669"/>
            <w:placeholder>
              <w:docPart w:val="817D5D0177AD42CD918CB8781EB8C4EC"/>
            </w:placeholder>
            <w:showingPlcHdr/>
          </w:sdtPr>
          <w:sdtEndPr/>
          <w:sdtContent>
            <w:tc>
              <w:tcPr>
                <w:tcW w:w="5812" w:type="dxa"/>
                <w:shd w:val="clear" w:color="auto" w:fill="auto"/>
              </w:tcPr>
              <w:p w14:paraId="532EC026" w14:textId="77777777" w:rsidR="004C5B3C" w:rsidRPr="00FA2C07" w:rsidRDefault="00FA2C07" w:rsidP="00FA2C07">
                <w:pPr>
                  <w:rPr>
                    <w:rFonts w:cs="Calibri Light"/>
                  </w:rPr>
                </w:pPr>
                <w:r w:rsidRPr="00FA2C07">
                  <w:rPr>
                    <w:rFonts w:cs="Calibri Light"/>
                  </w:rPr>
                  <w:t>Beschreiben Sie Ihre Veranstaltung.</w:t>
                </w:r>
              </w:p>
            </w:tc>
          </w:sdtContent>
        </w:sdt>
        <w:sdt>
          <w:sdtPr>
            <w:rPr>
              <w:rFonts w:cs="Calibri Light"/>
            </w:rPr>
            <w:id w:val="-2018298135"/>
            <w:placeholder>
              <w:docPart w:val="F2E99C61AE774B39A682B6DE0B97E455"/>
            </w:placeholder>
            <w:showingPlcHdr/>
          </w:sdtPr>
          <w:sdtEndPr/>
          <w:sdtContent>
            <w:tc>
              <w:tcPr>
                <w:tcW w:w="2268" w:type="dxa"/>
              </w:tcPr>
              <w:p w14:paraId="438E4606" w14:textId="77777777" w:rsidR="004C5B3C" w:rsidRPr="00FA2C07" w:rsidRDefault="00FA2C07" w:rsidP="00FA2C07">
                <w:pPr>
                  <w:rPr>
                    <w:rFonts w:cs="Calibri Light"/>
                  </w:rPr>
                </w:pPr>
                <w:r w:rsidRPr="00FA2C07">
                  <w:rPr>
                    <w:rFonts w:cs="Calibri Light"/>
                  </w:rPr>
                  <w:t>Frist und Kontakt eintragen</w:t>
                </w:r>
              </w:p>
            </w:tc>
          </w:sdtContent>
        </w:sdt>
      </w:tr>
      <w:tr w:rsidR="004C5B3C" w:rsidRPr="00B05B0C" w14:paraId="00D58EC8" w14:textId="77777777" w:rsidTr="003015AD">
        <w:sdt>
          <w:sdtPr>
            <w:rPr>
              <w:rFonts w:cs="Calibri Light"/>
            </w:rPr>
            <w:id w:val="677699932"/>
            <w:placeholder>
              <w:docPart w:val="9D358F7364E14C638FAE85FFD74E9C0D"/>
            </w:placeholder>
            <w:date>
              <w:dateFormat w:val="dd.MM.yyyy"/>
              <w:lid w:val="de-DE"/>
              <w:storeMappedDataAs w:val="dateTime"/>
              <w:calendar w:val="gregorian"/>
            </w:date>
          </w:sdtPr>
          <w:sdtEndPr/>
          <w:sdtContent>
            <w:tc>
              <w:tcPr>
                <w:tcW w:w="1838" w:type="dxa"/>
                <w:shd w:val="clear" w:color="auto" w:fill="CCD1DC" w:themeFill="accent4" w:themeFillTint="66"/>
              </w:tcPr>
              <w:p w14:paraId="48E0BCA0"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054124397"/>
            <w:placeholder>
              <w:docPart w:val="0D0C66C16FDB48B4AFE9D55E68C5252F"/>
            </w:placeholder>
            <w:showingPlcHdr/>
          </w:sdtPr>
          <w:sdtEndPr/>
          <w:sdtContent>
            <w:tc>
              <w:tcPr>
                <w:tcW w:w="5812" w:type="dxa"/>
                <w:shd w:val="clear" w:color="auto" w:fill="CCD1DC" w:themeFill="accent4" w:themeFillTint="66"/>
              </w:tcPr>
              <w:p w14:paraId="70B11E9D"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544135681"/>
            <w:placeholder>
              <w:docPart w:val="C5E77509A1D8498B91713B3C66F4221B"/>
            </w:placeholder>
            <w:showingPlcHdr/>
          </w:sdtPr>
          <w:sdtEndPr/>
          <w:sdtContent>
            <w:tc>
              <w:tcPr>
                <w:tcW w:w="2268" w:type="dxa"/>
                <w:shd w:val="clear" w:color="auto" w:fill="CCD1DC" w:themeFill="accent4" w:themeFillTint="66"/>
              </w:tcPr>
              <w:p w14:paraId="55F05ABB"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60AE90BC" w14:textId="77777777" w:rsidTr="00A10279">
        <w:sdt>
          <w:sdtPr>
            <w:rPr>
              <w:rFonts w:cs="Calibri Light"/>
            </w:rPr>
            <w:id w:val="-1090766111"/>
            <w:placeholder>
              <w:docPart w:val="1165872447F648B3BD336CC39A213E27"/>
            </w:placeholder>
            <w:date>
              <w:dateFormat w:val="dd.MM.yyyy"/>
              <w:lid w:val="de-DE"/>
              <w:storeMappedDataAs w:val="dateTime"/>
              <w:calendar w:val="gregorian"/>
            </w:date>
          </w:sdtPr>
          <w:sdtEndPr/>
          <w:sdtContent>
            <w:tc>
              <w:tcPr>
                <w:tcW w:w="1838" w:type="dxa"/>
                <w:shd w:val="clear" w:color="auto" w:fill="auto"/>
              </w:tcPr>
              <w:p w14:paraId="1BD32FC7"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135835340"/>
            <w:placeholder>
              <w:docPart w:val="B462C26AC8DF4107963A8FCFD6082D32"/>
            </w:placeholder>
            <w:showingPlcHdr/>
          </w:sdtPr>
          <w:sdtEndPr/>
          <w:sdtContent>
            <w:tc>
              <w:tcPr>
                <w:tcW w:w="5812" w:type="dxa"/>
                <w:shd w:val="clear" w:color="auto" w:fill="auto"/>
              </w:tcPr>
              <w:p w14:paraId="0FDCA3B6"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944502544"/>
            <w:placeholder>
              <w:docPart w:val="DB41FE2021264C68A805AE622ECE7523"/>
            </w:placeholder>
            <w:showingPlcHdr/>
          </w:sdtPr>
          <w:sdtEndPr/>
          <w:sdtContent>
            <w:tc>
              <w:tcPr>
                <w:tcW w:w="2268" w:type="dxa"/>
              </w:tcPr>
              <w:p w14:paraId="1E8147DC"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32DA833B" w14:textId="77777777" w:rsidTr="003015AD">
        <w:sdt>
          <w:sdtPr>
            <w:rPr>
              <w:rFonts w:cs="Calibri Light"/>
            </w:rPr>
            <w:id w:val="2064054274"/>
            <w:placeholder>
              <w:docPart w:val="698990D99FF14D739EF6917D5D31A338"/>
            </w:placeholder>
            <w:date>
              <w:dateFormat w:val="dd.MM.yyyy"/>
              <w:lid w:val="de-DE"/>
              <w:storeMappedDataAs w:val="dateTime"/>
              <w:calendar w:val="gregorian"/>
            </w:date>
          </w:sdtPr>
          <w:sdtEndPr/>
          <w:sdtContent>
            <w:tc>
              <w:tcPr>
                <w:tcW w:w="1838" w:type="dxa"/>
                <w:shd w:val="clear" w:color="auto" w:fill="CCD1DC" w:themeFill="accent4" w:themeFillTint="66"/>
              </w:tcPr>
              <w:p w14:paraId="23F35B45"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467006371"/>
            <w:placeholder>
              <w:docPart w:val="6B5BD1FA7F7F48F8AB51E81569BAA6B1"/>
            </w:placeholder>
            <w:showingPlcHdr/>
          </w:sdtPr>
          <w:sdtEndPr/>
          <w:sdtContent>
            <w:tc>
              <w:tcPr>
                <w:tcW w:w="5812" w:type="dxa"/>
                <w:shd w:val="clear" w:color="auto" w:fill="CCD1DC" w:themeFill="accent4" w:themeFillTint="66"/>
              </w:tcPr>
              <w:p w14:paraId="4A01357D"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644967334"/>
            <w:placeholder>
              <w:docPart w:val="6F8CA583D56D428ABAC2C0C96F7387C3"/>
            </w:placeholder>
            <w:showingPlcHdr/>
          </w:sdtPr>
          <w:sdtEndPr/>
          <w:sdtContent>
            <w:tc>
              <w:tcPr>
                <w:tcW w:w="2268" w:type="dxa"/>
                <w:shd w:val="clear" w:color="auto" w:fill="CCD1DC" w:themeFill="accent4" w:themeFillTint="66"/>
              </w:tcPr>
              <w:p w14:paraId="2B6DEAEE"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2922706F" w14:textId="77777777" w:rsidTr="00A10279">
        <w:sdt>
          <w:sdtPr>
            <w:rPr>
              <w:rFonts w:cs="Calibri Light"/>
            </w:rPr>
            <w:id w:val="-498355375"/>
            <w:placeholder>
              <w:docPart w:val="4B00255D527147C0A54BF6A89CA65D79"/>
            </w:placeholder>
            <w:date>
              <w:dateFormat w:val="dd.MM.yyyy"/>
              <w:lid w:val="de-DE"/>
              <w:storeMappedDataAs w:val="dateTime"/>
              <w:calendar w:val="gregorian"/>
            </w:date>
          </w:sdtPr>
          <w:sdtEndPr/>
          <w:sdtContent>
            <w:tc>
              <w:tcPr>
                <w:tcW w:w="1838" w:type="dxa"/>
                <w:shd w:val="clear" w:color="auto" w:fill="auto"/>
              </w:tcPr>
              <w:p w14:paraId="03E92EF3"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277231546"/>
            <w:placeholder>
              <w:docPart w:val="D6C5EDB041AA44F497706D1ECC0C6020"/>
            </w:placeholder>
            <w:showingPlcHdr/>
          </w:sdtPr>
          <w:sdtEndPr/>
          <w:sdtContent>
            <w:tc>
              <w:tcPr>
                <w:tcW w:w="5812" w:type="dxa"/>
                <w:shd w:val="clear" w:color="auto" w:fill="auto"/>
              </w:tcPr>
              <w:p w14:paraId="23BAE2D1"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722805315"/>
            <w:placeholder>
              <w:docPart w:val="4DE26682B6AB47E1B8AFB223371DB1BA"/>
            </w:placeholder>
            <w:showingPlcHdr/>
          </w:sdtPr>
          <w:sdtEndPr/>
          <w:sdtContent>
            <w:tc>
              <w:tcPr>
                <w:tcW w:w="2268" w:type="dxa"/>
              </w:tcPr>
              <w:p w14:paraId="539C2ACA"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67AE6523" w14:textId="77777777" w:rsidTr="003015AD">
        <w:sdt>
          <w:sdtPr>
            <w:rPr>
              <w:rFonts w:cs="Calibri Light"/>
            </w:rPr>
            <w:id w:val="-2030093224"/>
            <w:placeholder>
              <w:docPart w:val="0F4E8525816C4043B4A27FF23834697E"/>
            </w:placeholder>
            <w:date>
              <w:dateFormat w:val="dd.MM.yyyy"/>
              <w:lid w:val="de-DE"/>
              <w:storeMappedDataAs w:val="dateTime"/>
              <w:calendar w:val="gregorian"/>
            </w:date>
          </w:sdtPr>
          <w:sdtEndPr/>
          <w:sdtContent>
            <w:tc>
              <w:tcPr>
                <w:tcW w:w="1838" w:type="dxa"/>
                <w:shd w:val="clear" w:color="auto" w:fill="CCD1DC" w:themeFill="accent4" w:themeFillTint="66"/>
              </w:tcPr>
              <w:p w14:paraId="29401F21"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797443237"/>
            <w:placeholder>
              <w:docPart w:val="0E3E676868F045EA854B13237A3F6621"/>
            </w:placeholder>
            <w:showingPlcHdr/>
          </w:sdtPr>
          <w:sdtEndPr/>
          <w:sdtContent>
            <w:tc>
              <w:tcPr>
                <w:tcW w:w="5812" w:type="dxa"/>
                <w:shd w:val="clear" w:color="auto" w:fill="CCD1DC" w:themeFill="accent4" w:themeFillTint="66"/>
              </w:tcPr>
              <w:p w14:paraId="1BF6EF6F"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371663049"/>
            <w:showingPlcHdr/>
          </w:sdtPr>
          <w:sdtEndPr/>
          <w:sdtContent>
            <w:tc>
              <w:tcPr>
                <w:tcW w:w="2268" w:type="dxa"/>
                <w:shd w:val="clear" w:color="auto" w:fill="CCD1DC" w:themeFill="accent4" w:themeFillTint="66"/>
              </w:tcPr>
              <w:p w14:paraId="6B4C42DF"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5AC5DAA3" w14:textId="77777777" w:rsidTr="00A10279">
        <w:sdt>
          <w:sdtPr>
            <w:rPr>
              <w:rFonts w:cs="Calibri Light"/>
            </w:rPr>
            <w:id w:val="-850412482"/>
            <w:date>
              <w:dateFormat w:val="dd.MM.yyyy"/>
              <w:lid w:val="de-DE"/>
              <w:storeMappedDataAs w:val="dateTime"/>
              <w:calendar w:val="gregorian"/>
            </w:date>
          </w:sdtPr>
          <w:sdtEndPr/>
          <w:sdtContent>
            <w:tc>
              <w:tcPr>
                <w:tcW w:w="1838" w:type="dxa"/>
                <w:shd w:val="clear" w:color="auto" w:fill="auto"/>
              </w:tcPr>
              <w:p w14:paraId="286AE0EF"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954089279"/>
            <w:showingPlcHdr/>
          </w:sdtPr>
          <w:sdtEndPr/>
          <w:sdtContent>
            <w:tc>
              <w:tcPr>
                <w:tcW w:w="5812" w:type="dxa"/>
                <w:shd w:val="clear" w:color="auto" w:fill="auto"/>
              </w:tcPr>
              <w:p w14:paraId="2743F5E9"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1817403882"/>
            <w:showingPlcHdr/>
          </w:sdtPr>
          <w:sdtEndPr/>
          <w:sdtContent>
            <w:tc>
              <w:tcPr>
                <w:tcW w:w="2268" w:type="dxa"/>
              </w:tcPr>
              <w:p w14:paraId="753DB140" w14:textId="77777777" w:rsidR="004C5B3C" w:rsidRPr="00FA2C07" w:rsidRDefault="00FA2C07" w:rsidP="003657C6">
                <w:pPr>
                  <w:rPr>
                    <w:rFonts w:cs="Calibri Light"/>
                  </w:rPr>
                </w:pPr>
                <w:r w:rsidRPr="00FA2C07">
                  <w:rPr>
                    <w:rFonts w:cs="Calibri Light"/>
                  </w:rPr>
                  <w:t>Frist und Kontakt eintragen</w:t>
                </w:r>
              </w:p>
            </w:tc>
          </w:sdtContent>
        </w:sdt>
      </w:tr>
    </w:tbl>
    <w:p w14:paraId="736178C0" w14:textId="77777777" w:rsidR="007D3AA7" w:rsidRDefault="007D3AA7">
      <w:pPr>
        <w:spacing w:after="200" w:line="276" w:lineRule="auto"/>
      </w:pPr>
      <w:r>
        <w:br w:type="page"/>
      </w:r>
    </w:p>
    <w:p w14:paraId="7D626046" w14:textId="77777777" w:rsidR="007D3AA7" w:rsidRDefault="007D3AA7">
      <w:pPr>
        <w:spacing w:after="200" w:line="276" w:lineRule="auto"/>
      </w:pPr>
    </w:p>
    <w:p w14:paraId="42144774" w14:textId="77777777" w:rsidR="00F44159" w:rsidRPr="007D3AA7" w:rsidRDefault="00F44159" w:rsidP="007D3AA7">
      <w:pPr>
        <w:pStyle w:val="berschrift2"/>
        <w:rPr>
          <w:rFonts w:asciiTheme="majorHAnsi" w:hAnsiTheme="majorHAnsi"/>
          <w:b/>
          <w:sz w:val="28"/>
        </w:rPr>
      </w:pPr>
      <w:bookmarkStart w:id="4" w:name="_Toc22639499"/>
      <w:r w:rsidRPr="007D3AA7">
        <w:rPr>
          <w:rFonts w:asciiTheme="majorHAnsi" w:hAnsiTheme="majorHAnsi"/>
          <w:b/>
          <w:sz w:val="28"/>
        </w:rPr>
        <w:t>Ihre Ansprechpart</w:t>
      </w:r>
      <w:r w:rsidR="00F91548" w:rsidRPr="007D3AA7">
        <w:rPr>
          <w:rFonts w:asciiTheme="majorHAnsi" w:hAnsiTheme="majorHAnsi"/>
          <w:b/>
          <w:sz w:val="28"/>
        </w:rPr>
        <w:t>n</w:t>
      </w:r>
      <w:r w:rsidRPr="007D3AA7">
        <w:rPr>
          <w:rFonts w:asciiTheme="majorHAnsi" w:hAnsiTheme="majorHAnsi"/>
          <w:b/>
          <w:sz w:val="28"/>
        </w:rPr>
        <w:t>er*innen</w:t>
      </w:r>
      <w:bookmarkEnd w:id="4"/>
    </w:p>
    <w:p w14:paraId="1F0607E2" w14:textId="77777777" w:rsidR="00201777" w:rsidRPr="00201777" w:rsidRDefault="00201777" w:rsidP="00201777">
      <w:pPr>
        <w:spacing w:after="0"/>
      </w:pPr>
    </w:p>
    <w:tbl>
      <w:tblPr>
        <w:tblStyle w:val="Tabellen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8ED" w:themeFill="accent4" w:themeFillTint="33"/>
        <w:tblLayout w:type="fixed"/>
        <w:tblLook w:val="04A0" w:firstRow="1" w:lastRow="0" w:firstColumn="1" w:lastColumn="0" w:noHBand="0" w:noVBand="1"/>
      </w:tblPr>
      <w:tblGrid>
        <w:gridCol w:w="1560"/>
        <w:gridCol w:w="8363"/>
      </w:tblGrid>
      <w:tr w:rsidR="00AE1207" w:rsidRPr="008C1666" w14:paraId="533438EF" w14:textId="77777777" w:rsidTr="00AE1207">
        <w:tc>
          <w:tcPr>
            <w:tcW w:w="1560" w:type="dxa"/>
            <w:shd w:val="clear" w:color="auto" w:fill="E5E8ED" w:themeFill="accent4" w:themeFillTint="33"/>
          </w:tcPr>
          <w:p w14:paraId="45691B4E" w14:textId="77777777" w:rsidR="00AE1207" w:rsidRPr="008C1666" w:rsidRDefault="00AE1207" w:rsidP="00AE1207">
            <w:pPr>
              <w:spacing w:line="240" w:lineRule="auto"/>
              <w:rPr>
                <w:rFonts w:asciiTheme="majorHAnsi" w:hAnsiTheme="majorHAnsi"/>
              </w:rPr>
            </w:pPr>
            <w:r w:rsidRPr="00836EFA">
              <w:rPr>
                <w:rFonts w:asciiTheme="majorHAnsi" w:hAnsiTheme="majorHAnsi" w:cs="Calibri Light"/>
                <w:b/>
              </w:rPr>
              <w:t>Stadt Köln</w:t>
            </w:r>
          </w:p>
        </w:tc>
        <w:tc>
          <w:tcPr>
            <w:tcW w:w="8363" w:type="dxa"/>
            <w:shd w:val="clear" w:color="auto" w:fill="E5E8ED" w:themeFill="accent4" w:themeFillTint="33"/>
            <w:vAlign w:val="bottom"/>
          </w:tcPr>
          <w:p w14:paraId="6C494DA2" w14:textId="77777777" w:rsidR="00AE1207" w:rsidRPr="008C1666" w:rsidRDefault="00AE1207" w:rsidP="00AE1207">
            <w:pPr>
              <w:spacing w:line="240" w:lineRule="auto"/>
              <w:rPr>
                <w:rFonts w:asciiTheme="majorHAnsi" w:hAnsiTheme="majorHAnsi"/>
              </w:rPr>
            </w:pPr>
            <w:r w:rsidRPr="00350240">
              <w:rPr>
                <w:rFonts w:asciiTheme="majorHAnsi" w:hAnsiTheme="majorHAnsi" w:cs="Calibri Light"/>
                <w:sz w:val="20"/>
              </w:rPr>
              <w:t>Federführendes Amt für die „Partnerschaften für Demokratie Köln“</w:t>
            </w:r>
          </w:p>
        </w:tc>
      </w:tr>
      <w:tr w:rsidR="000B3288" w:rsidRPr="008C1666" w14:paraId="0275A89D" w14:textId="77777777" w:rsidTr="00AE1207">
        <w:tc>
          <w:tcPr>
            <w:tcW w:w="1560" w:type="dxa"/>
            <w:shd w:val="clear" w:color="auto" w:fill="E5E8ED" w:themeFill="accent4" w:themeFillTint="33"/>
            <w:vAlign w:val="bottom"/>
          </w:tcPr>
          <w:p w14:paraId="1579170C" w14:textId="77777777" w:rsidR="0078237B" w:rsidRPr="008C1666" w:rsidRDefault="0078237B" w:rsidP="00ED27DD">
            <w:pPr>
              <w:spacing w:line="240" w:lineRule="auto"/>
              <w:rPr>
                <w:b/>
              </w:rPr>
            </w:pPr>
          </w:p>
        </w:tc>
        <w:tc>
          <w:tcPr>
            <w:tcW w:w="8363" w:type="dxa"/>
            <w:shd w:val="clear" w:color="auto" w:fill="E5E8ED" w:themeFill="accent4" w:themeFillTint="33"/>
            <w:vAlign w:val="bottom"/>
          </w:tcPr>
          <w:p w14:paraId="6175E240" w14:textId="212DC6A7" w:rsidR="000B3288" w:rsidRPr="008C1666" w:rsidRDefault="0004583F" w:rsidP="00ED27DD">
            <w:pPr>
              <w:spacing w:line="240" w:lineRule="auto"/>
              <w:rPr>
                <w:b/>
              </w:rPr>
            </w:pPr>
            <w:r>
              <w:rPr>
                <w:b/>
              </w:rPr>
              <w:t xml:space="preserve">Julia </w:t>
            </w:r>
            <w:r w:rsidRPr="0004583F">
              <w:rPr>
                <w:b/>
              </w:rPr>
              <w:t>Pechholz</w:t>
            </w:r>
          </w:p>
        </w:tc>
      </w:tr>
      <w:tr w:rsidR="000B3288" w14:paraId="028B71F2" w14:textId="77777777" w:rsidTr="00AE1207">
        <w:tc>
          <w:tcPr>
            <w:tcW w:w="1560" w:type="dxa"/>
            <w:shd w:val="clear" w:color="auto" w:fill="E5E8ED" w:themeFill="accent4" w:themeFillTint="33"/>
            <w:vAlign w:val="center"/>
          </w:tcPr>
          <w:p w14:paraId="76D25012" w14:textId="77777777" w:rsidR="000B3288" w:rsidRDefault="000B3288" w:rsidP="00AE1207">
            <w:pPr>
              <w:spacing w:line="240" w:lineRule="auto"/>
              <w:jc w:val="right"/>
            </w:pPr>
            <w:r w:rsidRPr="007A6244">
              <w:rPr>
                <w:rFonts w:cs="Calibri Light"/>
                <w:noProof/>
                <w:lang w:eastAsia="de-DE"/>
              </w:rPr>
              <w:drawing>
                <wp:inline distT="0" distB="0" distL="0" distR="0" wp14:anchorId="77C1C433" wp14:editId="5F90D009">
                  <wp:extent cx="327354" cy="329609"/>
                  <wp:effectExtent l="0" t="0" r="0" b="0"/>
                  <wp:docPr id="22" name="Grafik 22" descr="T:\Büroorga (nicht löschen)\Flyer\Demokratie_leben\Han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T:\Büroorga (nicht löschen)\Flyer\Demokratie_leben\Hand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060" cy="352471"/>
                          </a:xfrm>
                          <a:prstGeom prst="rect">
                            <a:avLst/>
                          </a:prstGeom>
                          <a:noFill/>
                          <a:ln>
                            <a:noFill/>
                          </a:ln>
                        </pic:spPr>
                      </pic:pic>
                    </a:graphicData>
                  </a:graphic>
                </wp:inline>
              </w:drawing>
            </w:r>
          </w:p>
        </w:tc>
        <w:tc>
          <w:tcPr>
            <w:tcW w:w="8363" w:type="dxa"/>
            <w:shd w:val="clear" w:color="auto" w:fill="E5E8ED" w:themeFill="accent4" w:themeFillTint="33"/>
            <w:vAlign w:val="center"/>
          </w:tcPr>
          <w:p w14:paraId="7D56B5DA" w14:textId="0EB9518B" w:rsidR="000B3288" w:rsidRDefault="0004583F" w:rsidP="00ED27DD">
            <w:pPr>
              <w:spacing w:line="240" w:lineRule="auto"/>
            </w:pPr>
            <w:r>
              <w:t>+49 (0)221 221 30 639</w:t>
            </w:r>
          </w:p>
        </w:tc>
      </w:tr>
      <w:tr w:rsidR="000B3288" w14:paraId="51FDB97D" w14:textId="77777777" w:rsidTr="00AE1207">
        <w:tc>
          <w:tcPr>
            <w:tcW w:w="1560" w:type="dxa"/>
            <w:shd w:val="clear" w:color="auto" w:fill="E5E8ED" w:themeFill="accent4" w:themeFillTint="33"/>
            <w:vAlign w:val="center"/>
          </w:tcPr>
          <w:p w14:paraId="3A9F0D3B" w14:textId="77777777" w:rsidR="000B3288" w:rsidRPr="007A6244" w:rsidRDefault="000B3288" w:rsidP="00AE1207">
            <w:pPr>
              <w:spacing w:line="240" w:lineRule="auto"/>
              <w:jc w:val="right"/>
              <w:rPr>
                <w:rFonts w:cs="Calibri Light"/>
                <w:noProof/>
                <w:lang w:eastAsia="de-DE"/>
              </w:rPr>
            </w:pPr>
            <w:r w:rsidRPr="007D0D65">
              <w:rPr>
                <w:rFonts w:cs="Calibri Light"/>
                <w:noProof/>
                <w:lang w:eastAsia="de-DE"/>
              </w:rPr>
              <w:drawing>
                <wp:inline distT="0" distB="0" distL="0" distR="0" wp14:anchorId="5189DEAE" wp14:editId="3130AB41">
                  <wp:extent cx="338192" cy="335862"/>
                  <wp:effectExtent l="0" t="0" r="5080" b="7620"/>
                  <wp:docPr id="24" name="Grafik 24" descr="T:\Büroorga (nicht löschen)\Flyer\Demokratie_leben\Briefumsch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T:\Büroorga (nicht löschen)\Flyer\Demokratie_leben\Briefumschla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189" cy="357708"/>
                          </a:xfrm>
                          <a:prstGeom prst="rect">
                            <a:avLst/>
                          </a:prstGeom>
                          <a:noFill/>
                          <a:ln>
                            <a:noFill/>
                          </a:ln>
                        </pic:spPr>
                      </pic:pic>
                    </a:graphicData>
                  </a:graphic>
                </wp:inline>
              </w:drawing>
            </w:r>
          </w:p>
        </w:tc>
        <w:tc>
          <w:tcPr>
            <w:tcW w:w="8363" w:type="dxa"/>
            <w:shd w:val="clear" w:color="auto" w:fill="E5E8ED" w:themeFill="accent4" w:themeFillTint="33"/>
            <w:vAlign w:val="center"/>
          </w:tcPr>
          <w:p w14:paraId="02CB72BF" w14:textId="5F4FC0F7" w:rsidR="000B3288" w:rsidRPr="0004583F" w:rsidRDefault="00675743" w:rsidP="00ED27DD">
            <w:pPr>
              <w:spacing w:line="240" w:lineRule="auto"/>
              <w:rPr>
                <w:color w:val="002060"/>
              </w:rPr>
            </w:pPr>
            <w:hyperlink r:id="rId13" w:history="1">
              <w:r w:rsidR="0004583F" w:rsidRPr="0004583F">
                <w:rPr>
                  <w:rStyle w:val="Hyperlink"/>
                  <w:color w:val="002060"/>
                </w:rPr>
                <w:t>julia.pechholz@stadt-koeln.de</w:t>
              </w:r>
            </w:hyperlink>
            <w:r w:rsidR="0004583F" w:rsidRPr="0004583F">
              <w:rPr>
                <w:color w:val="002060"/>
              </w:rPr>
              <w:t xml:space="preserve"> </w:t>
            </w:r>
          </w:p>
        </w:tc>
      </w:tr>
    </w:tbl>
    <w:p w14:paraId="0DC1E1C8" w14:textId="77777777" w:rsidR="000B3288" w:rsidRDefault="000B3288" w:rsidP="00E402DE">
      <w:pPr>
        <w:spacing w:line="276" w:lineRule="auto"/>
      </w:pPr>
    </w:p>
    <w:tbl>
      <w:tblPr>
        <w:tblStyle w:val="Tabellen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8ED" w:themeFill="accent4" w:themeFillTint="33"/>
        <w:tblLayout w:type="fixed"/>
        <w:tblLook w:val="04A0" w:firstRow="1" w:lastRow="0" w:firstColumn="1" w:lastColumn="0" w:noHBand="0" w:noVBand="1"/>
      </w:tblPr>
      <w:tblGrid>
        <w:gridCol w:w="1555"/>
        <w:gridCol w:w="2840"/>
        <w:gridCol w:w="2835"/>
        <w:gridCol w:w="2693"/>
      </w:tblGrid>
      <w:tr w:rsidR="00AE1207" w14:paraId="7DC38AF3" w14:textId="77777777" w:rsidTr="00086851">
        <w:tc>
          <w:tcPr>
            <w:tcW w:w="1555" w:type="dxa"/>
            <w:shd w:val="clear" w:color="auto" w:fill="E5E8ED" w:themeFill="accent4" w:themeFillTint="33"/>
          </w:tcPr>
          <w:p w14:paraId="61FF7951" w14:textId="77777777" w:rsidR="00AE1207" w:rsidRPr="008C1666" w:rsidRDefault="00AE1207" w:rsidP="00086851">
            <w:pPr>
              <w:spacing w:line="240" w:lineRule="auto"/>
              <w:rPr>
                <w:rFonts w:asciiTheme="majorHAnsi" w:hAnsiTheme="majorHAnsi"/>
              </w:rPr>
            </w:pPr>
            <w:r>
              <w:rPr>
                <w:rFonts w:asciiTheme="majorHAnsi" w:hAnsiTheme="majorHAnsi" w:cs="Calibri Light"/>
                <w:b/>
              </w:rPr>
              <w:t xml:space="preserve">AWO </w:t>
            </w:r>
            <w:r w:rsidR="00350240">
              <w:rPr>
                <w:rFonts w:asciiTheme="majorHAnsi" w:hAnsiTheme="majorHAnsi" w:cs="Calibri Light"/>
                <w:b/>
              </w:rPr>
              <w:t>Köln</w:t>
            </w:r>
          </w:p>
        </w:tc>
        <w:tc>
          <w:tcPr>
            <w:tcW w:w="8368" w:type="dxa"/>
            <w:gridSpan w:val="3"/>
            <w:shd w:val="clear" w:color="auto" w:fill="E5E8ED" w:themeFill="accent4" w:themeFillTint="33"/>
            <w:vAlign w:val="bottom"/>
          </w:tcPr>
          <w:p w14:paraId="20DDF317" w14:textId="77777777" w:rsidR="00086851" w:rsidRPr="00350240" w:rsidRDefault="00AE1207" w:rsidP="00AE1207">
            <w:pPr>
              <w:spacing w:line="240" w:lineRule="auto"/>
              <w:rPr>
                <w:rFonts w:asciiTheme="majorHAnsi" w:hAnsiTheme="majorHAnsi" w:cs="Calibri Light"/>
                <w:sz w:val="20"/>
              </w:rPr>
            </w:pPr>
            <w:r w:rsidRPr="00350240">
              <w:rPr>
                <w:rFonts w:asciiTheme="majorHAnsi" w:hAnsiTheme="majorHAnsi" w:cs="Calibri Light"/>
                <w:sz w:val="20"/>
              </w:rPr>
              <w:t>Koordinierungs- und Fachstelle</w:t>
            </w:r>
            <w:r w:rsidR="00CF6E34">
              <w:rPr>
                <w:rFonts w:asciiTheme="majorHAnsi" w:hAnsiTheme="majorHAnsi" w:cs="Calibri Light"/>
                <w:sz w:val="20"/>
              </w:rPr>
              <w:t xml:space="preserve"> der </w:t>
            </w:r>
            <w:r w:rsidR="00CF6E34" w:rsidRPr="00350240">
              <w:rPr>
                <w:rFonts w:asciiTheme="majorHAnsi" w:hAnsiTheme="majorHAnsi" w:cs="Calibri Light"/>
                <w:sz w:val="20"/>
              </w:rPr>
              <w:t>„Partnerschaften für Demokratie Köln“</w:t>
            </w:r>
          </w:p>
        </w:tc>
      </w:tr>
      <w:tr w:rsidR="002C05AA" w:rsidRPr="008C1666" w14:paraId="0D8F3297" w14:textId="77777777" w:rsidTr="00350240">
        <w:tc>
          <w:tcPr>
            <w:tcW w:w="1555" w:type="dxa"/>
            <w:shd w:val="clear" w:color="auto" w:fill="E5E8ED" w:themeFill="accent4" w:themeFillTint="33"/>
            <w:vAlign w:val="bottom"/>
          </w:tcPr>
          <w:p w14:paraId="51B68510" w14:textId="77777777" w:rsidR="0078237B" w:rsidRPr="008C1666" w:rsidRDefault="0078237B" w:rsidP="002C05AA">
            <w:pPr>
              <w:spacing w:line="240" w:lineRule="auto"/>
              <w:rPr>
                <w:b/>
              </w:rPr>
            </w:pPr>
          </w:p>
        </w:tc>
        <w:tc>
          <w:tcPr>
            <w:tcW w:w="2840" w:type="dxa"/>
            <w:shd w:val="clear" w:color="auto" w:fill="E5E8ED" w:themeFill="accent4" w:themeFillTint="33"/>
            <w:vAlign w:val="bottom"/>
          </w:tcPr>
          <w:p w14:paraId="621B8928" w14:textId="77777777" w:rsidR="002C05AA" w:rsidRPr="008C1666" w:rsidRDefault="002C05AA" w:rsidP="002C05AA">
            <w:pPr>
              <w:pStyle w:val="Listenabsatz"/>
              <w:spacing w:line="276" w:lineRule="auto"/>
              <w:ind w:left="0"/>
              <w:rPr>
                <w:rFonts w:ascii="Calibri Light" w:hAnsi="Calibri Light" w:cs="Calibri Light"/>
                <w:b/>
              </w:rPr>
            </w:pPr>
            <w:r w:rsidRPr="008C1666">
              <w:rPr>
                <w:rFonts w:ascii="Calibri Light" w:hAnsi="Calibri Light" w:cs="Calibri Light"/>
                <w:b/>
              </w:rPr>
              <w:t>Antonia Becker</w:t>
            </w:r>
          </w:p>
        </w:tc>
        <w:tc>
          <w:tcPr>
            <w:tcW w:w="2835" w:type="dxa"/>
            <w:shd w:val="clear" w:color="auto" w:fill="E5E8ED" w:themeFill="accent4" w:themeFillTint="33"/>
            <w:vAlign w:val="bottom"/>
          </w:tcPr>
          <w:p w14:paraId="5569B545" w14:textId="77777777" w:rsidR="002C05AA" w:rsidRPr="008C1666" w:rsidRDefault="002C05AA" w:rsidP="002C05AA">
            <w:pPr>
              <w:spacing w:line="240" w:lineRule="auto"/>
              <w:rPr>
                <w:b/>
              </w:rPr>
            </w:pPr>
            <w:r w:rsidRPr="008C1666">
              <w:rPr>
                <w:b/>
              </w:rPr>
              <w:t>Florian Gesell</w:t>
            </w:r>
          </w:p>
        </w:tc>
        <w:tc>
          <w:tcPr>
            <w:tcW w:w="2693" w:type="dxa"/>
            <w:shd w:val="clear" w:color="auto" w:fill="E5E8ED" w:themeFill="accent4" w:themeFillTint="33"/>
            <w:vAlign w:val="bottom"/>
          </w:tcPr>
          <w:p w14:paraId="535C0DEE" w14:textId="10F72C2A" w:rsidR="002C05AA" w:rsidRPr="008C1666" w:rsidRDefault="002C05AA" w:rsidP="002C05AA">
            <w:pPr>
              <w:spacing w:line="240" w:lineRule="auto"/>
              <w:rPr>
                <w:b/>
              </w:rPr>
            </w:pPr>
          </w:p>
        </w:tc>
      </w:tr>
      <w:tr w:rsidR="002C05AA" w14:paraId="6232E1AB" w14:textId="77777777" w:rsidTr="00350240">
        <w:tc>
          <w:tcPr>
            <w:tcW w:w="1555" w:type="dxa"/>
            <w:shd w:val="clear" w:color="auto" w:fill="E5E8ED" w:themeFill="accent4" w:themeFillTint="33"/>
            <w:vAlign w:val="center"/>
          </w:tcPr>
          <w:p w14:paraId="49947723" w14:textId="77777777" w:rsidR="002C05AA" w:rsidRDefault="002C05AA" w:rsidP="00AE1207">
            <w:pPr>
              <w:spacing w:line="240" w:lineRule="auto"/>
              <w:jc w:val="right"/>
            </w:pPr>
            <w:r w:rsidRPr="007A6244">
              <w:rPr>
                <w:rFonts w:cs="Calibri Light"/>
                <w:noProof/>
                <w:lang w:eastAsia="de-DE"/>
              </w:rPr>
              <w:drawing>
                <wp:inline distT="0" distB="0" distL="0" distR="0" wp14:anchorId="3326A1A0" wp14:editId="6C1335C3">
                  <wp:extent cx="338318" cy="340649"/>
                  <wp:effectExtent l="0" t="0" r="5080" b="2540"/>
                  <wp:docPr id="19" name="Grafik 19" descr="T:\Büroorga (nicht löschen)\Flyer\Demokratie_leben\Han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T:\Büroorga (nicht löschen)\Flyer\Demokratie_leben\Hand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366" cy="361842"/>
                          </a:xfrm>
                          <a:prstGeom prst="rect">
                            <a:avLst/>
                          </a:prstGeom>
                          <a:noFill/>
                          <a:ln>
                            <a:noFill/>
                          </a:ln>
                        </pic:spPr>
                      </pic:pic>
                    </a:graphicData>
                  </a:graphic>
                </wp:inline>
              </w:drawing>
            </w:r>
          </w:p>
        </w:tc>
        <w:tc>
          <w:tcPr>
            <w:tcW w:w="2840" w:type="dxa"/>
            <w:shd w:val="clear" w:color="auto" w:fill="E5E8ED" w:themeFill="accent4" w:themeFillTint="33"/>
            <w:vAlign w:val="center"/>
          </w:tcPr>
          <w:p w14:paraId="5FAB60F7" w14:textId="77777777" w:rsidR="002C05AA" w:rsidRDefault="002C05AA" w:rsidP="002C05AA">
            <w:pPr>
              <w:pStyle w:val="Listenabsatz"/>
              <w:spacing w:line="276" w:lineRule="auto"/>
              <w:ind w:left="0"/>
              <w:rPr>
                <w:rFonts w:ascii="Calibri Light" w:hAnsi="Calibri Light" w:cs="Calibri Light"/>
              </w:rPr>
            </w:pPr>
            <w:r>
              <w:rPr>
                <w:rFonts w:ascii="Calibri Light" w:hAnsi="Calibri Light" w:cs="Calibri Light"/>
              </w:rPr>
              <w:t>+49 (0)221 888 10 159</w:t>
            </w:r>
          </w:p>
        </w:tc>
        <w:tc>
          <w:tcPr>
            <w:tcW w:w="2835" w:type="dxa"/>
            <w:shd w:val="clear" w:color="auto" w:fill="E5E8ED" w:themeFill="accent4" w:themeFillTint="33"/>
            <w:vAlign w:val="center"/>
          </w:tcPr>
          <w:p w14:paraId="4CB3C91C" w14:textId="77777777" w:rsidR="002C05AA" w:rsidRDefault="002C05AA" w:rsidP="002C05AA">
            <w:pPr>
              <w:spacing w:line="240" w:lineRule="auto"/>
            </w:pPr>
            <w:r>
              <w:rPr>
                <w:rFonts w:cs="Calibri Light"/>
              </w:rPr>
              <w:t>+49 (0)221 888 10 113</w:t>
            </w:r>
          </w:p>
        </w:tc>
        <w:tc>
          <w:tcPr>
            <w:tcW w:w="2693" w:type="dxa"/>
            <w:shd w:val="clear" w:color="auto" w:fill="E5E8ED" w:themeFill="accent4" w:themeFillTint="33"/>
            <w:vAlign w:val="center"/>
          </w:tcPr>
          <w:p w14:paraId="283707CC" w14:textId="7565EFDE" w:rsidR="002C05AA" w:rsidRDefault="002C05AA" w:rsidP="002C05AA">
            <w:pPr>
              <w:spacing w:line="240" w:lineRule="auto"/>
            </w:pPr>
          </w:p>
        </w:tc>
      </w:tr>
      <w:tr w:rsidR="002C05AA" w14:paraId="6E9CCE8A" w14:textId="77777777" w:rsidTr="00350240">
        <w:tc>
          <w:tcPr>
            <w:tcW w:w="1555" w:type="dxa"/>
            <w:shd w:val="clear" w:color="auto" w:fill="E5E8ED" w:themeFill="accent4" w:themeFillTint="33"/>
            <w:vAlign w:val="center"/>
          </w:tcPr>
          <w:p w14:paraId="55083EAD" w14:textId="77777777" w:rsidR="002C05AA" w:rsidRDefault="002C05AA" w:rsidP="00AE1207">
            <w:pPr>
              <w:spacing w:line="240" w:lineRule="auto"/>
              <w:jc w:val="right"/>
            </w:pPr>
            <w:r w:rsidRPr="007D0D65">
              <w:rPr>
                <w:rFonts w:cs="Calibri Light"/>
                <w:noProof/>
                <w:lang w:eastAsia="de-DE"/>
              </w:rPr>
              <w:drawing>
                <wp:inline distT="0" distB="0" distL="0" distR="0" wp14:anchorId="38027459" wp14:editId="51365392">
                  <wp:extent cx="338191" cy="335863"/>
                  <wp:effectExtent l="0" t="0" r="5080" b="7620"/>
                  <wp:docPr id="20" name="Grafik 20" descr="T:\Büroorga (nicht löschen)\Flyer\Demokratie_leben\Briefumsch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T:\Büroorga (nicht löschen)\Flyer\Demokratie_leben\Briefumschla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236" cy="355770"/>
                          </a:xfrm>
                          <a:prstGeom prst="rect">
                            <a:avLst/>
                          </a:prstGeom>
                          <a:noFill/>
                          <a:ln>
                            <a:noFill/>
                          </a:ln>
                        </pic:spPr>
                      </pic:pic>
                    </a:graphicData>
                  </a:graphic>
                </wp:inline>
              </w:drawing>
            </w:r>
          </w:p>
        </w:tc>
        <w:tc>
          <w:tcPr>
            <w:tcW w:w="2840" w:type="dxa"/>
            <w:shd w:val="clear" w:color="auto" w:fill="E5E8ED" w:themeFill="accent4" w:themeFillTint="33"/>
            <w:vAlign w:val="center"/>
          </w:tcPr>
          <w:p w14:paraId="38595FB8" w14:textId="77777777" w:rsidR="002C05AA" w:rsidRPr="00CC773B" w:rsidRDefault="00675743" w:rsidP="002C05AA">
            <w:pPr>
              <w:spacing w:line="240" w:lineRule="auto"/>
              <w:rPr>
                <w:color w:val="002060"/>
              </w:rPr>
            </w:pPr>
            <w:hyperlink r:id="rId14" w:history="1">
              <w:r w:rsidR="004F187F" w:rsidRPr="00CC773B">
                <w:rPr>
                  <w:rStyle w:val="Hyperlink"/>
                  <w:color w:val="002060"/>
                </w:rPr>
                <w:t>a.becker@awo-koeln.de</w:t>
              </w:r>
            </w:hyperlink>
            <w:r w:rsidR="004F187F" w:rsidRPr="00CC773B">
              <w:rPr>
                <w:color w:val="002060"/>
              </w:rPr>
              <w:t xml:space="preserve"> </w:t>
            </w:r>
          </w:p>
        </w:tc>
        <w:tc>
          <w:tcPr>
            <w:tcW w:w="2835" w:type="dxa"/>
            <w:shd w:val="clear" w:color="auto" w:fill="E5E8ED" w:themeFill="accent4" w:themeFillTint="33"/>
            <w:vAlign w:val="center"/>
          </w:tcPr>
          <w:p w14:paraId="57B9ECC2" w14:textId="77777777" w:rsidR="002C05AA" w:rsidRPr="00CC773B" w:rsidRDefault="00675743" w:rsidP="002C05AA">
            <w:pPr>
              <w:spacing w:line="240" w:lineRule="auto"/>
              <w:rPr>
                <w:color w:val="002060"/>
              </w:rPr>
            </w:pPr>
            <w:hyperlink r:id="rId15" w:history="1">
              <w:r w:rsidR="004F187F" w:rsidRPr="00CC773B">
                <w:rPr>
                  <w:rStyle w:val="Hyperlink"/>
                  <w:color w:val="002060"/>
                </w:rPr>
                <w:t>gesell@awo-koeln.de</w:t>
              </w:r>
            </w:hyperlink>
            <w:r w:rsidR="004F187F" w:rsidRPr="00CC773B">
              <w:rPr>
                <w:color w:val="002060"/>
              </w:rPr>
              <w:t xml:space="preserve"> </w:t>
            </w:r>
          </w:p>
        </w:tc>
        <w:tc>
          <w:tcPr>
            <w:tcW w:w="2693" w:type="dxa"/>
            <w:shd w:val="clear" w:color="auto" w:fill="E5E8ED" w:themeFill="accent4" w:themeFillTint="33"/>
            <w:vAlign w:val="center"/>
          </w:tcPr>
          <w:p w14:paraId="12BCC34B" w14:textId="62B002B8" w:rsidR="002C05AA" w:rsidRPr="00CC773B" w:rsidRDefault="002C05AA" w:rsidP="002C05AA">
            <w:pPr>
              <w:spacing w:line="240" w:lineRule="auto"/>
              <w:rPr>
                <w:color w:val="002060"/>
              </w:rPr>
            </w:pPr>
          </w:p>
        </w:tc>
      </w:tr>
    </w:tbl>
    <w:p w14:paraId="10AC6A1D" w14:textId="77777777" w:rsidR="005343CB" w:rsidRPr="007D3AA7" w:rsidRDefault="005343CB" w:rsidP="007D3AA7">
      <w:pPr>
        <w:spacing w:after="200" w:line="276" w:lineRule="auto"/>
      </w:pPr>
      <w:bookmarkStart w:id="5" w:name="_agi_ta_to"/>
      <w:bookmarkStart w:id="6" w:name="_agitatorisch"/>
      <w:bookmarkStart w:id="7" w:name="_Begleitausschuss"/>
      <w:bookmarkEnd w:id="5"/>
      <w:bookmarkEnd w:id="6"/>
      <w:bookmarkEnd w:id="7"/>
    </w:p>
    <w:sectPr w:rsidR="005343CB" w:rsidRPr="007D3AA7" w:rsidSect="00CE33E3">
      <w:headerReference w:type="even" r:id="rId16"/>
      <w:headerReference w:type="default" r:id="rId17"/>
      <w:footerReference w:type="even" r:id="rId18"/>
      <w:footerReference w:type="default" r:id="rId19"/>
      <w:headerReference w:type="first" r:id="rId20"/>
      <w:footerReference w:type="first" r:id="rId21"/>
      <w:pgSz w:w="12240" w:h="15840" w:code="1"/>
      <w:pgMar w:top="1134" w:right="1134" w:bottom="1134"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792E7C" w14:textId="77777777" w:rsidR="00675743" w:rsidRDefault="00675743" w:rsidP="0050340B">
      <w:r>
        <w:separator/>
      </w:r>
    </w:p>
  </w:endnote>
  <w:endnote w:type="continuationSeparator" w:id="0">
    <w:p w14:paraId="3E0FDA73" w14:textId="77777777" w:rsidR="00675743" w:rsidRDefault="00675743" w:rsidP="00503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メイリオ">
    <w:charset w:val="4E"/>
    <w:family w:val="auto"/>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Helvetica">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C3489" w14:textId="77777777" w:rsidR="00865606" w:rsidRDefault="00865606">
    <w:pPr>
      <w:pStyle w:val="Fuzeile"/>
    </w:pPr>
    <w:r>
      <w:rPr>
        <w:rFonts w:ascii="Helvetica" w:hAnsi="Helvetica" w:cs="Helvetica"/>
        <w:noProof/>
        <w:sz w:val="24"/>
        <w:szCs w:val="24"/>
        <w:lang w:eastAsia="de-DE"/>
      </w:rPr>
      <w:drawing>
        <wp:anchor distT="0" distB="0" distL="114300" distR="114300" simplePos="0" relativeHeight="251661312" behindDoc="0" locked="0" layoutInCell="1" allowOverlap="1" wp14:anchorId="5F6D394A" wp14:editId="7C3BA26C">
          <wp:simplePos x="0" y="0"/>
          <wp:positionH relativeFrom="column">
            <wp:posOffset>2867025</wp:posOffset>
          </wp:positionH>
          <wp:positionV relativeFrom="paragraph">
            <wp:posOffset>-82550</wp:posOffset>
          </wp:positionV>
          <wp:extent cx="1788160" cy="392430"/>
          <wp:effectExtent l="0" t="0" r="2540" b="7620"/>
          <wp:wrapThrough wrapText="bothSides">
            <wp:wrapPolygon edited="0">
              <wp:start x="0" y="0"/>
              <wp:lineTo x="0" y="20971"/>
              <wp:lineTo x="21401" y="20971"/>
              <wp:lineTo x="21401" y="0"/>
              <wp:lineTo x="0" y="0"/>
            </wp:wrapPolygon>
          </wp:wrapThrough>
          <wp:docPr id="1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8160" cy="392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de-DE"/>
      </w:rPr>
      <w:drawing>
        <wp:anchor distT="0" distB="0" distL="114300" distR="114300" simplePos="0" relativeHeight="251662336" behindDoc="0" locked="0" layoutInCell="1" allowOverlap="1" wp14:anchorId="16D30192" wp14:editId="37F00D17">
          <wp:simplePos x="0" y="0"/>
          <wp:positionH relativeFrom="column">
            <wp:posOffset>0</wp:posOffset>
          </wp:positionH>
          <wp:positionV relativeFrom="paragraph">
            <wp:posOffset>-177165</wp:posOffset>
          </wp:positionV>
          <wp:extent cx="2059305" cy="609600"/>
          <wp:effectExtent l="0" t="0" r="0" b="0"/>
          <wp:wrapThrough wrapText="bothSides">
            <wp:wrapPolygon edited="0">
              <wp:start x="0" y="0"/>
              <wp:lineTo x="0" y="20925"/>
              <wp:lineTo x="21380" y="20925"/>
              <wp:lineTo x="21380" y="0"/>
              <wp:lineTo x="0" y="0"/>
            </wp:wrapPolygon>
          </wp:wrapThrough>
          <wp:docPr id="1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color w:val="0000FF"/>
        <w:sz w:val="26"/>
        <w:szCs w:val="26"/>
        <w:lang w:eastAsia="de-DE"/>
      </w:rPr>
      <w:drawing>
        <wp:anchor distT="0" distB="0" distL="114300" distR="114300" simplePos="0" relativeHeight="251660288" behindDoc="0" locked="0" layoutInCell="1" allowOverlap="1" wp14:anchorId="0F32F709" wp14:editId="313BD948">
          <wp:simplePos x="0" y="0"/>
          <wp:positionH relativeFrom="column">
            <wp:posOffset>5781675</wp:posOffset>
          </wp:positionH>
          <wp:positionV relativeFrom="paragraph">
            <wp:posOffset>-83820</wp:posOffset>
          </wp:positionV>
          <wp:extent cx="1071245" cy="410845"/>
          <wp:effectExtent l="0" t="0" r="0" b="8255"/>
          <wp:wrapThrough wrapText="bothSides">
            <wp:wrapPolygon edited="0">
              <wp:start x="0" y="0"/>
              <wp:lineTo x="0" y="11017"/>
              <wp:lineTo x="768" y="16025"/>
              <wp:lineTo x="2689" y="21032"/>
              <wp:lineTo x="3073" y="21032"/>
              <wp:lineTo x="13444" y="21032"/>
              <wp:lineTo x="13444" y="16025"/>
              <wp:lineTo x="21126" y="15023"/>
              <wp:lineTo x="21126" y="7011"/>
              <wp:lineTo x="13444" y="0"/>
              <wp:lineTo x="0" y="0"/>
            </wp:wrapPolygon>
          </wp:wrapThrough>
          <wp:docPr id="15"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1245" cy="410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331" w:type="pct"/>
      <w:tblLayout w:type="fixed"/>
      <w:tblLook w:val="04A0" w:firstRow="1" w:lastRow="0" w:firstColumn="1" w:lastColumn="0" w:noHBand="0" w:noVBand="1"/>
    </w:tblPr>
    <w:tblGrid>
      <w:gridCol w:w="10353"/>
      <w:gridCol w:w="279"/>
    </w:tblGrid>
    <w:sdt>
      <w:sdtPr>
        <w:rPr>
          <w:rFonts w:asciiTheme="majorHAnsi" w:eastAsiaTheme="majorEastAsia" w:hAnsiTheme="majorHAnsi" w:cstheme="majorBidi"/>
          <w:sz w:val="20"/>
          <w:szCs w:val="20"/>
        </w:rPr>
        <w:id w:val="1357931147"/>
        <w:docPartObj>
          <w:docPartGallery w:val="Page Numbers (Bottom of Page)"/>
          <w:docPartUnique/>
        </w:docPartObj>
      </w:sdtPr>
      <w:sdtEndPr>
        <w:rPr>
          <w:rFonts w:ascii="Calibri Light" w:eastAsiaTheme="minorHAnsi" w:hAnsi="Calibri Light" w:cstheme="minorBidi"/>
          <w:sz w:val="22"/>
          <w:szCs w:val="22"/>
        </w:rPr>
      </w:sdtEndPr>
      <w:sdtContent>
        <w:tr w:rsidR="00865606" w14:paraId="27E6AB69" w14:textId="77777777" w:rsidTr="00B608C9">
          <w:trPr>
            <w:trHeight w:val="430"/>
          </w:trPr>
          <w:tc>
            <w:tcPr>
              <w:tcW w:w="4869" w:type="pct"/>
              <w:tcBorders>
                <w:right w:val="single" w:sz="4" w:space="0" w:color="auto"/>
              </w:tcBorders>
            </w:tcPr>
            <w:p w14:paraId="138DD9D9" w14:textId="77777777" w:rsidR="006F3C26" w:rsidRDefault="006F3C26">
              <w:pPr>
                <w:tabs>
                  <w:tab w:val="left" w:pos="620"/>
                  <w:tab w:val="center" w:pos="4320"/>
                </w:tabs>
                <w:jc w:val="right"/>
                <w:rPr>
                  <w:rFonts w:asciiTheme="majorHAnsi" w:eastAsiaTheme="majorEastAsia" w:hAnsiTheme="majorHAnsi" w:cstheme="majorBidi"/>
                  <w:sz w:val="20"/>
                  <w:szCs w:val="20"/>
                </w:rPr>
              </w:pPr>
            </w:p>
            <w:p w14:paraId="525A73F8" w14:textId="5CED3818" w:rsidR="00865606" w:rsidRDefault="0087251B">
              <w:pPr>
                <w:tabs>
                  <w:tab w:val="left" w:pos="620"/>
                  <w:tab w:val="center" w:pos="4320"/>
                </w:tabs>
                <w:jc w:val="right"/>
                <w:rPr>
                  <w:rFonts w:asciiTheme="majorHAnsi" w:eastAsiaTheme="majorEastAsia" w:hAnsiTheme="majorHAnsi" w:cstheme="majorBidi"/>
                  <w:sz w:val="20"/>
                  <w:szCs w:val="20"/>
                </w:rPr>
              </w:pPr>
              <w:r w:rsidRPr="0077186A">
                <w:rPr>
                  <w:noProof/>
                  <w:lang w:eastAsia="de-DE"/>
                </w:rPr>
                <w:drawing>
                  <wp:anchor distT="0" distB="0" distL="114300" distR="114300" simplePos="0" relativeHeight="251687936" behindDoc="1" locked="1" layoutInCell="1" allowOverlap="1" wp14:anchorId="600B5DCB" wp14:editId="2F1A2F41">
                    <wp:simplePos x="0" y="0"/>
                    <wp:positionH relativeFrom="page">
                      <wp:posOffset>5655310</wp:posOffset>
                    </wp:positionH>
                    <wp:positionV relativeFrom="page">
                      <wp:posOffset>-49530</wp:posOffset>
                    </wp:positionV>
                    <wp:extent cx="921385" cy="539750"/>
                    <wp:effectExtent l="0" t="0" r="0" b="0"/>
                    <wp:wrapNone/>
                    <wp:docPr id="9" name="Grafik 9" descr="T:\Büroorga (nicht löschen)\Flyer\Demokratie_leben\Julia hat eine Skizze mit dir getei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Büroorga (nicht löschen)\Flyer\Demokratie_leben\Julia hat eine Skizze mit dir geteilt.PNG"/>
                            <pic:cNvPicPr>
                              <a:picLocks noChangeAspect="1" noChangeArrowheads="1"/>
                            </pic:cNvPicPr>
                          </pic:nvPicPr>
                          <pic:blipFill rotWithShape="1">
                            <a:blip r:embed="rId1">
                              <a:extLst>
                                <a:ext uri="{28A0092B-C50C-407E-A947-70E740481C1C}">
                                  <a14:useLocalDpi xmlns:a14="http://schemas.microsoft.com/office/drawing/2010/main" val="0"/>
                                </a:ext>
                              </a:extLst>
                            </a:blip>
                            <a:srcRect t="58096"/>
                            <a:stretch/>
                          </pic:blipFill>
                          <pic:spPr bwMode="auto">
                            <a:xfrm>
                              <a:off x="0" y="0"/>
                              <a:ext cx="921385" cy="5397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131" w:type="pct"/>
              <w:tcBorders>
                <w:left w:val="single" w:sz="4" w:space="0" w:color="auto"/>
              </w:tcBorders>
            </w:tcPr>
            <w:p w14:paraId="731FD977" w14:textId="23EE649A" w:rsidR="00865606" w:rsidRDefault="00865606">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F76153">
                <w:rPr>
                  <w:noProof/>
                </w:rPr>
                <w:t>5</w:t>
              </w:r>
              <w:r>
                <w:fldChar w:fldCharType="end"/>
              </w:r>
            </w:p>
          </w:tc>
        </w:tr>
      </w:sdtContent>
    </w:sdt>
  </w:tbl>
  <w:p w14:paraId="574A9450" w14:textId="77777777" w:rsidR="00865606" w:rsidRDefault="00865606" w:rsidP="00851EF1">
    <w:pPr>
      <w:pStyle w:val="Fuzeile"/>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4A78C" w14:textId="23AF541D" w:rsidR="00865606" w:rsidRPr="00A73A24" w:rsidRDefault="00675743" w:rsidP="00A73A24">
    <w:pPr>
      <w:pStyle w:val="Fuzeile"/>
    </w:pPr>
    <w:r>
      <w:rPr>
        <w:noProof/>
      </w:rPr>
      <w:pict w14:anchorId="65024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8.8pt;margin-top:-15.85pt;width:497.45pt;height:54.8pt;z-index:251689984;mso-position-horizontal-relative:text;mso-position-vertical-relative:text;mso-width-relative:page;mso-height-relative:page">
          <v:imagedata r:id="rId1" o:title="Unbenannt"/>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FFC0D" w14:textId="77777777" w:rsidR="00675743" w:rsidRDefault="00675743" w:rsidP="0050340B">
      <w:r>
        <w:separator/>
      </w:r>
    </w:p>
  </w:footnote>
  <w:footnote w:type="continuationSeparator" w:id="0">
    <w:p w14:paraId="7F42C092" w14:textId="77777777" w:rsidR="00675743" w:rsidRDefault="00675743" w:rsidP="005034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52A5C" w14:textId="77777777" w:rsidR="00865606" w:rsidRDefault="00865606" w:rsidP="00247DAA">
    <w:pPr>
      <w:pStyle w:val="Kopfzeile"/>
      <w:rPr>
        <w:b/>
        <w:color w:val="808080" w:themeColor="background1" w:themeShade="80"/>
        <w:sz w:val="32"/>
      </w:rPr>
    </w:pPr>
  </w:p>
  <w:p w14:paraId="7256CCD5" w14:textId="77777777" w:rsidR="00865606" w:rsidRPr="00EA3C73" w:rsidRDefault="00865606" w:rsidP="00247DAA">
    <w:pPr>
      <w:pStyle w:val="Kopfzeile"/>
      <w:rPr>
        <w:b/>
        <w:color w:val="808080" w:themeColor="background1" w:themeShade="80"/>
        <w:sz w:val="32"/>
      </w:rPr>
    </w:pPr>
    <w:r>
      <w:rPr>
        <w:b/>
        <w:color w:val="808080" w:themeColor="background1" w:themeShade="80"/>
        <w:sz w:val="32"/>
      </w:rPr>
      <w:t>Grundsätze inklusiver Ausdrucksformen</w:t>
    </w:r>
    <w:r w:rsidRPr="00EA3C73">
      <w:rPr>
        <w:b/>
        <w:noProof/>
        <w:color w:val="808080" w:themeColor="background1" w:themeShade="80"/>
        <w:sz w:val="32"/>
      </w:rPr>
      <w:t xml:space="preserve"> </w:t>
    </w:r>
    <w:r w:rsidRPr="00EA3C73">
      <w:rPr>
        <w:b/>
        <w:noProof/>
        <w:color w:val="808080" w:themeColor="background1" w:themeShade="80"/>
        <w:sz w:val="32"/>
        <w:lang w:eastAsia="de-DE"/>
      </w:rPr>
      <w:drawing>
        <wp:anchor distT="0" distB="0" distL="114300" distR="114300" simplePos="0" relativeHeight="251676672" behindDoc="0" locked="0" layoutInCell="1" allowOverlap="1" wp14:anchorId="1438479C" wp14:editId="4E1FD70E">
          <wp:simplePos x="0" y="0"/>
          <wp:positionH relativeFrom="margin">
            <wp:posOffset>4819650</wp:posOffset>
          </wp:positionH>
          <wp:positionV relativeFrom="margin">
            <wp:posOffset>-1238250</wp:posOffset>
          </wp:positionV>
          <wp:extent cx="2095500" cy="946785"/>
          <wp:effectExtent l="0" t="0" r="0" b="5715"/>
          <wp:wrapThrough wrapText="bothSides">
            <wp:wrapPolygon edited="0">
              <wp:start x="0" y="0"/>
              <wp:lineTo x="0" y="21296"/>
              <wp:lineTo x="21404" y="21296"/>
              <wp:lineTo x="21404" y="0"/>
              <wp:lineTo x="0" y="0"/>
            </wp:wrapPolygon>
          </wp:wrapThrough>
          <wp:docPr id="23" name="Grafik 23" descr="cid:image001.png@01D4C454.C4DF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1.png@01D4C454.C4DF43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95500" cy="9467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32D20" w14:textId="77777777" w:rsidR="00865606" w:rsidRPr="006A0651" w:rsidRDefault="00865606">
    <w:pPr>
      <w:pStyle w:val="Kopfzeile"/>
      <w:rPr>
        <w:color w:val="808080" w:themeColor="background1" w:themeShade="80"/>
      </w:rPr>
    </w:pPr>
    <w:r w:rsidRPr="00EA3C73">
      <w:rPr>
        <w:b/>
        <w:noProof/>
        <w:color w:val="808080" w:themeColor="background1" w:themeShade="80"/>
        <w:sz w:val="32"/>
        <w:lang w:eastAsia="de-DE"/>
      </w:rPr>
      <w:drawing>
        <wp:anchor distT="0" distB="0" distL="114300" distR="114300" simplePos="0" relativeHeight="251672576" behindDoc="0" locked="1" layoutInCell="1" allowOverlap="1" wp14:anchorId="368A1472" wp14:editId="6A3F2384">
          <wp:simplePos x="0" y="0"/>
          <wp:positionH relativeFrom="margin">
            <wp:posOffset>4267200</wp:posOffset>
          </wp:positionH>
          <wp:positionV relativeFrom="margin">
            <wp:posOffset>-956945</wp:posOffset>
          </wp:positionV>
          <wp:extent cx="2094865" cy="946785"/>
          <wp:effectExtent l="0" t="0" r="635" b="5715"/>
          <wp:wrapThrough wrapText="bothSides">
            <wp:wrapPolygon edited="0">
              <wp:start x="0" y="0"/>
              <wp:lineTo x="0" y="21296"/>
              <wp:lineTo x="21410" y="21296"/>
              <wp:lineTo x="21410" y="0"/>
              <wp:lineTo x="0" y="0"/>
            </wp:wrapPolygon>
          </wp:wrapThrough>
          <wp:docPr id="21" name="Grafik 21" descr="cid:image001.png@01D4C454.C4DF43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1.png@01D4C454.C4DF431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4865" cy="946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808080" w:themeColor="background1" w:themeShade="80"/>
        <w:lang w:eastAsia="de-DE"/>
      </w:rPr>
      <w:drawing>
        <wp:anchor distT="0" distB="0" distL="114300" distR="114300" simplePos="0" relativeHeight="251678720" behindDoc="1" locked="1" layoutInCell="1" allowOverlap="1" wp14:anchorId="13427172" wp14:editId="7706EADE">
          <wp:simplePos x="0" y="0"/>
          <wp:positionH relativeFrom="column">
            <wp:posOffset>-285750</wp:posOffset>
          </wp:positionH>
          <wp:positionV relativeFrom="paragraph">
            <wp:posOffset>-438150</wp:posOffset>
          </wp:positionV>
          <wp:extent cx="2725200" cy="799200"/>
          <wp:effectExtent l="0" t="0" r="0" b="1270"/>
          <wp:wrapNone/>
          <wp:docPr id="5" name="Grafik 5" descr="DL-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5200" cy="799200"/>
                  </a:xfrm>
                  <a:prstGeom prst="rect">
                    <a:avLst/>
                  </a:prstGeom>
                  <a:noFill/>
                </pic:spPr>
              </pic:pic>
            </a:graphicData>
          </a:graphic>
          <wp14:sizeRelH relativeFrom="page">
            <wp14:pctWidth>0</wp14:pctWidth>
          </wp14:sizeRelH>
          <wp14:sizeRelV relativeFrom="page">
            <wp14:pctHeight>0</wp14:pctHeight>
          </wp14:sizeRelV>
        </wp:anchor>
      </w:drawing>
    </w:r>
  </w:p>
  <w:p w14:paraId="5C06EBCE" w14:textId="77777777" w:rsidR="00865606" w:rsidRPr="006A0651" w:rsidRDefault="00865606">
    <w:pPr>
      <w:pStyle w:val="Kopfzeile"/>
      <w:rPr>
        <w:color w:val="808080" w:themeColor="background1" w:themeShade="8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25A68" w14:textId="77777777" w:rsidR="00865606" w:rsidRPr="0050340B" w:rsidRDefault="00865606" w:rsidP="0050340B">
    <w:r w:rsidRPr="00CE33E3">
      <w:rPr>
        <w:noProof/>
        <w:lang w:eastAsia="de-DE"/>
      </w:rPr>
      <w:drawing>
        <wp:anchor distT="0" distB="0" distL="114300" distR="114300" simplePos="0" relativeHeight="251682816" behindDoc="0" locked="1" layoutInCell="1" allowOverlap="1" wp14:anchorId="1A93A9C8" wp14:editId="2DE516FA">
          <wp:simplePos x="0" y="0"/>
          <wp:positionH relativeFrom="margin">
            <wp:posOffset>4266565</wp:posOffset>
          </wp:positionH>
          <wp:positionV relativeFrom="margin">
            <wp:posOffset>-617855</wp:posOffset>
          </wp:positionV>
          <wp:extent cx="2094865" cy="946785"/>
          <wp:effectExtent l="0" t="0" r="635" b="5715"/>
          <wp:wrapThrough wrapText="bothSides">
            <wp:wrapPolygon edited="0">
              <wp:start x="0" y="0"/>
              <wp:lineTo x="0" y="21296"/>
              <wp:lineTo x="21410" y="21296"/>
              <wp:lineTo x="21410" y="0"/>
              <wp:lineTo x="0" y="0"/>
            </wp:wrapPolygon>
          </wp:wrapThrough>
          <wp:docPr id="6" name="Grafik 6" descr="cid:image001.png@01D4C454.C4DF43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1.png@01D4C454.C4DF431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4865" cy="94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3E3">
      <w:rPr>
        <w:noProof/>
        <w:lang w:eastAsia="de-DE"/>
      </w:rPr>
      <w:drawing>
        <wp:anchor distT="0" distB="0" distL="114300" distR="114300" simplePos="0" relativeHeight="251683840" behindDoc="1" locked="1" layoutInCell="1" allowOverlap="1" wp14:anchorId="48AF4CF0" wp14:editId="08275E0B">
          <wp:simplePos x="0" y="0"/>
          <wp:positionH relativeFrom="margin">
            <wp:posOffset>-284480</wp:posOffset>
          </wp:positionH>
          <wp:positionV relativeFrom="paragraph">
            <wp:posOffset>-439420</wp:posOffset>
          </wp:positionV>
          <wp:extent cx="2725200" cy="799200"/>
          <wp:effectExtent l="0" t="0" r="0" b="1270"/>
          <wp:wrapNone/>
          <wp:docPr id="7" name="Grafik 7" descr="DL-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5200" cy="799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238.75pt;height:957.25pt" o:bullet="t">
        <v:imagedata r:id="rId1" o:title="Köln2"/>
      </v:shape>
    </w:pict>
  </w:numPicBullet>
  <w:numPicBullet w:numPicBulletId="1">
    <w:pict>
      <v:shape id="_x0000_i1055" type="#_x0000_t75" style="width:454.1pt;height:490.1pt" o:bullet="t">
        <v:imagedata r:id="rId2" o:title="Unbenannt"/>
      </v:shape>
    </w:pict>
  </w:numPicBullet>
  <w:abstractNum w:abstractNumId="0" w15:restartNumberingAfterBreak="0">
    <w:nsid w:val="FFFFFF7C"/>
    <w:multiLevelType w:val="singleLevel"/>
    <w:tmpl w:val="72BABB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C4E555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29E4D1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00653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B709A1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744DD4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54356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B96D0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50063BE"/>
    <w:lvl w:ilvl="0">
      <w:start w:val="1"/>
      <w:numFmt w:val="decimal"/>
      <w:pStyle w:val="Listennummer"/>
      <w:lvlText w:val="%1."/>
      <w:lvlJc w:val="left"/>
      <w:pPr>
        <w:tabs>
          <w:tab w:val="num" w:pos="360"/>
        </w:tabs>
        <w:ind w:left="360" w:hanging="360"/>
      </w:pPr>
      <w:rPr>
        <w:rFonts w:hint="default"/>
        <w:color w:val="9E0038" w:themeColor="accent1"/>
      </w:rPr>
    </w:lvl>
  </w:abstractNum>
  <w:abstractNum w:abstractNumId="9" w15:restartNumberingAfterBreak="0">
    <w:nsid w:val="FFFFFF89"/>
    <w:multiLevelType w:val="singleLevel"/>
    <w:tmpl w:val="9724D2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52577"/>
    <w:multiLevelType w:val="hybridMultilevel"/>
    <w:tmpl w:val="F802F856"/>
    <w:lvl w:ilvl="0" w:tplc="B9A6BD38">
      <w:start w:val="1"/>
      <w:numFmt w:val="bullet"/>
      <w:lvlText w:val=""/>
      <w:lvlPicBulletId w:val="0"/>
      <w:lvlJc w:val="left"/>
      <w:pPr>
        <w:ind w:left="720" w:hanging="360"/>
      </w:pPr>
      <w:rPr>
        <w:rFonts w:ascii="Symbol" w:hAnsi="Symbol" w:hint="default"/>
        <w:color w:val="auto"/>
        <w:sz w:val="48"/>
        <w:szCs w:val="4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0C17C8"/>
    <w:multiLevelType w:val="hybridMultilevel"/>
    <w:tmpl w:val="3EE085D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0A0A5845"/>
    <w:multiLevelType w:val="hybridMultilevel"/>
    <w:tmpl w:val="3FC60F0A"/>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E557B6B"/>
    <w:multiLevelType w:val="hybridMultilevel"/>
    <w:tmpl w:val="0688F1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44D128F"/>
    <w:multiLevelType w:val="hybridMultilevel"/>
    <w:tmpl w:val="7A92A8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FCE5509"/>
    <w:multiLevelType w:val="hybridMultilevel"/>
    <w:tmpl w:val="33DE5C6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6FD00EC"/>
    <w:multiLevelType w:val="hybridMultilevel"/>
    <w:tmpl w:val="9774C6D4"/>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9B24A23"/>
    <w:multiLevelType w:val="hybridMultilevel"/>
    <w:tmpl w:val="DF264022"/>
    <w:lvl w:ilvl="0" w:tplc="DE447142">
      <w:start w:val="1"/>
      <w:numFmt w:val="bullet"/>
      <w:lvlText w:val=""/>
      <w:lvlJc w:val="center"/>
      <w:pPr>
        <w:ind w:left="720" w:hanging="360"/>
      </w:pPr>
      <w:rPr>
        <w:rFonts w:ascii="Symbol" w:hAnsi="Symbol" w:hint="default"/>
        <w:b/>
        <w:color w:val="FF0000"/>
        <w:sz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C1719D3"/>
    <w:multiLevelType w:val="hybridMultilevel"/>
    <w:tmpl w:val="931E827E"/>
    <w:lvl w:ilvl="0" w:tplc="74A08214">
      <w:numFmt w:val="bullet"/>
      <w:lvlText w:val="-"/>
      <w:lvlJc w:val="left"/>
      <w:pPr>
        <w:ind w:left="360" w:hanging="360"/>
      </w:pPr>
      <w:rPr>
        <w:rFonts w:ascii="Arial" w:eastAsia="Calibr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4975419"/>
    <w:multiLevelType w:val="hybridMultilevel"/>
    <w:tmpl w:val="A358E9CC"/>
    <w:lvl w:ilvl="0" w:tplc="3E6ACFBA">
      <w:start w:val="1"/>
      <w:numFmt w:val="bullet"/>
      <w:lvlText w:val=""/>
      <w:lvlPicBulletId w:val="1"/>
      <w:lvlJc w:val="center"/>
      <w:pPr>
        <w:ind w:left="720" w:hanging="360"/>
      </w:pPr>
      <w:rPr>
        <w:rFonts w:ascii="Symbol" w:hAnsi="Symbol" w:hint="default"/>
        <w:b/>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606405F"/>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9AF2484"/>
    <w:multiLevelType w:val="hybridMultilevel"/>
    <w:tmpl w:val="88860C8A"/>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1F63752"/>
    <w:multiLevelType w:val="hybridMultilevel"/>
    <w:tmpl w:val="0D54A89C"/>
    <w:lvl w:ilvl="0" w:tplc="BD529FAC">
      <w:start w:val="5"/>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2D9454C"/>
    <w:multiLevelType w:val="hybridMultilevel"/>
    <w:tmpl w:val="830845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3F83E5C"/>
    <w:multiLevelType w:val="hybridMultilevel"/>
    <w:tmpl w:val="44306E4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4783223A"/>
    <w:multiLevelType w:val="hybridMultilevel"/>
    <w:tmpl w:val="00260008"/>
    <w:lvl w:ilvl="0" w:tplc="34D2BE66">
      <w:start w:val="5"/>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F506B0B"/>
    <w:multiLevelType w:val="hybridMultilevel"/>
    <w:tmpl w:val="E93072A0"/>
    <w:lvl w:ilvl="0" w:tplc="E39461A6">
      <w:start w:val="1"/>
      <w:numFmt w:val="bullet"/>
      <w:lvlText w:val=""/>
      <w:lvlJc w:val="center"/>
      <w:pPr>
        <w:ind w:left="720" w:hanging="360"/>
      </w:pPr>
      <w:rPr>
        <w:rFonts w:ascii="Symbol" w:hAnsi="Symbol" w:hint="default"/>
        <w:color w:val="FF000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1BB4929"/>
    <w:multiLevelType w:val="hybridMultilevel"/>
    <w:tmpl w:val="E490FC00"/>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2595ED2"/>
    <w:multiLevelType w:val="hybridMultilevel"/>
    <w:tmpl w:val="C396091C"/>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D8476C"/>
    <w:multiLevelType w:val="hybridMultilevel"/>
    <w:tmpl w:val="8DCAE75A"/>
    <w:lvl w:ilvl="0" w:tplc="8CBA30C0">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A845192"/>
    <w:multiLevelType w:val="hybridMultilevel"/>
    <w:tmpl w:val="6E901254"/>
    <w:lvl w:ilvl="0" w:tplc="7EE0DBD2">
      <w:start w:val="1"/>
      <w:numFmt w:val="bullet"/>
      <w:lvlText w:val=""/>
      <w:lvlJc w:val="center"/>
      <w:pPr>
        <w:ind w:left="720" w:hanging="360"/>
      </w:pPr>
      <w:rPr>
        <w:rFonts w:ascii="Symbol" w:hAnsi="Symbol" w:hint="default"/>
        <w:b/>
        <w:color w:val="FF0000"/>
        <w:sz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23014ED"/>
    <w:multiLevelType w:val="hybridMultilevel"/>
    <w:tmpl w:val="DAF2EED8"/>
    <w:lvl w:ilvl="0" w:tplc="8AC668E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68546D6"/>
    <w:multiLevelType w:val="hybridMultilevel"/>
    <w:tmpl w:val="FB2EDEF4"/>
    <w:lvl w:ilvl="0" w:tplc="D3DA11DA">
      <w:start w:val="1"/>
      <w:numFmt w:val="bullet"/>
      <w:lvlText w:val=""/>
      <w:lvlJc w:val="left"/>
      <w:pPr>
        <w:ind w:left="1429" w:hanging="360"/>
      </w:pPr>
      <w:rPr>
        <w:rFonts w:ascii="Wingdings" w:hAnsi="Wingdings" w:hint="default"/>
        <w:sz w:val="40"/>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3" w15:restartNumberingAfterBreak="0">
    <w:nsid w:val="72A45BFE"/>
    <w:multiLevelType w:val="hybridMultilevel"/>
    <w:tmpl w:val="567E7B58"/>
    <w:lvl w:ilvl="0" w:tplc="26482366">
      <w:start w:val="1"/>
      <w:numFmt w:val="bullet"/>
      <w:pStyle w:val="Aufzhlungszeichen"/>
      <w:lvlText w:val="¡"/>
      <w:lvlJc w:val="left"/>
      <w:pPr>
        <w:ind w:left="720" w:hanging="360"/>
      </w:pPr>
      <w:rPr>
        <w:rFonts w:ascii="Wingdings 2" w:hAnsi="Wingdings 2" w:hint="default"/>
        <w:color w:val="9E0038"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CB40D5"/>
    <w:multiLevelType w:val="hybridMultilevel"/>
    <w:tmpl w:val="DDCEC966"/>
    <w:lvl w:ilvl="0" w:tplc="C2EA0510">
      <w:start w:val="1"/>
      <w:numFmt w:val="bullet"/>
      <w:lvlText w:val=""/>
      <w:lvlJc w:val="center"/>
      <w:pPr>
        <w:ind w:left="720" w:hanging="360"/>
      </w:pPr>
      <w:rPr>
        <w:rFonts w:ascii="Symbol" w:hAnsi="Symbol" w:hint="default"/>
        <w:b/>
        <w:color w:val="FF0000"/>
        <w:sz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F357760"/>
    <w:multiLevelType w:val="hybridMultilevel"/>
    <w:tmpl w:val="EBB2C8AC"/>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3"/>
  </w:num>
  <w:num w:numId="12">
    <w:abstractNumId w:val="33"/>
    <w:lvlOverride w:ilvl="0">
      <w:startOverride w:val="1"/>
    </w:lvlOverride>
  </w:num>
  <w:num w:numId="13">
    <w:abstractNumId w:val="33"/>
    <w:lvlOverride w:ilvl="0">
      <w:startOverride w:val="1"/>
    </w:lvlOverride>
  </w:num>
  <w:num w:numId="14">
    <w:abstractNumId w:val="18"/>
  </w:num>
  <w:num w:numId="15">
    <w:abstractNumId w:val="13"/>
  </w:num>
  <w:num w:numId="16">
    <w:abstractNumId w:val="25"/>
  </w:num>
  <w:num w:numId="17">
    <w:abstractNumId w:val="22"/>
  </w:num>
  <w:num w:numId="18">
    <w:abstractNumId w:val="14"/>
  </w:num>
  <w:num w:numId="19">
    <w:abstractNumId w:val="29"/>
  </w:num>
  <w:num w:numId="20">
    <w:abstractNumId w:val="31"/>
  </w:num>
  <w:num w:numId="21">
    <w:abstractNumId w:val="24"/>
  </w:num>
  <w:num w:numId="22">
    <w:abstractNumId w:val="11"/>
  </w:num>
  <w:num w:numId="23">
    <w:abstractNumId w:val="23"/>
  </w:num>
  <w:num w:numId="24">
    <w:abstractNumId w:val="32"/>
  </w:num>
  <w:num w:numId="25">
    <w:abstractNumId w:val="15"/>
  </w:num>
  <w:num w:numId="26">
    <w:abstractNumId w:val="10"/>
  </w:num>
  <w:num w:numId="27">
    <w:abstractNumId w:val="16"/>
  </w:num>
  <w:num w:numId="28">
    <w:abstractNumId w:val="12"/>
  </w:num>
  <w:num w:numId="29">
    <w:abstractNumId w:val="20"/>
  </w:num>
  <w:num w:numId="30">
    <w:abstractNumId w:val="27"/>
  </w:num>
  <w:num w:numId="31">
    <w:abstractNumId w:val="28"/>
  </w:num>
  <w:num w:numId="32">
    <w:abstractNumId w:val="26"/>
  </w:num>
  <w:num w:numId="33">
    <w:abstractNumId w:val="30"/>
  </w:num>
  <w:num w:numId="34">
    <w:abstractNumId w:val="34"/>
  </w:num>
  <w:num w:numId="35">
    <w:abstractNumId w:val="17"/>
  </w:num>
  <w:num w:numId="36">
    <w:abstractNumId w:val="19"/>
  </w:num>
  <w:num w:numId="37">
    <w:abstractNumId w:val="35"/>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attachedTemplate r:id="rId1"/>
  <w:documentProtection w:edit="forms" w:enforcement="1" w:cryptProviderType="rsaAES" w:cryptAlgorithmClass="hash" w:cryptAlgorithmType="typeAny" w:cryptAlgorithmSid="14" w:cryptSpinCount="100000" w:hash="F7WlRvmrf57KaqBXgT/Xi+l0c7YDmBUUb+VfqkD2iP/pYsiiWh+KucaT6HS/Sb7u3S9QtkhrcRm60BCNDmmiwg==" w:salt="JzxG2x8TJVBafGqhbT+B9g=="/>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A21"/>
    <w:rsid w:val="0000508D"/>
    <w:rsid w:val="00007BB4"/>
    <w:rsid w:val="00015315"/>
    <w:rsid w:val="0001763E"/>
    <w:rsid w:val="00022A3B"/>
    <w:rsid w:val="00040D9B"/>
    <w:rsid w:val="00043990"/>
    <w:rsid w:val="0004583F"/>
    <w:rsid w:val="0005199A"/>
    <w:rsid w:val="00063F1F"/>
    <w:rsid w:val="00064404"/>
    <w:rsid w:val="000651C9"/>
    <w:rsid w:val="0007033D"/>
    <w:rsid w:val="00076C7A"/>
    <w:rsid w:val="00086851"/>
    <w:rsid w:val="000B0FE9"/>
    <w:rsid w:val="000B2991"/>
    <w:rsid w:val="000B3288"/>
    <w:rsid w:val="000B5CD4"/>
    <w:rsid w:val="000C0621"/>
    <w:rsid w:val="000C3428"/>
    <w:rsid w:val="000D63F1"/>
    <w:rsid w:val="000E01CC"/>
    <w:rsid w:val="000E0517"/>
    <w:rsid w:val="000E3738"/>
    <w:rsid w:val="000E4A57"/>
    <w:rsid w:val="000E4C2B"/>
    <w:rsid w:val="000E4CA7"/>
    <w:rsid w:val="00110315"/>
    <w:rsid w:val="00121669"/>
    <w:rsid w:val="00124B97"/>
    <w:rsid w:val="0013267A"/>
    <w:rsid w:val="00132F83"/>
    <w:rsid w:val="00132FCB"/>
    <w:rsid w:val="00134E52"/>
    <w:rsid w:val="00150EC1"/>
    <w:rsid w:val="001510D4"/>
    <w:rsid w:val="0015223C"/>
    <w:rsid w:val="00152CE9"/>
    <w:rsid w:val="00153D89"/>
    <w:rsid w:val="00153F7C"/>
    <w:rsid w:val="00160BA2"/>
    <w:rsid w:val="00162D54"/>
    <w:rsid w:val="00163CD4"/>
    <w:rsid w:val="00165A9D"/>
    <w:rsid w:val="00166473"/>
    <w:rsid w:val="00166927"/>
    <w:rsid w:val="0018377E"/>
    <w:rsid w:val="00185E0C"/>
    <w:rsid w:val="00195F0E"/>
    <w:rsid w:val="00197906"/>
    <w:rsid w:val="001B003E"/>
    <w:rsid w:val="001B192B"/>
    <w:rsid w:val="001B1EF4"/>
    <w:rsid w:val="001C52B1"/>
    <w:rsid w:val="001D2AA2"/>
    <w:rsid w:val="001D45BD"/>
    <w:rsid w:val="001D5137"/>
    <w:rsid w:val="001E57F4"/>
    <w:rsid w:val="001F654F"/>
    <w:rsid w:val="001F78E8"/>
    <w:rsid w:val="00201777"/>
    <w:rsid w:val="00202258"/>
    <w:rsid w:val="00203CF0"/>
    <w:rsid w:val="00205F12"/>
    <w:rsid w:val="00207543"/>
    <w:rsid w:val="00212667"/>
    <w:rsid w:val="00224810"/>
    <w:rsid w:val="00233D8C"/>
    <w:rsid w:val="00234518"/>
    <w:rsid w:val="00235CBA"/>
    <w:rsid w:val="00240BE8"/>
    <w:rsid w:val="00247776"/>
    <w:rsid w:val="00247DAA"/>
    <w:rsid w:val="0025173B"/>
    <w:rsid w:val="00262B54"/>
    <w:rsid w:val="0026379F"/>
    <w:rsid w:val="00266CD0"/>
    <w:rsid w:val="0026737A"/>
    <w:rsid w:val="00267C6E"/>
    <w:rsid w:val="00276769"/>
    <w:rsid w:val="0028028D"/>
    <w:rsid w:val="00282171"/>
    <w:rsid w:val="0028301A"/>
    <w:rsid w:val="002869DA"/>
    <w:rsid w:val="002A1960"/>
    <w:rsid w:val="002A5F3F"/>
    <w:rsid w:val="002B441B"/>
    <w:rsid w:val="002C05AA"/>
    <w:rsid w:val="002C53AC"/>
    <w:rsid w:val="002F2DB3"/>
    <w:rsid w:val="003015AD"/>
    <w:rsid w:val="003022A2"/>
    <w:rsid w:val="00304203"/>
    <w:rsid w:val="00306302"/>
    <w:rsid w:val="00306EEE"/>
    <w:rsid w:val="0032234E"/>
    <w:rsid w:val="00331C7A"/>
    <w:rsid w:val="00332259"/>
    <w:rsid w:val="0033312B"/>
    <w:rsid w:val="003425E1"/>
    <w:rsid w:val="00350240"/>
    <w:rsid w:val="00355236"/>
    <w:rsid w:val="00381F1B"/>
    <w:rsid w:val="00393EEE"/>
    <w:rsid w:val="003963AA"/>
    <w:rsid w:val="003A3560"/>
    <w:rsid w:val="003A43F3"/>
    <w:rsid w:val="003A50F3"/>
    <w:rsid w:val="003A6841"/>
    <w:rsid w:val="003B73C3"/>
    <w:rsid w:val="003B771E"/>
    <w:rsid w:val="003C55C7"/>
    <w:rsid w:val="003C5C26"/>
    <w:rsid w:val="003D4DD8"/>
    <w:rsid w:val="003E1131"/>
    <w:rsid w:val="003E153E"/>
    <w:rsid w:val="003E3853"/>
    <w:rsid w:val="003E5EB9"/>
    <w:rsid w:val="003E76BB"/>
    <w:rsid w:val="003F0330"/>
    <w:rsid w:val="003F71FC"/>
    <w:rsid w:val="00401263"/>
    <w:rsid w:val="00406732"/>
    <w:rsid w:val="00425E5F"/>
    <w:rsid w:val="00430CFF"/>
    <w:rsid w:val="00441B66"/>
    <w:rsid w:val="004435DD"/>
    <w:rsid w:val="00443BA5"/>
    <w:rsid w:val="004475C8"/>
    <w:rsid w:val="004513A1"/>
    <w:rsid w:val="00451621"/>
    <w:rsid w:val="004718DD"/>
    <w:rsid w:val="00471E12"/>
    <w:rsid w:val="00473517"/>
    <w:rsid w:val="004738F8"/>
    <w:rsid w:val="00475ECA"/>
    <w:rsid w:val="0047778B"/>
    <w:rsid w:val="00477999"/>
    <w:rsid w:val="00492F44"/>
    <w:rsid w:val="00492FA9"/>
    <w:rsid w:val="004A2BB1"/>
    <w:rsid w:val="004B0923"/>
    <w:rsid w:val="004B12D1"/>
    <w:rsid w:val="004B3423"/>
    <w:rsid w:val="004B5330"/>
    <w:rsid w:val="004C0534"/>
    <w:rsid w:val="004C2545"/>
    <w:rsid w:val="004C5B3C"/>
    <w:rsid w:val="004D0F9F"/>
    <w:rsid w:val="004D1512"/>
    <w:rsid w:val="004D23F1"/>
    <w:rsid w:val="004E1515"/>
    <w:rsid w:val="004F187F"/>
    <w:rsid w:val="004F26AF"/>
    <w:rsid w:val="004F6B2D"/>
    <w:rsid w:val="0050340B"/>
    <w:rsid w:val="00507FA0"/>
    <w:rsid w:val="00516CB3"/>
    <w:rsid w:val="00520353"/>
    <w:rsid w:val="0053123B"/>
    <w:rsid w:val="005343CB"/>
    <w:rsid w:val="00536E06"/>
    <w:rsid w:val="00537CAC"/>
    <w:rsid w:val="0055426B"/>
    <w:rsid w:val="0056542E"/>
    <w:rsid w:val="005675AA"/>
    <w:rsid w:val="005746C1"/>
    <w:rsid w:val="00574926"/>
    <w:rsid w:val="00577CCE"/>
    <w:rsid w:val="005824F4"/>
    <w:rsid w:val="005827A5"/>
    <w:rsid w:val="0058282A"/>
    <w:rsid w:val="00587AB8"/>
    <w:rsid w:val="0059142F"/>
    <w:rsid w:val="00594076"/>
    <w:rsid w:val="005A0D75"/>
    <w:rsid w:val="005A1A6A"/>
    <w:rsid w:val="005B44B3"/>
    <w:rsid w:val="005B5A56"/>
    <w:rsid w:val="005C20D4"/>
    <w:rsid w:val="005C6E4C"/>
    <w:rsid w:val="005D4F1D"/>
    <w:rsid w:val="005D78D4"/>
    <w:rsid w:val="005E78B7"/>
    <w:rsid w:val="00601B71"/>
    <w:rsid w:val="00632145"/>
    <w:rsid w:val="00641C15"/>
    <w:rsid w:val="00653868"/>
    <w:rsid w:val="00653A59"/>
    <w:rsid w:val="0066500C"/>
    <w:rsid w:val="00675743"/>
    <w:rsid w:val="006760A7"/>
    <w:rsid w:val="00677289"/>
    <w:rsid w:val="006856B8"/>
    <w:rsid w:val="00686AA6"/>
    <w:rsid w:val="006923CF"/>
    <w:rsid w:val="0069257C"/>
    <w:rsid w:val="006A0651"/>
    <w:rsid w:val="006A3B2B"/>
    <w:rsid w:val="006B01F9"/>
    <w:rsid w:val="006B0752"/>
    <w:rsid w:val="006B07D3"/>
    <w:rsid w:val="006B07E0"/>
    <w:rsid w:val="006B276E"/>
    <w:rsid w:val="006B2B30"/>
    <w:rsid w:val="006B627F"/>
    <w:rsid w:val="006C08AD"/>
    <w:rsid w:val="006C38C0"/>
    <w:rsid w:val="006D158A"/>
    <w:rsid w:val="006E03C7"/>
    <w:rsid w:val="006E1CEA"/>
    <w:rsid w:val="006F2470"/>
    <w:rsid w:val="006F3C26"/>
    <w:rsid w:val="006F58C9"/>
    <w:rsid w:val="006F6A37"/>
    <w:rsid w:val="007015E2"/>
    <w:rsid w:val="00701B7B"/>
    <w:rsid w:val="00701EE0"/>
    <w:rsid w:val="00705973"/>
    <w:rsid w:val="00720118"/>
    <w:rsid w:val="0072304A"/>
    <w:rsid w:val="00730183"/>
    <w:rsid w:val="00730355"/>
    <w:rsid w:val="007341D6"/>
    <w:rsid w:val="00737989"/>
    <w:rsid w:val="00740D13"/>
    <w:rsid w:val="007412F0"/>
    <w:rsid w:val="00742A40"/>
    <w:rsid w:val="00752810"/>
    <w:rsid w:val="0077186A"/>
    <w:rsid w:val="00781466"/>
    <w:rsid w:val="0078237B"/>
    <w:rsid w:val="007A0958"/>
    <w:rsid w:val="007A6244"/>
    <w:rsid w:val="007A7385"/>
    <w:rsid w:val="007C4AAC"/>
    <w:rsid w:val="007D0D65"/>
    <w:rsid w:val="007D1E55"/>
    <w:rsid w:val="007D24FB"/>
    <w:rsid w:val="007D3AA7"/>
    <w:rsid w:val="007D6A74"/>
    <w:rsid w:val="007E4F33"/>
    <w:rsid w:val="007E75F9"/>
    <w:rsid w:val="007F221C"/>
    <w:rsid w:val="00800DEF"/>
    <w:rsid w:val="00815202"/>
    <w:rsid w:val="0082364A"/>
    <w:rsid w:val="00827731"/>
    <w:rsid w:val="00834A2B"/>
    <w:rsid w:val="00836EFA"/>
    <w:rsid w:val="00843C47"/>
    <w:rsid w:val="00844C23"/>
    <w:rsid w:val="00851EF1"/>
    <w:rsid w:val="008535B6"/>
    <w:rsid w:val="0085583F"/>
    <w:rsid w:val="008563F8"/>
    <w:rsid w:val="00857765"/>
    <w:rsid w:val="00865606"/>
    <w:rsid w:val="00867432"/>
    <w:rsid w:val="0087251B"/>
    <w:rsid w:val="00872CEE"/>
    <w:rsid w:val="00886619"/>
    <w:rsid w:val="00887479"/>
    <w:rsid w:val="008A6341"/>
    <w:rsid w:val="008A6F89"/>
    <w:rsid w:val="008B632A"/>
    <w:rsid w:val="008C0A4A"/>
    <w:rsid w:val="008C1666"/>
    <w:rsid w:val="008C5EA5"/>
    <w:rsid w:val="008C7DE9"/>
    <w:rsid w:val="008D0925"/>
    <w:rsid w:val="008D0F2F"/>
    <w:rsid w:val="008D4E4D"/>
    <w:rsid w:val="008E2B67"/>
    <w:rsid w:val="008E3424"/>
    <w:rsid w:val="008E5301"/>
    <w:rsid w:val="008E6020"/>
    <w:rsid w:val="008F1DC4"/>
    <w:rsid w:val="008F7325"/>
    <w:rsid w:val="008F7602"/>
    <w:rsid w:val="00903765"/>
    <w:rsid w:val="00906974"/>
    <w:rsid w:val="00914684"/>
    <w:rsid w:val="009346D9"/>
    <w:rsid w:val="00961F03"/>
    <w:rsid w:val="00971CC3"/>
    <w:rsid w:val="00972D21"/>
    <w:rsid w:val="00976EFC"/>
    <w:rsid w:val="009909A8"/>
    <w:rsid w:val="0099112F"/>
    <w:rsid w:val="009967B1"/>
    <w:rsid w:val="009B0813"/>
    <w:rsid w:val="009B6823"/>
    <w:rsid w:val="009B7CCD"/>
    <w:rsid w:val="009C26C9"/>
    <w:rsid w:val="009E3710"/>
    <w:rsid w:val="009F0B26"/>
    <w:rsid w:val="00A07D17"/>
    <w:rsid w:val="00A10279"/>
    <w:rsid w:val="00A3397C"/>
    <w:rsid w:val="00A35D7C"/>
    <w:rsid w:val="00A400C6"/>
    <w:rsid w:val="00A42564"/>
    <w:rsid w:val="00A435AD"/>
    <w:rsid w:val="00A44626"/>
    <w:rsid w:val="00A47DA3"/>
    <w:rsid w:val="00A52D12"/>
    <w:rsid w:val="00A66A42"/>
    <w:rsid w:val="00A73A24"/>
    <w:rsid w:val="00A740B6"/>
    <w:rsid w:val="00A807E2"/>
    <w:rsid w:val="00A81565"/>
    <w:rsid w:val="00A929D0"/>
    <w:rsid w:val="00A936BD"/>
    <w:rsid w:val="00AB1FFF"/>
    <w:rsid w:val="00AC7AEA"/>
    <w:rsid w:val="00AD3219"/>
    <w:rsid w:val="00AD5F60"/>
    <w:rsid w:val="00AD7A04"/>
    <w:rsid w:val="00AE1207"/>
    <w:rsid w:val="00AE2607"/>
    <w:rsid w:val="00AE3419"/>
    <w:rsid w:val="00AF0B0F"/>
    <w:rsid w:val="00AF1764"/>
    <w:rsid w:val="00AF2469"/>
    <w:rsid w:val="00B11004"/>
    <w:rsid w:val="00B11118"/>
    <w:rsid w:val="00B14135"/>
    <w:rsid w:val="00B16A30"/>
    <w:rsid w:val="00B3508E"/>
    <w:rsid w:val="00B3635A"/>
    <w:rsid w:val="00B55CCA"/>
    <w:rsid w:val="00B608C9"/>
    <w:rsid w:val="00B66050"/>
    <w:rsid w:val="00B759BA"/>
    <w:rsid w:val="00B75A01"/>
    <w:rsid w:val="00B75C66"/>
    <w:rsid w:val="00B8399C"/>
    <w:rsid w:val="00B9511D"/>
    <w:rsid w:val="00B95CA5"/>
    <w:rsid w:val="00BA005B"/>
    <w:rsid w:val="00BA1A4E"/>
    <w:rsid w:val="00BA3A92"/>
    <w:rsid w:val="00BA6797"/>
    <w:rsid w:val="00BB3D54"/>
    <w:rsid w:val="00BC1297"/>
    <w:rsid w:val="00BC5B66"/>
    <w:rsid w:val="00BD44D8"/>
    <w:rsid w:val="00BE356F"/>
    <w:rsid w:val="00C10C3C"/>
    <w:rsid w:val="00C16F2C"/>
    <w:rsid w:val="00C305B8"/>
    <w:rsid w:val="00C30FFE"/>
    <w:rsid w:val="00C31C98"/>
    <w:rsid w:val="00C43413"/>
    <w:rsid w:val="00C637E1"/>
    <w:rsid w:val="00C65AA5"/>
    <w:rsid w:val="00C65B72"/>
    <w:rsid w:val="00C739B6"/>
    <w:rsid w:val="00C73D18"/>
    <w:rsid w:val="00C80C59"/>
    <w:rsid w:val="00C857CE"/>
    <w:rsid w:val="00C9499E"/>
    <w:rsid w:val="00C97468"/>
    <w:rsid w:val="00CA15C1"/>
    <w:rsid w:val="00CA6AB7"/>
    <w:rsid w:val="00CB52E8"/>
    <w:rsid w:val="00CB56A0"/>
    <w:rsid w:val="00CB72AE"/>
    <w:rsid w:val="00CC60EF"/>
    <w:rsid w:val="00CC773B"/>
    <w:rsid w:val="00CD47EC"/>
    <w:rsid w:val="00CD57B2"/>
    <w:rsid w:val="00CE33E3"/>
    <w:rsid w:val="00CE6864"/>
    <w:rsid w:val="00CF07DB"/>
    <w:rsid w:val="00CF6E34"/>
    <w:rsid w:val="00D044CE"/>
    <w:rsid w:val="00D10E06"/>
    <w:rsid w:val="00D10FFE"/>
    <w:rsid w:val="00D1476E"/>
    <w:rsid w:val="00D15C2C"/>
    <w:rsid w:val="00D23FF6"/>
    <w:rsid w:val="00D255CF"/>
    <w:rsid w:val="00D30BF0"/>
    <w:rsid w:val="00D30ED8"/>
    <w:rsid w:val="00D30F47"/>
    <w:rsid w:val="00D30F81"/>
    <w:rsid w:val="00D31E9F"/>
    <w:rsid w:val="00D34595"/>
    <w:rsid w:val="00D43037"/>
    <w:rsid w:val="00D437C4"/>
    <w:rsid w:val="00D45E36"/>
    <w:rsid w:val="00D5503E"/>
    <w:rsid w:val="00D57279"/>
    <w:rsid w:val="00D57A9D"/>
    <w:rsid w:val="00D63A41"/>
    <w:rsid w:val="00D715F3"/>
    <w:rsid w:val="00D82428"/>
    <w:rsid w:val="00D8528E"/>
    <w:rsid w:val="00D87247"/>
    <w:rsid w:val="00D94D81"/>
    <w:rsid w:val="00DA2D84"/>
    <w:rsid w:val="00DA3EF4"/>
    <w:rsid w:val="00DA40B9"/>
    <w:rsid w:val="00DA6B02"/>
    <w:rsid w:val="00DB398B"/>
    <w:rsid w:val="00DB6973"/>
    <w:rsid w:val="00DC2068"/>
    <w:rsid w:val="00DC434F"/>
    <w:rsid w:val="00DD22F5"/>
    <w:rsid w:val="00DD3191"/>
    <w:rsid w:val="00DF11E7"/>
    <w:rsid w:val="00DF513A"/>
    <w:rsid w:val="00E027BF"/>
    <w:rsid w:val="00E05059"/>
    <w:rsid w:val="00E059D5"/>
    <w:rsid w:val="00E144E2"/>
    <w:rsid w:val="00E162D7"/>
    <w:rsid w:val="00E22208"/>
    <w:rsid w:val="00E22EFB"/>
    <w:rsid w:val="00E2317E"/>
    <w:rsid w:val="00E25ACC"/>
    <w:rsid w:val="00E26F60"/>
    <w:rsid w:val="00E402DE"/>
    <w:rsid w:val="00E40BC5"/>
    <w:rsid w:val="00E474B2"/>
    <w:rsid w:val="00E53FD8"/>
    <w:rsid w:val="00E6685E"/>
    <w:rsid w:val="00E82C97"/>
    <w:rsid w:val="00E952FC"/>
    <w:rsid w:val="00EA0DF3"/>
    <w:rsid w:val="00EA12EA"/>
    <w:rsid w:val="00EA333D"/>
    <w:rsid w:val="00EA3C73"/>
    <w:rsid w:val="00EA484C"/>
    <w:rsid w:val="00EA69AA"/>
    <w:rsid w:val="00EB6181"/>
    <w:rsid w:val="00EC5CE8"/>
    <w:rsid w:val="00EC6E43"/>
    <w:rsid w:val="00ED27DD"/>
    <w:rsid w:val="00EE6E0E"/>
    <w:rsid w:val="00EF271F"/>
    <w:rsid w:val="00EF4630"/>
    <w:rsid w:val="00F022E7"/>
    <w:rsid w:val="00F05A74"/>
    <w:rsid w:val="00F07A21"/>
    <w:rsid w:val="00F12AB3"/>
    <w:rsid w:val="00F1654E"/>
    <w:rsid w:val="00F2320E"/>
    <w:rsid w:val="00F3367A"/>
    <w:rsid w:val="00F44159"/>
    <w:rsid w:val="00F60611"/>
    <w:rsid w:val="00F60ADB"/>
    <w:rsid w:val="00F629A2"/>
    <w:rsid w:val="00F7600B"/>
    <w:rsid w:val="00F76153"/>
    <w:rsid w:val="00F91548"/>
    <w:rsid w:val="00F92DFF"/>
    <w:rsid w:val="00F9686B"/>
    <w:rsid w:val="00FA2C07"/>
    <w:rsid w:val="00FA581F"/>
    <w:rsid w:val="00FA72B1"/>
    <w:rsid w:val="00FB1FC3"/>
    <w:rsid w:val="00FB635E"/>
    <w:rsid w:val="00FC1995"/>
    <w:rsid w:val="00FD7E70"/>
    <w:rsid w:val="00FE0CA0"/>
    <w:rsid w:val="00FE5D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19E09D"/>
  <w15:docId w15:val="{9AB95964-9686-4E14-BA6F-4795A8A69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C1995"/>
    <w:pPr>
      <w:spacing w:after="160" w:line="259" w:lineRule="auto"/>
    </w:pPr>
    <w:rPr>
      <w:rFonts w:ascii="Calibri Light" w:eastAsiaTheme="minorHAnsi" w:hAnsi="Calibri Light"/>
      <w:sz w:val="22"/>
      <w:szCs w:val="22"/>
      <w:lang w:eastAsia="en-US"/>
    </w:rPr>
  </w:style>
  <w:style w:type="paragraph" w:styleId="berschrift1">
    <w:name w:val="heading 1"/>
    <w:basedOn w:val="Standard"/>
    <w:next w:val="Standard"/>
    <w:link w:val="berschrift1Zchn"/>
    <w:uiPriority w:val="1"/>
    <w:pPr>
      <w:pageBreakBefore/>
      <w:spacing w:before="240" w:after="120"/>
      <w:outlineLvl w:val="0"/>
    </w:pPr>
    <w:rPr>
      <w:bCs/>
      <w:color w:val="595959" w:themeColor="text1" w:themeTint="A6"/>
      <w:sz w:val="36"/>
      <w:szCs w:val="28"/>
    </w:rPr>
  </w:style>
  <w:style w:type="paragraph" w:styleId="berschrift2">
    <w:name w:val="heading 2"/>
    <w:basedOn w:val="Standard"/>
    <w:next w:val="Standard"/>
    <w:link w:val="berschrift2Zchn"/>
    <w:uiPriority w:val="1"/>
    <w:qFormat/>
    <w:rsid w:val="00AC7AEA"/>
    <w:pPr>
      <w:keepNext/>
      <w:keepLines/>
      <w:spacing w:before="200" w:after="100"/>
      <w:outlineLvl w:val="1"/>
    </w:pPr>
    <w:rPr>
      <w:bCs/>
      <w:color w:val="000000" w:themeColor="text1"/>
      <w:sz w:val="24"/>
      <w:szCs w:val="26"/>
    </w:rPr>
  </w:style>
  <w:style w:type="paragraph" w:styleId="berschrift3">
    <w:name w:val="heading 3"/>
    <w:basedOn w:val="Standard"/>
    <w:next w:val="Standard"/>
    <w:link w:val="berschrift3Zchn"/>
    <w:uiPriority w:val="1"/>
    <w:unhideWhenUsed/>
    <w:qFormat/>
    <w:rsid w:val="00AC7AEA"/>
    <w:pPr>
      <w:keepNext/>
      <w:keepLines/>
      <w:spacing w:before="200"/>
      <w:outlineLvl w:val="2"/>
    </w:pPr>
    <w:rPr>
      <w:bCs/>
    </w:rPr>
  </w:style>
  <w:style w:type="paragraph" w:styleId="berschrift4">
    <w:name w:val="heading 4"/>
    <w:basedOn w:val="Standard"/>
    <w:next w:val="Standard"/>
    <w:link w:val="berschrift4Zchn"/>
    <w:uiPriority w:val="1"/>
    <w:unhideWhenUsed/>
    <w:qFormat/>
    <w:rsid w:val="006B627F"/>
    <w:pPr>
      <w:keepNext/>
      <w:keepLines/>
      <w:spacing w:before="40" w:after="0"/>
      <w:outlineLvl w:val="3"/>
    </w:pPr>
    <w:rPr>
      <w:rFonts w:asciiTheme="majorHAnsi" w:eastAsiaTheme="majorEastAsia" w:hAnsiTheme="majorHAnsi" w:cstheme="majorBidi"/>
      <w:i/>
      <w:iCs/>
      <w:color w:val="760029"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Organization">
    <w:name w:val="Organization"/>
    <w:basedOn w:val="Standard"/>
    <w:uiPriority w:val="1"/>
    <w:qFormat/>
    <w:pPr>
      <w:spacing w:before="120"/>
    </w:pPr>
    <w:rPr>
      <w:rFonts w:asciiTheme="majorHAnsi" w:hAnsiTheme="majorHAnsi"/>
      <w:b/>
      <w:color w:val="404040" w:themeColor="text1" w:themeTint="BF"/>
      <w:sz w:val="36"/>
      <w:szCs w:val="36"/>
    </w:rPr>
  </w:style>
  <w:style w:type="paragraph" w:styleId="Kopfzeile">
    <w:name w:val="header"/>
    <w:basedOn w:val="Standard"/>
    <w:link w:val="KopfzeileZchn"/>
    <w:uiPriority w:val="99"/>
    <w:unhideWhenUsed/>
    <w:rPr>
      <w:color w:val="8E0033" w:themeColor="accent6"/>
      <w:sz w:val="24"/>
    </w:rPr>
  </w:style>
  <w:style w:type="character" w:customStyle="1" w:styleId="KopfzeileZchn">
    <w:name w:val="Kopfzeile Zchn"/>
    <w:basedOn w:val="Absatz-Standardschriftart"/>
    <w:link w:val="Kopfzeile"/>
    <w:uiPriority w:val="99"/>
    <w:rPr>
      <w:color w:val="8E0033" w:themeColor="accent6"/>
      <w:sz w:val="24"/>
    </w:rPr>
  </w:style>
  <w:style w:type="paragraph" w:styleId="Fuzeile">
    <w:name w:val="footer"/>
    <w:basedOn w:val="Standard"/>
    <w:link w:val="FuzeileZchn"/>
    <w:uiPriority w:val="99"/>
    <w:unhideWhenUsed/>
    <w:rPr>
      <w:caps/>
      <w:sz w:val="14"/>
    </w:rPr>
  </w:style>
  <w:style w:type="character" w:customStyle="1" w:styleId="FuzeileZchn">
    <w:name w:val="Fußzeile Zchn"/>
    <w:basedOn w:val="Absatz-Standardschriftart"/>
    <w:link w:val="Fuzeile"/>
    <w:uiPriority w:val="99"/>
    <w:rPr>
      <w:caps/>
      <w:color w:val="262626" w:themeColor="text1" w:themeTint="D9"/>
      <w:sz w:val="14"/>
    </w:rPr>
  </w:style>
  <w:style w:type="paragraph" w:customStyle="1" w:styleId="ContactDetails">
    <w:name w:val="Contact Details"/>
    <w:basedOn w:val="Standard"/>
    <w:uiPriority w:val="1"/>
    <w:qFormat/>
    <w:rPr>
      <w:color w:val="7F7F7F" w:themeColor="text1" w:themeTint="80"/>
      <w:sz w:val="14"/>
      <w:szCs w:val="14"/>
    </w:rPr>
  </w:style>
  <w:style w:type="character" w:styleId="Platzhaltertext">
    <w:name w:val="Placeholder Text"/>
    <w:basedOn w:val="Absatz-Standardschriftart"/>
    <w:uiPriority w:val="99"/>
    <w:semiHidden/>
    <w:rPr>
      <w:color w:val="808080"/>
    </w:rPr>
  </w:style>
  <w:style w:type="paragraph" w:styleId="Titel">
    <w:name w:val="Title"/>
    <w:basedOn w:val="Standard"/>
    <w:next w:val="Standard"/>
    <w:link w:val="TitelZchn"/>
    <w:uiPriority w:val="1"/>
    <w:pPr>
      <w:spacing w:after="60"/>
    </w:pPr>
    <w:rPr>
      <w:rFonts w:asciiTheme="majorHAnsi" w:eastAsiaTheme="majorEastAsia" w:hAnsiTheme="majorHAnsi" w:cstheme="majorBidi"/>
      <w:color w:val="8E0033" w:themeColor="accent6"/>
      <w:kern w:val="48"/>
      <w:sz w:val="56"/>
      <w:szCs w:val="60"/>
    </w:rPr>
  </w:style>
  <w:style w:type="character" w:customStyle="1" w:styleId="TitelZchn">
    <w:name w:val="Titel Zchn"/>
    <w:basedOn w:val="Absatz-Standardschriftart"/>
    <w:link w:val="Titel"/>
    <w:uiPriority w:val="1"/>
    <w:rPr>
      <w:rFonts w:asciiTheme="majorHAnsi" w:eastAsiaTheme="majorEastAsia" w:hAnsiTheme="majorHAnsi" w:cstheme="majorBidi"/>
      <w:color w:val="8E0033" w:themeColor="accent6"/>
      <w:kern w:val="48"/>
      <w:sz w:val="56"/>
      <w:szCs w:val="60"/>
    </w:rPr>
  </w:style>
  <w:style w:type="paragraph" w:styleId="Untertitel">
    <w:name w:val="Subtitle"/>
    <w:basedOn w:val="Standard"/>
    <w:next w:val="Standard"/>
    <w:link w:val="UntertitelZchn"/>
    <w:uiPriority w:val="99"/>
    <w:unhideWhenUsed/>
    <w:pPr>
      <w:numPr>
        <w:ilvl w:val="1"/>
      </w:numPr>
      <w:spacing w:before="60" w:after="480"/>
    </w:pPr>
    <w:rPr>
      <w:iCs/>
      <w:color w:val="595959" w:themeColor="text1" w:themeTint="A6"/>
      <w:sz w:val="24"/>
      <w:szCs w:val="32"/>
    </w:rPr>
  </w:style>
  <w:style w:type="character" w:customStyle="1" w:styleId="UntertitelZchn">
    <w:name w:val="Untertitel Zchn"/>
    <w:basedOn w:val="Absatz-Standardschriftart"/>
    <w:link w:val="Untertitel"/>
    <w:uiPriority w:val="99"/>
    <w:rPr>
      <w:iCs/>
      <w:color w:val="595959" w:themeColor="text1" w:themeTint="A6"/>
      <w:sz w:val="24"/>
      <w:szCs w:val="32"/>
    </w:rPr>
  </w:style>
  <w:style w:type="paragraph" w:styleId="Datum">
    <w:name w:val="Date"/>
    <w:basedOn w:val="Standard"/>
    <w:next w:val="Standard"/>
    <w:link w:val="DatumZchn"/>
    <w:uiPriority w:val="1"/>
    <w:qFormat/>
    <w:rPr>
      <w:color w:val="8E0033" w:themeColor="accent6"/>
      <w:szCs w:val="24"/>
    </w:rPr>
  </w:style>
  <w:style w:type="character" w:customStyle="1" w:styleId="DatumZchn">
    <w:name w:val="Datum Zchn"/>
    <w:basedOn w:val="Absatz-Standardschriftart"/>
    <w:link w:val="Datum"/>
    <w:uiPriority w:val="1"/>
    <w:rPr>
      <w:color w:val="8E0033" w:themeColor="accent6"/>
      <w:szCs w:val="24"/>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1"/>
    <w:rPr>
      <w:bCs/>
      <w:color w:val="595959" w:themeColor="text1" w:themeTint="A6"/>
      <w:sz w:val="36"/>
      <w:szCs w:val="28"/>
    </w:rPr>
  </w:style>
  <w:style w:type="character" w:styleId="Seitenzahl">
    <w:name w:val="page number"/>
    <w:basedOn w:val="Absatz-Standardschriftart"/>
    <w:uiPriority w:val="99"/>
    <w:unhideWhenUsed/>
    <w:rPr>
      <w:color w:val="303030" w:themeColor="text2"/>
    </w:rPr>
  </w:style>
  <w:style w:type="character" w:customStyle="1" w:styleId="berschrift2Zchn">
    <w:name w:val="Überschrift 2 Zchn"/>
    <w:basedOn w:val="Absatz-Standardschriftart"/>
    <w:link w:val="berschrift2"/>
    <w:uiPriority w:val="1"/>
    <w:rsid w:val="00AC7AEA"/>
    <w:rPr>
      <w:rFonts w:eastAsiaTheme="minorHAnsi"/>
      <w:bCs/>
      <w:color w:val="000000" w:themeColor="text1"/>
      <w:sz w:val="24"/>
      <w:szCs w:val="26"/>
      <w:lang w:eastAsia="en-US"/>
    </w:rPr>
  </w:style>
  <w:style w:type="character" w:customStyle="1" w:styleId="berschrift3Zchn">
    <w:name w:val="Überschrift 3 Zchn"/>
    <w:basedOn w:val="Absatz-Standardschriftart"/>
    <w:link w:val="berschrift3"/>
    <w:uiPriority w:val="1"/>
    <w:rsid w:val="00AC7AEA"/>
    <w:rPr>
      <w:rFonts w:eastAsiaTheme="minorHAnsi"/>
      <w:bCs/>
      <w:sz w:val="22"/>
      <w:szCs w:val="22"/>
      <w:lang w:eastAsia="en-US"/>
    </w:rPr>
  </w:style>
  <w:style w:type="paragraph" w:styleId="Listennummer">
    <w:name w:val="List Number"/>
    <w:basedOn w:val="Standard"/>
    <w:uiPriority w:val="1"/>
    <w:unhideWhenUsed/>
    <w:qFormat/>
    <w:pPr>
      <w:numPr>
        <w:numId w:val="6"/>
      </w:numPr>
      <w:contextualSpacing/>
    </w:pPr>
  </w:style>
  <w:style w:type="paragraph" w:styleId="Aufzhlungszeichen">
    <w:name w:val="List Bullet"/>
    <w:basedOn w:val="Standard"/>
    <w:uiPriority w:val="1"/>
    <w:qFormat/>
    <w:pPr>
      <w:numPr>
        <w:numId w:val="11"/>
      </w:numPr>
      <w:spacing w:before="120" w:after="120"/>
    </w:pPr>
  </w:style>
  <w:style w:type="paragraph" w:styleId="Funotentext">
    <w:name w:val="footnote text"/>
    <w:basedOn w:val="Standard"/>
    <w:link w:val="FunotentextZchn"/>
    <w:uiPriority w:val="99"/>
    <w:rPr>
      <w:color w:val="7F7F7F" w:themeColor="text1" w:themeTint="80"/>
      <w:sz w:val="18"/>
    </w:rPr>
  </w:style>
  <w:style w:type="character" w:customStyle="1" w:styleId="FunotentextZchn">
    <w:name w:val="Fußnotentext Zchn"/>
    <w:basedOn w:val="Absatz-Standardschriftart"/>
    <w:link w:val="Funotentext"/>
    <w:uiPriority w:val="99"/>
    <w:rPr>
      <w:color w:val="7F7F7F" w:themeColor="text1" w:themeTint="80"/>
      <w:sz w:val="18"/>
    </w:rPr>
  </w:style>
  <w:style w:type="character" w:styleId="Funotenzeichen">
    <w:name w:val="footnote reference"/>
    <w:basedOn w:val="Absatz-Standardschriftart"/>
    <w:uiPriority w:val="99"/>
    <w:rPr>
      <w:color w:val="8E0033" w:themeColor="accent6"/>
      <w:sz w:val="20"/>
      <w:vertAlign w:val="superscript"/>
    </w:rPr>
  </w:style>
  <w:style w:type="paragraph" w:customStyle="1" w:styleId="FormText">
    <w:name w:val="Form Text"/>
    <w:basedOn w:val="Standard"/>
    <w:qFormat/>
    <w:pPr>
      <w:spacing w:after="40"/>
    </w:pPr>
  </w:style>
  <w:style w:type="character" w:customStyle="1" w:styleId="FormHeadingChar">
    <w:name w:val="Form Heading Char"/>
    <w:basedOn w:val="Absatz-Standardschriftart"/>
    <w:link w:val="FormHeading"/>
    <w:rPr>
      <w:color w:val="595959" w:themeColor="text1" w:themeTint="A6"/>
    </w:rPr>
  </w:style>
  <w:style w:type="paragraph" w:customStyle="1" w:styleId="FormHeading">
    <w:name w:val="Form Heading"/>
    <w:basedOn w:val="Standard"/>
    <w:link w:val="FormHeadingChar"/>
    <w:qFormat/>
    <w:pPr>
      <w:spacing w:before="40" w:after="40"/>
    </w:pPr>
    <w:rPr>
      <w:color w:val="595959" w:themeColor="text1" w:themeTint="A6"/>
    </w:rPr>
  </w:style>
  <w:style w:type="table" w:customStyle="1" w:styleId="HostTable">
    <w:name w:val="Host Table"/>
    <w:basedOn w:val="NormaleTabelle"/>
    <w:pPr>
      <w:spacing w:after="0" w:line="240" w:lineRule="auto"/>
    </w:pPr>
    <w:rPr>
      <w:sz w:val="22"/>
      <w:szCs w:val="22"/>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CellMar>
        <w:left w:w="0" w:type="dxa"/>
        <w:right w:w="0" w:type="dxa"/>
      </w:tblCellMar>
    </w:tblPr>
  </w:style>
  <w:style w:type="paragraph" w:customStyle="1" w:styleId="NoSpaceBetween">
    <w:name w:val="No Space Between"/>
    <w:basedOn w:val="Standard"/>
    <w:rPr>
      <w:sz w:val="2"/>
    </w:rPr>
  </w:style>
  <w:style w:type="paragraph" w:customStyle="1" w:styleId="TopicHeading">
    <w:name w:val="Topic Heading"/>
    <w:basedOn w:val="Standard"/>
    <w:rPr>
      <w:color w:val="9E0038" w:themeColor="accent1"/>
      <w:sz w:val="32"/>
      <w:szCs w:val="32"/>
    </w:rPr>
  </w:style>
  <w:style w:type="paragraph" w:customStyle="1" w:styleId="TableHeadingRight">
    <w:name w:val="Table Heading Right"/>
    <w:basedOn w:val="Standard"/>
    <w:pPr>
      <w:spacing w:before="40" w:after="40"/>
      <w:jc w:val="right"/>
    </w:pPr>
    <w:rPr>
      <w:b/>
      <w:color w:val="7F7F7F" w:themeColor="text1" w:themeTint="80"/>
    </w:rPr>
  </w:style>
  <w:style w:type="paragraph" w:styleId="KeinLeerraum">
    <w:name w:val="No Spacing"/>
    <w:link w:val="KeinLeerraumZchn"/>
    <w:uiPriority w:val="1"/>
    <w:qFormat/>
    <w:rsid w:val="0050340B"/>
    <w:pPr>
      <w:spacing w:after="0" w:line="240" w:lineRule="auto"/>
    </w:pPr>
    <w:rPr>
      <w:rFonts w:ascii="PMingLiU" w:hAnsi="PMingLiU"/>
      <w:sz w:val="22"/>
      <w:szCs w:val="22"/>
    </w:rPr>
  </w:style>
  <w:style w:type="character" w:customStyle="1" w:styleId="KeinLeerraumZchn">
    <w:name w:val="Kein Leerraum Zchn"/>
    <w:basedOn w:val="Absatz-Standardschriftart"/>
    <w:link w:val="KeinLeerraum"/>
    <w:uiPriority w:val="1"/>
    <w:rsid w:val="0050340B"/>
    <w:rPr>
      <w:rFonts w:ascii="PMingLiU" w:hAnsi="PMingLiU"/>
      <w:sz w:val="22"/>
      <w:szCs w:val="22"/>
    </w:rPr>
  </w:style>
  <w:style w:type="paragraph" w:styleId="Listenabsatz">
    <w:name w:val="List Paragraph"/>
    <w:basedOn w:val="Standard"/>
    <w:uiPriority w:val="34"/>
    <w:qFormat/>
    <w:rsid w:val="00CD47EC"/>
    <w:pPr>
      <w:ind w:left="720"/>
      <w:contextualSpacing/>
    </w:pPr>
    <w:rPr>
      <w:rFonts w:ascii="Arial" w:eastAsia="Calibri" w:hAnsi="Arial" w:cs="Times New Roman"/>
    </w:rPr>
  </w:style>
  <w:style w:type="character" w:styleId="Hyperlink">
    <w:name w:val="Hyperlink"/>
    <w:basedOn w:val="Absatz-Standardschriftart"/>
    <w:uiPriority w:val="99"/>
    <w:unhideWhenUsed/>
    <w:rsid w:val="00740D13"/>
    <w:rPr>
      <w:color w:val="D26900" w:themeColor="hyperlink"/>
      <w:u w:val="single"/>
    </w:rPr>
  </w:style>
  <w:style w:type="paragraph" w:styleId="Inhaltsverzeichnisberschrift">
    <w:name w:val="TOC Heading"/>
    <w:basedOn w:val="berschrift1"/>
    <w:next w:val="Standard"/>
    <w:uiPriority w:val="39"/>
    <w:unhideWhenUsed/>
    <w:qFormat/>
    <w:rsid w:val="00162D54"/>
    <w:pPr>
      <w:keepNext/>
      <w:keepLines/>
      <w:pageBreakBefore w:val="0"/>
      <w:spacing w:after="0"/>
      <w:outlineLvl w:val="9"/>
    </w:pPr>
    <w:rPr>
      <w:rFonts w:asciiTheme="majorHAnsi" w:eastAsiaTheme="majorEastAsia" w:hAnsiTheme="majorHAnsi" w:cstheme="majorBidi"/>
      <w:bCs w:val="0"/>
      <w:color w:val="760029" w:themeColor="accent1" w:themeShade="BF"/>
      <w:sz w:val="32"/>
      <w:szCs w:val="32"/>
      <w:lang w:eastAsia="de-DE"/>
    </w:rPr>
  </w:style>
  <w:style w:type="paragraph" w:styleId="Verzeichnis2">
    <w:name w:val="toc 2"/>
    <w:basedOn w:val="Standard"/>
    <w:next w:val="Standard"/>
    <w:autoRedefine/>
    <w:uiPriority w:val="39"/>
    <w:unhideWhenUsed/>
    <w:rsid w:val="0026379F"/>
    <w:pPr>
      <w:tabs>
        <w:tab w:val="right" w:leader="dot" w:pos="9962"/>
      </w:tabs>
      <w:spacing w:after="100"/>
      <w:ind w:left="142"/>
    </w:pPr>
  </w:style>
  <w:style w:type="paragraph" w:styleId="Verzeichnis3">
    <w:name w:val="toc 3"/>
    <w:basedOn w:val="Standard"/>
    <w:next w:val="Standard"/>
    <w:autoRedefine/>
    <w:uiPriority w:val="39"/>
    <w:unhideWhenUsed/>
    <w:rsid w:val="00162D54"/>
    <w:pPr>
      <w:spacing w:after="100"/>
      <w:ind w:left="440"/>
    </w:pPr>
  </w:style>
  <w:style w:type="character" w:customStyle="1" w:styleId="hvr">
    <w:name w:val="hvr"/>
    <w:basedOn w:val="Absatz-Standardschriftart"/>
    <w:rsid w:val="0085583F"/>
  </w:style>
  <w:style w:type="character" w:customStyle="1" w:styleId="illustration">
    <w:name w:val="illustration"/>
    <w:basedOn w:val="Absatz-Standardschriftart"/>
    <w:rsid w:val="0085583F"/>
  </w:style>
  <w:style w:type="character" w:customStyle="1" w:styleId="berschrift4Zchn">
    <w:name w:val="Überschrift 4 Zchn"/>
    <w:basedOn w:val="Absatz-Standardschriftart"/>
    <w:link w:val="berschrift4"/>
    <w:uiPriority w:val="1"/>
    <w:rsid w:val="006B627F"/>
    <w:rPr>
      <w:rFonts w:asciiTheme="majorHAnsi" w:eastAsiaTheme="majorEastAsia" w:hAnsiTheme="majorHAnsi" w:cstheme="majorBidi"/>
      <w:i/>
      <w:iCs/>
      <w:color w:val="760029" w:themeColor="accent1" w:themeShade="BF"/>
      <w:sz w:val="22"/>
      <w:szCs w:val="22"/>
      <w:lang w:eastAsia="en-US"/>
    </w:rPr>
  </w:style>
  <w:style w:type="character" w:styleId="BesuchterLink">
    <w:name w:val="FollowedHyperlink"/>
    <w:basedOn w:val="Absatz-Standardschriftart"/>
    <w:uiPriority w:val="99"/>
    <w:semiHidden/>
    <w:unhideWhenUsed/>
    <w:rsid w:val="00235CBA"/>
    <w:rPr>
      <w:color w:val="72605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816530">
      <w:bodyDiv w:val="1"/>
      <w:marLeft w:val="0"/>
      <w:marRight w:val="0"/>
      <w:marTop w:val="0"/>
      <w:marBottom w:val="0"/>
      <w:divBdr>
        <w:top w:val="none" w:sz="0" w:space="0" w:color="auto"/>
        <w:left w:val="none" w:sz="0" w:space="0" w:color="auto"/>
        <w:bottom w:val="none" w:sz="0" w:space="0" w:color="auto"/>
        <w:right w:val="none" w:sz="0" w:space="0" w:color="auto"/>
      </w:divBdr>
    </w:div>
    <w:div w:id="556207387">
      <w:bodyDiv w:val="1"/>
      <w:marLeft w:val="0"/>
      <w:marRight w:val="0"/>
      <w:marTop w:val="0"/>
      <w:marBottom w:val="0"/>
      <w:divBdr>
        <w:top w:val="none" w:sz="0" w:space="0" w:color="auto"/>
        <w:left w:val="none" w:sz="0" w:space="0" w:color="auto"/>
        <w:bottom w:val="none" w:sz="0" w:space="0" w:color="auto"/>
        <w:right w:val="none" w:sz="0" w:space="0" w:color="auto"/>
      </w:divBdr>
    </w:div>
    <w:div w:id="674193512">
      <w:bodyDiv w:val="1"/>
      <w:marLeft w:val="0"/>
      <w:marRight w:val="0"/>
      <w:marTop w:val="0"/>
      <w:marBottom w:val="0"/>
      <w:divBdr>
        <w:top w:val="none" w:sz="0" w:space="0" w:color="auto"/>
        <w:left w:val="none" w:sz="0" w:space="0" w:color="auto"/>
        <w:bottom w:val="none" w:sz="0" w:space="0" w:color="auto"/>
        <w:right w:val="none" w:sz="0" w:space="0" w:color="auto"/>
      </w:divBdr>
    </w:div>
    <w:div w:id="685442034">
      <w:bodyDiv w:val="1"/>
      <w:marLeft w:val="0"/>
      <w:marRight w:val="0"/>
      <w:marTop w:val="0"/>
      <w:marBottom w:val="0"/>
      <w:divBdr>
        <w:top w:val="none" w:sz="0" w:space="0" w:color="auto"/>
        <w:left w:val="none" w:sz="0" w:space="0" w:color="auto"/>
        <w:bottom w:val="none" w:sz="0" w:space="0" w:color="auto"/>
        <w:right w:val="none" w:sz="0" w:space="0" w:color="auto"/>
      </w:divBdr>
    </w:div>
    <w:div w:id="1145665064">
      <w:bodyDiv w:val="1"/>
      <w:marLeft w:val="0"/>
      <w:marRight w:val="0"/>
      <w:marTop w:val="0"/>
      <w:marBottom w:val="0"/>
      <w:divBdr>
        <w:top w:val="none" w:sz="0" w:space="0" w:color="auto"/>
        <w:left w:val="none" w:sz="0" w:space="0" w:color="auto"/>
        <w:bottom w:val="none" w:sz="0" w:space="0" w:color="auto"/>
        <w:right w:val="none" w:sz="0" w:space="0" w:color="auto"/>
      </w:divBdr>
    </w:div>
    <w:div w:id="1274289631">
      <w:bodyDiv w:val="1"/>
      <w:marLeft w:val="0"/>
      <w:marRight w:val="0"/>
      <w:marTop w:val="0"/>
      <w:marBottom w:val="0"/>
      <w:divBdr>
        <w:top w:val="none" w:sz="0" w:space="0" w:color="auto"/>
        <w:left w:val="none" w:sz="0" w:space="0" w:color="auto"/>
        <w:bottom w:val="none" w:sz="0" w:space="0" w:color="auto"/>
        <w:right w:val="none" w:sz="0" w:space="0" w:color="auto"/>
      </w:divBdr>
    </w:div>
    <w:div w:id="1307784950">
      <w:bodyDiv w:val="1"/>
      <w:marLeft w:val="0"/>
      <w:marRight w:val="0"/>
      <w:marTop w:val="0"/>
      <w:marBottom w:val="0"/>
      <w:divBdr>
        <w:top w:val="none" w:sz="0" w:space="0" w:color="auto"/>
        <w:left w:val="none" w:sz="0" w:space="0" w:color="auto"/>
        <w:bottom w:val="none" w:sz="0" w:space="0" w:color="auto"/>
        <w:right w:val="none" w:sz="0" w:space="0" w:color="auto"/>
      </w:divBdr>
      <w:divsChild>
        <w:div w:id="81295060">
          <w:marLeft w:val="284"/>
          <w:marRight w:val="0"/>
          <w:marTop w:val="60"/>
          <w:marBottom w:val="0"/>
          <w:divBdr>
            <w:top w:val="none" w:sz="0" w:space="0" w:color="auto"/>
            <w:left w:val="none" w:sz="0" w:space="0" w:color="auto"/>
            <w:bottom w:val="none" w:sz="0" w:space="0" w:color="auto"/>
            <w:right w:val="none" w:sz="0" w:space="0" w:color="auto"/>
          </w:divBdr>
          <w:divsChild>
            <w:div w:id="832720651">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 w:id="1428113412">
      <w:bodyDiv w:val="1"/>
      <w:marLeft w:val="0"/>
      <w:marRight w:val="0"/>
      <w:marTop w:val="0"/>
      <w:marBottom w:val="0"/>
      <w:divBdr>
        <w:top w:val="none" w:sz="0" w:space="0" w:color="auto"/>
        <w:left w:val="none" w:sz="0" w:space="0" w:color="auto"/>
        <w:bottom w:val="none" w:sz="0" w:space="0" w:color="auto"/>
        <w:right w:val="none" w:sz="0" w:space="0" w:color="auto"/>
      </w:divBdr>
    </w:div>
    <w:div w:id="1475682805">
      <w:bodyDiv w:val="1"/>
      <w:marLeft w:val="0"/>
      <w:marRight w:val="0"/>
      <w:marTop w:val="0"/>
      <w:marBottom w:val="0"/>
      <w:divBdr>
        <w:top w:val="none" w:sz="0" w:space="0" w:color="auto"/>
        <w:left w:val="none" w:sz="0" w:space="0" w:color="auto"/>
        <w:bottom w:val="none" w:sz="0" w:space="0" w:color="auto"/>
        <w:right w:val="none" w:sz="0" w:space="0" w:color="auto"/>
      </w:divBdr>
      <w:divsChild>
        <w:div w:id="2060668045">
          <w:marLeft w:val="284"/>
          <w:marRight w:val="0"/>
          <w:marTop w:val="60"/>
          <w:marBottom w:val="0"/>
          <w:divBdr>
            <w:top w:val="none" w:sz="0" w:space="0" w:color="auto"/>
            <w:left w:val="none" w:sz="0" w:space="0" w:color="auto"/>
            <w:bottom w:val="none" w:sz="0" w:space="0" w:color="auto"/>
            <w:right w:val="none" w:sz="0" w:space="0" w:color="auto"/>
          </w:divBdr>
          <w:divsChild>
            <w:div w:id="1523280837">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 w:id="210691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mokratieleben-koeln.de" TargetMode="External"/><Relationship Id="rId13" Type="http://schemas.openxmlformats.org/officeDocument/2006/relationships/hyperlink" Target="mailto:julia.pechholz@stadt-koeln.d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gesell@awo-koeln.de" TargetMode="External"/><Relationship Id="rId23"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a.becker@awo-koeln.d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cid:image001.png@01D4C454.C4DF4310" TargetMode="External"/><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cid:image001.png@01D4C454.C4DF4310" TargetMode="External"/><Relationship Id="rId2" Type="http://schemas.openxmlformats.org/officeDocument/2006/relationships/image" Target="media/image7.png"/><Relationship Id="rId1" Type="http://schemas.openxmlformats.org/officeDocument/2006/relationships/hyperlink" Target="http://www.demokratieleben-koeln.de" TargetMode="External"/><Relationship Id="rId5" Type="http://schemas.openxmlformats.org/officeDocument/2006/relationships/image" Target="media/image8.jpeg"/><Relationship Id="rId4" Type="http://schemas.openxmlformats.org/officeDocument/2006/relationships/hyperlink" Target="http://www.demokratie-leben.de/" TargetMode="External"/></Relationships>
</file>

<file path=word/_rels/header3.xml.rels><?xml version="1.0" encoding="UTF-8" standalone="yes"?>
<Relationships xmlns="http://schemas.openxmlformats.org/package/2006/relationships"><Relationship Id="rId3" Type="http://schemas.openxmlformats.org/officeDocument/2006/relationships/image" Target="cid:image001.png@01D4C454.C4DF4310" TargetMode="External"/><Relationship Id="rId2" Type="http://schemas.openxmlformats.org/officeDocument/2006/relationships/image" Target="media/image7.png"/><Relationship Id="rId1" Type="http://schemas.openxmlformats.org/officeDocument/2006/relationships/hyperlink" Target="http://www.demokratieleben-koeln.de" TargetMode="External"/><Relationship Id="rId5" Type="http://schemas.openxmlformats.org/officeDocument/2006/relationships/image" Target="media/image8.jpeg"/><Relationship Id="rId4" Type="http://schemas.openxmlformats.org/officeDocument/2006/relationships/hyperlink" Target="http://www.demokratie-leben.d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H_19\Google%20Drive\QM\Formulare\Vorlagen(nicht%20versenden!)\Vorlage_Werbung_Bekanntmachungen%20et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BF032C3A75746D4A01C743C0F66EC2B"/>
        <w:category>
          <w:name w:val="Allgemein"/>
          <w:gallery w:val="placeholder"/>
        </w:category>
        <w:types>
          <w:type w:val="bbPlcHdr"/>
        </w:types>
        <w:behaviors>
          <w:behavior w:val="content"/>
        </w:behaviors>
        <w:guid w:val="{EAE23844-B075-43B3-891F-E5A0FE1131C3}"/>
      </w:docPartPr>
      <w:docPartBody>
        <w:p w:rsidR="003E04A2" w:rsidRDefault="00BF0323" w:rsidP="00BF0323">
          <w:pPr>
            <w:pStyle w:val="4BF032C3A75746D4A01C743C0F66EC2B5"/>
          </w:pPr>
          <w:r w:rsidRPr="0058543A">
            <w:rPr>
              <w:rStyle w:val="Platzhaltertext"/>
            </w:rPr>
            <w:t>Klicken Sie hier, um Text einzugeben.</w:t>
          </w:r>
        </w:p>
      </w:docPartBody>
    </w:docPart>
    <w:docPart>
      <w:docPartPr>
        <w:name w:val="7D1F98D4832845848502C14EB9F59649"/>
        <w:category>
          <w:name w:val="Allgemein"/>
          <w:gallery w:val="placeholder"/>
        </w:category>
        <w:types>
          <w:type w:val="bbPlcHdr"/>
        </w:types>
        <w:behaviors>
          <w:behavior w:val="content"/>
        </w:behaviors>
        <w:guid w:val="{AD51A715-3A3A-42E6-BCD0-FF04108C1FF3}"/>
      </w:docPartPr>
      <w:docPartBody>
        <w:p w:rsidR="003E04A2" w:rsidRDefault="00BF0323" w:rsidP="00BF0323">
          <w:pPr>
            <w:pStyle w:val="7D1F98D4832845848502C14EB9F596495"/>
          </w:pPr>
          <w:r w:rsidRPr="0058543A">
            <w:rPr>
              <w:rStyle w:val="Platzhaltertext"/>
            </w:rPr>
            <w:t>Klicken Sie hier, um Text einzugeben.</w:t>
          </w:r>
        </w:p>
      </w:docPartBody>
    </w:docPart>
    <w:docPart>
      <w:docPartPr>
        <w:name w:val="06AA4BD21DA046B1BBB16C369BF3DB9C"/>
        <w:category>
          <w:name w:val="Allgemein"/>
          <w:gallery w:val="placeholder"/>
        </w:category>
        <w:types>
          <w:type w:val="bbPlcHdr"/>
        </w:types>
        <w:behaviors>
          <w:behavior w:val="content"/>
        </w:behaviors>
        <w:guid w:val="{B54D137B-C4BA-4C74-925C-7B220FD617ED}"/>
      </w:docPartPr>
      <w:docPartBody>
        <w:p w:rsidR="003E04A2" w:rsidRDefault="00BF0323" w:rsidP="00BF0323">
          <w:pPr>
            <w:pStyle w:val="06AA4BD21DA046B1BBB16C369BF3DB9C5"/>
          </w:pPr>
          <w:r w:rsidRPr="0058543A">
            <w:rPr>
              <w:rStyle w:val="Platzhaltertext"/>
            </w:rPr>
            <w:t>Klicken Sie hier, um Text einzugeben.</w:t>
          </w:r>
        </w:p>
      </w:docPartBody>
    </w:docPart>
    <w:docPart>
      <w:docPartPr>
        <w:name w:val="2838CE9C1FF6470C9B89DA4F462FAAB7"/>
        <w:category>
          <w:name w:val="Allgemein"/>
          <w:gallery w:val="placeholder"/>
        </w:category>
        <w:types>
          <w:type w:val="bbPlcHdr"/>
        </w:types>
        <w:behaviors>
          <w:behavior w:val="content"/>
        </w:behaviors>
        <w:guid w:val="{29760EED-4D17-4B0A-84DB-87DF90F71C89}"/>
      </w:docPartPr>
      <w:docPartBody>
        <w:p w:rsidR="003E04A2" w:rsidRDefault="00BF0323" w:rsidP="00BF0323">
          <w:pPr>
            <w:pStyle w:val="2838CE9C1FF6470C9B89DA4F462FAAB75"/>
          </w:pPr>
          <w:r w:rsidRPr="0058543A">
            <w:rPr>
              <w:rStyle w:val="Platzhaltertext"/>
            </w:rPr>
            <w:t>Klicken Sie hier, um Text einzugeben.</w:t>
          </w:r>
        </w:p>
      </w:docPartBody>
    </w:docPart>
    <w:docPart>
      <w:docPartPr>
        <w:name w:val="8A6364A17C7A4A968CE48DAA37992D61"/>
        <w:category>
          <w:name w:val="Allgemein"/>
          <w:gallery w:val="placeholder"/>
        </w:category>
        <w:types>
          <w:type w:val="bbPlcHdr"/>
        </w:types>
        <w:behaviors>
          <w:behavior w:val="content"/>
        </w:behaviors>
        <w:guid w:val="{889D1822-4029-4F52-980D-C07D5189D653}"/>
      </w:docPartPr>
      <w:docPartBody>
        <w:p w:rsidR="003E04A2" w:rsidRDefault="00BF0323" w:rsidP="00BF0323">
          <w:pPr>
            <w:pStyle w:val="8A6364A17C7A4A968CE48DAA37992D615"/>
          </w:pPr>
          <w:r w:rsidRPr="0058543A">
            <w:rPr>
              <w:rStyle w:val="Platzhaltertext"/>
            </w:rPr>
            <w:t>Klicken Sie hier, um Text einzugeben.</w:t>
          </w:r>
        </w:p>
      </w:docPartBody>
    </w:docPart>
    <w:docPart>
      <w:docPartPr>
        <w:name w:val="5F00E54585144D029E7CABBBA163F592"/>
        <w:category>
          <w:name w:val="Allgemein"/>
          <w:gallery w:val="placeholder"/>
        </w:category>
        <w:types>
          <w:type w:val="bbPlcHdr"/>
        </w:types>
        <w:behaviors>
          <w:behavior w:val="content"/>
        </w:behaviors>
        <w:guid w:val="{384B7E36-60F9-4F2B-A68C-352B380DD843}"/>
      </w:docPartPr>
      <w:docPartBody>
        <w:p w:rsidR="003E04A2" w:rsidRDefault="00BF0323" w:rsidP="00BF0323">
          <w:pPr>
            <w:pStyle w:val="5F00E54585144D029E7CABBBA163F5925"/>
          </w:pPr>
          <w:r w:rsidRPr="0058543A">
            <w:rPr>
              <w:rStyle w:val="Platzhaltertext"/>
            </w:rPr>
            <w:t>Klicken Sie hier, um Text einzugeben.</w:t>
          </w:r>
        </w:p>
      </w:docPartBody>
    </w:docPart>
    <w:docPart>
      <w:docPartPr>
        <w:name w:val="83B6F648362E422CACC0FBD86D843367"/>
        <w:category>
          <w:name w:val="Allgemein"/>
          <w:gallery w:val="placeholder"/>
        </w:category>
        <w:types>
          <w:type w:val="bbPlcHdr"/>
        </w:types>
        <w:behaviors>
          <w:behavior w:val="content"/>
        </w:behaviors>
        <w:guid w:val="{8FE0FD91-201E-4E9C-A8B2-B0D741FE15A1}"/>
      </w:docPartPr>
      <w:docPartBody>
        <w:p w:rsidR="003E04A2" w:rsidRDefault="00BF0323" w:rsidP="00BF0323">
          <w:pPr>
            <w:pStyle w:val="83B6F648362E422CACC0FBD86D8433675"/>
          </w:pPr>
          <w:r w:rsidRPr="0058543A">
            <w:rPr>
              <w:rStyle w:val="Platzhaltertext"/>
            </w:rPr>
            <w:t>Klicken Sie hier, um Text einzugeben.</w:t>
          </w:r>
        </w:p>
      </w:docPartBody>
    </w:docPart>
    <w:docPart>
      <w:docPartPr>
        <w:name w:val="EABC7A56FEF646B9AD75807657E6BDCA"/>
        <w:category>
          <w:name w:val="Allgemein"/>
          <w:gallery w:val="placeholder"/>
        </w:category>
        <w:types>
          <w:type w:val="bbPlcHdr"/>
        </w:types>
        <w:behaviors>
          <w:behavior w:val="content"/>
        </w:behaviors>
        <w:guid w:val="{501B86E0-4F90-4AA8-8DD6-AD2711145B7B}"/>
      </w:docPartPr>
      <w:docPartBody>
        <w:p w:rsidR="003E04A2" w:rsidRDefault="00BF0323" w:rsidP="00BF0323">
          <w:pPr>
            <w:pStyle w:val="EABC7A56FEF646B9AD75807657E6BDCA5"/>
          </w:pPr>
          <w:r w:rsidRPr="0058543A">
            <w:rPr>
              <w:rStyle w:val="Platzhaltertext"/>
            </w:rPr>
            <w:t>Klicken Sie hier, um Text einzugeben.</w:t>
          </w:r>
        </w:p>
      </w:docPartBody>
    </w:docPart>
    <w:docPart>
      <w:docPartPr>
        <w:name w:val="F035E710DA5D438085630C1EC79A6384"/>
        <w:category>
          <w:name w:val="Allgemein"/>
          <w:gallery w:val="placeholder"/>
        </w:category>
        <w:types>
          <w:type w:val="bbPlcHdr"/>
        </w:types>
        <w:behaviors>
          <w:behavior w:val="content"/>
        </w:behaviors>
        <w:guid w:val="{1845BE9E-379F-4245-AC45-B057533F7038}"/>
      </w:docPartPr>
      <w:docPartBody>
        <w:p w:rsidR="003E04A2" w:rsidRDefault="00BF0323" w:rsidP="00BF0323">
          <w:pPr>
            <w:pStyle w:val="F035E710DA5D438085630C1EC79A6384"/>
          </w:pPr>
          <w:r>
            <w:rPr>
              <w:rFonts w:cs="Calibri Light"/>
            </w:rPr>
            <w:t>Termin</w:t>
          </w:r>
        </w:p>
      </w:docPartBody>
    </w:docPart>
    <w:docPart>
      <w:docPartPr>
        <w:name w:val="9D358F7364E14C638FAE85FFD74E9C0D"/>
        <w:category>
          <w:name w:val="Allgemein"/>
          <w:gallery w:val="placeholder"/>
        </w:category>
        <w:types>
          <w:type w:val="bbPlcHdr"/>
        </w:types>
        <w:behaviors>
          <w:behavior w:val="content"/>
        </w:behaviors>
        <w:guid w:val="{9D5FBEFE-3E28-443C-A479-C143CEE9A95F}"/>
      </w:docPartPr>
      <w:docPartBody>
        <w:p w:rsidR="003E04A2" w:rsidRDefault="00BF0323" w:rsidP="00BF0323">
          <w:pPr>
            <w:pStyle w:val="9D358F7364E14C638FAE85FFD74E9C0D"/>
          </w:pPr>
          <w:r>
            <w:rPr>
              <w:rFonts w:cs="Calibri Light"/>
            </w:rPr>
            <w:t>Termin</w:t>
          </w:r>
        </w:p>
      </w:docPartBody>
    </w:docPart>
    <w:docPart>
      <w:docPartPr>
        <w:name w:val="1165872447F648B3BD336CC39A213E27"/>
        <w:category>
          <w:name w:val="Allgemein"/>
          <w:gallery w:val="placeholder"/>
        </w:category>
        <w:types>
          <w:type w:val="bbPlcHdr"/>
        </w:types>
        <w:behaviors>
          <w:behavior w:val="content"/>
        </w:behaviors>
        <w:guid w:val="{9FCEC915-BC1D-4D19-AD01-C908BEF97913}"/>
      </w:docPartPr>
      <w:docPartBody>
        <w:p w:rsidR="003E04A2" w:rsidRDefault="00BF0323" w:rsidP="00BF0323">
          <w:pPr>
            <w:pStyle w:val="1165872447F648B3BD336CC39A213E27"/>
          </w:pPr>
          <w:r>
            <w:rPr>
              <w:rFonts w:cs="Calibri Light"/>
            </w:rPr>
            <w:t>Termin</w:t>
          </w:r>
        </w:p>
      </w:docPartBody>
    </w:docPart>
    <w:docPart>
      <w:docPartPr>
        <w:name w:val="698990D99FF14D739EF6917D5D31A338"/>
        <w:category>
          <w:name w:val="Allgemein"/>
          <w:gallery w:val="placeholder"/>
        </w:category>
        <w:types>
          <w:type w:val="bbPlcHdr"/>
        </w:types>
        <w:behaviors>
          <w:behavior w:val="content"/>
        </w:behaviors>
        <w:guid w:val="{1E2FDD80-9533-45D4-9E30-8238AB85CE53}"/>
      </w:docPartPr>
      <w:docPartBody>
        <w:p w:rsidR="003E04A2" w:rsidRDefault="00BF0323" w:rsidP="00BF0323">
          <w:pPr>
            <w:pStyle w:val="698990D99FF14D739EF6917D5D31A338"/>
          </w:pPr>
          <w:r>
            <w:rPr>
              <w:rFonts w:cs="Calibri Light"/>
            </w:rPr>
            <w:t>Termin</w:t>
          </w:r>
        </w:p>
      </w:docPartBody>
    </w:docPart>
    <w:docPart>
      <w:docPartPr>
        <w:name w:val="4B00255D527147C0A54BF6A89CA65D79"/>
        <w:category>
          <w:name w:val="Allgemein"/>
          <w:gallery w:val="placeholder"/>
        </w:category>
        <w:types>
          <w:type w:val="bbPlcHdr"/>
        </w:types>
        <w:behaviors>
          <w:behavior w:val="content"/>
        </w:behaviors>
        <w:guid w:val="{2A627B25-095A-4029-A4AF-596E04E24B4F}"/>
      </w:docPartPr>
      <w:docPartBody>
        <w:p w:rsidR="003E04A2" w:rsidRDefault="00BF0323" w:rsidP="00BF0323">
          <w:pPr>
            <w:pStyle w:val="4B00255D527147C0A54BF6A89CA65D79"/>
          </w:pPr>
          <w:r>
            <w:rPr>
              <w:rFonts w:cs="Calibri Light"/>
            </w:rPr>
            <w:t>Termin</w:t>
          </w:r>
        </w:p>
      </w:docPartBody>
    </w:docPart>
    <w:docPart>
      <w:docPartPr>
        <w:name w:val="0F4E8525816C4043B4A27FF23834697E"/>
        <w:category>
          <w:name w:val="Allgemein"/>
          <w:gallery w:val="placeholder"/>
        </w:category>
        <w:types>
          <w:type w:val="bbPlcHdr"/>
        </w:types>
        <w:behaviors>
          <w:behavior w:val="content"/>
        </w:behaviors>
        <w:guid w:val="{B1681B8B-7D82-4E92-B182-AECBE19809AF}"/>
      </w:docPartPr>
      <w:docPartBody>
        <w:p w:rsidR="003E04A2" w:rsidRDefault="00BF0323" w:rsidP="00BF0323">
          <w:pPr>
            <w:pStyle w:val="0F4E8525816C4043B4A27FF23834697E"/>
          </w:pPr>
          <w:r>
            <w:rPr>
              <w:rFonts w:cs="Calibri Light"/>
            </w:rPr>
            <w:t>Termin</w:t>
          </w:r>
        </w:p>
      </w:docPartBody>
    </w:docPart>
    <w:docPart>
      <w:docPartPr>
        <w:name w:val="817D5D0177AD42CD918CB8781EB8C4EC"/>
        <w:category>
          <w:name w:val="Allgemein"/>
          <w:gallery w:val="placeholder"/>
        </w:category>
        <w:types>
          <w:type w:val="bbPlcHdr"/>
        </w:types>
        <w:behaviors>
          <w:behavior w:val="content"/>
        </w:behaviors>
        <w:guid w:val="{D57C6138-B4A3-4CF4-89F4-D237ED68431E}"/>
      </w:docPartPr>
      <w:docPartBody>
        <w:p w:rsidR="003E04A2" w:rsidRDefault="00BF0323" w:rsidP="00BF0323">
          <w:pPr>
            <w:pStyle w:val="817D5D0177AD42CD918CB8781EB8C4EC1"/>
          </w:pPr>
          <w:r>
            <w:rPr>
              <w:rFonts w:cs="Calibri Light"/>
            </w:rPr>
            <w:t>Beschreiben Sie Ihre Veranstaltung.</w:t>
          </w:r>
        </w:p>
      </w:docPartBody>
    </w:docPart>
    <w:docPart>
      <w:docPartPr>
        <w:name w:val="0D0C66C16FDB48B4AFE9D55E68C5252F"/>
        <w:category>
          <w:name w:val="Allgemein"/>
          <w:gallery w:val="placeholder"/>
        </w:category>
        <w:types>
          <w:type w:val="bbPlcHdr"/>
        </w:types>
        <w:behaviors>
          <w:behavior w:val="content"/>
        </w:behaviors>
        <w:guid w:val="{2CA005DC-9463-4977-A1B6-69E5CA67F252}"/>
      </w:docPartPr>
      <w:docPartBody>
        <w:p w:rsidR="003E04A2" w:rsidRDefault="00BF0323" w:rsidP="00BF0323">
          <w:pPr>
            <w:pStyle w:val="0D0C66C16FDB48B4AFE9D55E68C5252F1"/>
          </w:pPr>
          <w:r>
            <w:rPr>
              <w:rFonts w:cs="Calibri Light"/>
            </w:rPr>
            <w:t>Beschreiben Sie Ihre Veranstaltung.</w:t>
          </w:r>
        </w:p>
      </w:docPartBody>
    </w:docPart>
    <w:docPart>
      <w:docPartPr>
        <w:name w:val="B462C26AC8DF4107963A8FCFD6082D32"/>
        <w:category>
          <w:name w:val="Allgemein"/>
          <w:gallery w:val="placeholder"/>
        </w:category>
        <w:types>
          <w:type w:val="bbPlcHdr"/>
        </w:types>
        <w:behaviors>
          <w:behavior w:val="content"/>
        </w:behaviors>
        <w:guid w:val="{C5B8D0BE-8E35-430B-A820-11879E216864}"/>
      </w:docPartPr>
      <w:docPartBody>
        <w:p w:rsidR="003E04A2" w:rsidRDefault="00BF0323" w:rsidP="00BF0323">
          <w:pPr>
            <w:pStyle w:val="B462C26AC8DF4107963A8FCFD6082D321"/>
          </w:pPr>
          <w:r>
            <w:rPr>
              <w:rFonts w:cs="Calibri Light"/>
            </w:rPr>
            <w:t>Beschreiben Sie Ihre Veranstaltung.</w:t>
          </w:r>
        </w:p>
      </w:docPartBody>
    </w:docPart>
    <w:docPart>
      <w:docPartPr>
        <w:name w:val="6B5BD1FA7F7F48F8AB51E81569BAA6B1"/>
        <w:category>
          <w:name w:val="Allgemein"/>
          <w:gallery w:val="placeholder"/>
        </w:category>
        <w:types>
          <w:type w:val="bbPlcHdr"/>
        </w:types>
        <w:behaviors>
          <w:behavior w:val="content"/>
        </w:behaviors>
        <w:guid w:val="{14AC2BCA-AA5D-4A17-92C9-A2C56C1167C6}"/>
      </w:docPartPr>
      <w:docPartBody>
        <w:p w:rsidR="003E04A2" w:rsidRDefault="00BF0323" w:rsidP="00BF0323">
          <w:pPr>
            <w:pStyle w:val="6B5BD1FA7F7F48F8AB51E81569BAA6B11"/>
          </w:pPr>
          <w:r>
            <w:rPr>
              <w:rFonts w:cs="Calibri Light"/>
            </w:rPr>
            <w:t>Beschreiben Sie Ihre Veranstaltung.</w:t>
          </w:r>
        </w:p>
      </w:docPartBody>
    </w:docPart>
    <w:docPart>
      <w:docPartPr>
        <w:name w:val="D6C5EDB041AA44F497706D1ECC0C6020"/>
        <w:category>
          <w:name w:val="Allgemein"/>
          <w:gallery w:val="placeholder"/>
        </w:category>
        <w:types>
          <w:type w:val="bbPlcHdr"/>
        </w:types>
        <w:behaviors>
          <w:behavior w:val="content"/>
        </w:behaviors>
        <w:guid w:val="{AC657908-F36C-48D2-B3CE-C0F7E1566F67}"/>
      </w:docPartPr>
      <w:docPartBody>
        <w:p w:rsidR="003E04A2" w:rsidRDefault="00BF0323" w:rsidP="00BF0323">
          <w:pPr>
            <w:pStyle w:val="D6C5EDB041AA44F497706D1ECC0C60201"/>
          </w:pPr>
          <w:r>
            <w:rPr>
              <w:rFonts w:cs="Calibri Light"/>
            </w:rPr>
            <w:t>Beschreiben Sie Ihre Veranstaltung.</w:t>
          </w:r>
        </w:p>
      </w:docPartBody>
    </w:docPart>
    <w:docPart>
      <w:docPartPr>
        <w:name w:val="0E3E676868F045EA854B13237A3F6621"/>
        <w:category>
          <w:name w:val="Allgemein"/>
          <w:gallery w:val="placeholder"/>
        </w:category>
        <w:types>
          <w:type w:val="bbPlcHdr"/>
        </w:types>
        <w:behaviors>
          <w:behavior w:val="content"/>
        </w:behaviors>
        <w:guid w:val="{0BDC18DA-C797-418E-BE00-2A570328A9AA}"/>
      </w:docPartPr>
      <w:docPartBody>
        <w:p w:rsidR="003E04A2" w:rsidRDefault="00BF0323" w:rsidP="00BF0323">
          <w:pPr>
            <w:pStyle w:val="0E3E676868F045EA854B13237A3F66211"/>
          </w:pPr>
          <w:r>
            <w:rPr>
              <w:rFonts w:cs="Calibri Light"/>
            </w:rPr>
            <w:t>Beschreiben Sie Ihre Veranstaltung.</w:t>
          </w:r>
        </w:p>
      </w:docPartBody>
    </w:docPart>
    <w:docPart>
      <w:docPartPr>
        <w:name w:val="F2E99C61AE774B39A682B6DE0B97E455"/>
        <w:category>
          <w:name w:val="Allgemein"/>
          <w:gallery w:val="placeholder"/>
        </w:category>
        <w:types>
          <w:type w:val="bbPlcHdr"/>
        </w:types>
        <w:behaviors>
          <w:behavior w:val="content"/>
        </w:behaviors>
        <w:guid w:val="{85710203-6AA5-4F0F-8460-4708B13C367E}"/>
      </w:docPartPr>
      <w:docPartBody>
        <w:p w:rsidR="003E04A2" w:rsidRDefault="00BF0323" w:rsidP="00BF0323">
          <w:pPr>
            <w:pStyle w:val="F2E99C61AE774B39A682B6DE0B97E455"/>
          </w:pPr>
          <w:r>
            <w:rPr>
              <w:rFonts w:cs="Calibri Light"/>
            </w:rPr>
            <w:t>Frist und Kontakt eintragen</w:t>
          </w:r>
        </w:p>
      </w:docPartBody>
    </w:docPart>
    <w:docPart>
      <w:docPartPr>
        <w:name w:val="C5E77509A1D8498B91713B3C66F4221B"/>
        <w:category>
          <w:name w:val="Allgemein"/>
          <w:gallery w:val="placeholder"/>
        </w:category>
        <w:types>
          <w:type w:val="bbPlcHdr"/>
        </w:types>
        <w:behaviors>
          <w:behavior w:val="content"/>
        </w:behaviors>
        <w:guid w:val="{8E020981-87F7-4DE2-98C3-D55E1E601946}"/>
      </w:docPartPr>
      <w:docPartBody>
        <w:p w:rsidR="003E04A2" w:rsidRDefault="00BF0323" w:rsidP="00BF0323">
          <w:pPr>
            <w:pStyle w:val="C5E77509A1D8498B91713B3C66F4221B"/>
          </w:pPr>
          <w:r>
            <w:rPr>
              <w:rFonts w:cs="Calibri Light"/>
            </w:rPr>
            <w:t>Frist und Kontakt eintragen</w:t>
          </w:r>
        </w:p>
      </w:docPartBody>
    </w:docPart>
    <w:docPart>
      <w:docPartPr>
        <w:name w:val="DB41FE2021264C68A805AE622ECE7523"/>
        <w:category>
          <w:name w:val="Allgemein"/>
          <w:gallery w:val="placeholder"/>
        </w:category>
        <w:types>
          <w:type w:val="bbPlcHdr"/>
        </w:types>
        <w:behaviors>
          <w:behavior w:val="content"/>
        </w:behaviors>
        <w:guid w:val="{58A0197D-19BF-4007-AF6C-B58251036ED0}"/>
      </w:docPartPr>
      <w:docPartBody>
        <w:p w:rsidR="003E04A2" w:rsidRDefault="00BF0323" w:rsidP="00BF0323">
          <w:pPr>
            <w:pStyle w:val="DB41FE2021264C68A805AE622ECE7523"/>
          </w:pPr>
          <w:r>
            <w:rPr>
              <w:rFonts w:cs="Calibri Light"/>
            </w:rPr>
            <w:t>Frist und Kontakt eintragen</w:t>
          </w:r>
        </w:p>
      </w:docPartBody>
    </w:docPart>
    <w:docPart>
      <w:docPartPr>
        <w:name w:val="6F8CA583D56D428ABAC2C0C96F7387C3"/>
        <w:category>
          <w:name w:val="Allgemein"/>
          <w:gallery w:val="placeholder"/>
        </w:category>
        <w:types>
          <w:type w:val="bbPlcHdr"/>
        </w:types>
        <w:behaviors>
          <w:behavior w:val="content"/>
        </w:behaviors>
        <w:guid w:val="{8B7C7797-8864-4BC3-ACB7-463948685B19}"/>
      </w:docPartPr>
      <w:docPartBody>
        <w:p w:rsidR="003E04A2" w:rsidRDefault="00BF0323" w:rsidP="00BF0323">
          <w:pPr>
            <w:pStyle w:val="6F8CA583D56D428ABAC2C0C96F7387C3"/>
          </w:pPr>
          <w:r>
            <w:rPr>
              <w:rFonts w:cs="Calibri Light"/>
            </w:rPr>
            <w:t>Frist und Kontakt eintragen</w:t>
          </w:r>
        </w:p>
      </w:docPartBody>
    </w:docPart>
    <w:docPart>
      <w:docPartPr>
        <w:name w:val="4DE26682B6AB47E1B8AFB223371DB1BA"/>
        <w:category>
          <w:name w:val="Allgemein"/>
          <w:gallery w:val="placeholder"/>
        </w:category>
        <w:types>
          <w:type w:val="bbPlcHdr"/>
        </w:types>
        <w:behaviors>
          <w:behavior w:val="content"/>
        </w:behaviors>
        <w:guid w:val="{0BC1AE9F-07C9-4D37-A8B9-3081473AFAB5}"/>
      </w:docPartPr>
      <w:docPartBody>
        <w:p w:rsidR="003E04A2" w:rsidRDefault="00BF0323" w:rsidP="00BF0323">
          <w:pPr>
            <w:pStyle w:val="4DE26682B6AB47E1B8AFB223371DB1BA"/>
          </w:pPr>
          <w:r>
            <w:rPr>
              <w:rFonts w:cs="Calibri Light"/>
            </w:rPr>
            <w:t>Frist und Kontakt eintragen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メイリオ">
    <w:charset w:val="4E"/>
    <w:family w:val="auto"/>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Helvetica">
    <w:panose1 w:val="020B0604020202020204"/>
    <w:charset w:val="00"/>
    <w:family w:val="auto"/>
    <w:pitch w:val="variable"/>
    <w:sig w:usb0="00000003" w:usb1="00000000" w:usb2="00000000" w:usb3="00000000" w:csb0="00000001"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323"/>
    <w:rsid w:val="003C7ED5"/>
    <w:rsid w:val="003E04A2"/>
    <w:rsid w:val="009E4A92"/>
    <w:rsid w:val="00BF0323"/>
    <w:rsid w:val="00DE412E"/>
    <w:rsid w:val="00E855B3"/>
    <w:rsid w:val="00F96BE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E412E"/>
    <w:rPr>
      <w:color w:val="808080"/>
    </w:rPr>
  </w:style>
  <w:style w:type="paragraph" w:customStyle="1" w:styleId="4BF032C3A75746D4A01C743C0F66EC2B">
    <w:name w:val="4BF032C3A75746D4A01C743C0F66EC2B"/>
    <w:rsid w:val="00BF0323"/>
    <w:rPr>
      <w:rFonts w:ascii="Calibri Light" w:eastAsiaTheme="minorHAnsi" w:hAnsi="Calibri Light"/>
      <w:lang w:eastAsia="en-US"/>
    </w:rPr>
  </w:style>
  <w:style w:type="paragraph" w:customStyle="1" w:styleId="7D1F98D4832845848502C14EB9F59649">
    <w:name w:val="7D1F98D4832845848502C14EB9F59649"/>
    <w:rsid w:val="00BF0323"/>
    <w:rPr>
      <w:rFonts w:ascii="Calibri Light" w:eastAsiaTheme="minorHAnsi" w:hAnsi="Calibri Light"/>
      <w:lang w:eastAsia="en-US"/>
    </w:rPr>
  </w:style>
  <w:style w:type="paragraph" w:customStyle="1" w:styleId="06AA4BD21DA046B1BBB16C369BF3DB9C">
    <w:name w:val="06AA4BD21DA046B1BBB16C369BF3DB9C"/>
    <w:rsid w:val="00BF0323"/>
    <w:rPr>
      <w:rFonts w:ascii="Calibri Light" w:eastAsiaTheme="minorHAnsi" w:hAnsi="Calibri Light"/>
      <w:lang w:eastAsia="en-US"/>
    </w:rPr>
  </w:style>
  <w:style w:type="paragraph" w:customStyle="1" w:styleId="2838CE9C1FF6470C9B89DA4F462FAAB7">
    <w:name w:val="2838CE9C1FF6470C9B89DA4F462FAAB7"/>
    <w:rsid w:val="00BF0323"/>
    <w:rPr>
      <w:rFonts w:ascii="Calibri Light" w:eastAsiaTheme="minorHAnsi" w:hAnsi="Calibri Light"/>
      <w:lang w:eastAsia="en-US"/>
    </w:rPr>
  </w:style>
  <w:style w:type="paragraph" w:customStyle="1" w:styleId="8A6364A17C7A4A968CE48DAA37992D61">
    <w:name w:val="8A6364A17C7A4A968CE48DAA37992D61"/>
    <w:rsid w:val="00BF0323"/>
    <w:rPr>
      <w:rFonts w:ascii="Calibri Light" w:eastAsiaTheme="minorHAnsi" w:hAnsi="Calibri Light"/>
      <w:lang w:eastAsia="en-US"/>
    </w:rPr>
  </w:style>
  <w:style w:type="paragraph" w:customStyle="1" w:styleId="5F00E54585144D029E7CABBBA163F592">
    <w:name w:val="5F00E54585144D029E7CABBBA163F592"/>
    <w:rsid w:val="00BF0323"/>
    <w:rPr>
      <w:rFonts w:ascii="Calibri Light" w:eastAsiaTheme="minorHAnsi" w:hAnsi="Calibri Light"/>
      <w:lang w:eastAsia="en-US"/>
    </w:rPr>
  </w:style>
  <w:style w:type="paragraph" w:customStyle="1" w:styleId="83B6F648362E422CACC0FBD86D843367">
    <w:name w:val="83B6F648362E422CACC0FBD86D843367"/>
    <w:rsid w:val="00BF0323"/>
    <w:rPr>
      <w:rFonts w:ascii="Calibri Light" w:eastAsiaTheme="minorHAnsi" w:hAnsi="Calibri Light"/>
      <w:lang w:eastAsia="en-US"/>
    </w:rPr>
  </w:style>
  <w:style w:type="paragraph" w:customStyle="1" w:styleId="EABC7A56FEF646B9AD75807657E6BDCA">
    <w:name w:val="EABC7A56FEF646B9AD75807657E6BDCA"/>
    <w:rsid w:val="00BF0323"/>
    <w:rPr>
      <w:rFonts w:ascii="Calibri Light" w:eastAsiaTheme="minorHAnsi" w:hAnsi="Calibri Light"/>
      <w:lang w:eastAsia="en-US"/>
    </w:rPr>
  </w:style>
  <w:style w:type="paragraph" w:customStyle="1" w:styleId="0CD4CE613CAB4169B92859584A565B2D">
    <w:name w:val="0CD4CE613CAB4169B92859584A565B2D"/>
    <w:rsid w:val="00BF0323"/>
  </w:style>
  <w:style w:type="paragraph" w:customStyle="1" w:styleId="308BB0B96EA4472B875CB8E41AD67B6D">
    <w:name w:val="308BB0B96EA4472B875CB8E41AD67B6D"/>
    <w:rsid w:val="00BF0323"/>
  </w:style>
  <w:style w:type="paragraph" w:customStyle="1" w:styleId="F4F75F13C7DF4D4780902EDF7D516421">
    <w:name w:val="F4F75F13C7DF4D4780902EDF7D516421"/>
    <w:rsid w:val="00BF0323"/>
  </w:style>
  <w:style w:type="paragraph" w:customStyle="1" w:styleId="7030AFD5349249F0BDF6A44C328AE2D4">
    <w:name w:val="7030AFD5349249F0BDF6A44C328AE2D4"/>
    <w:rsid w:val="00BF0323"/>
  </w:style>
  <w:style w:type="paragraph" w:customStyle="1" w:styleId="BDF804273C9D454BBB27BD6988ACC2DA">
    <w:name w:val="BDF804273C9D454BBB27BD6988ACC2DA"/>
    <w:rsid w:val="00BF0323"/>
  </w:style>
  <w:style w:type="paragraph" w:customStyle="1" w:styleId="C956909EF28E4F46B195AF0D6BBAC93B">
    <w:name w:val="C956909EF28E4F46B195AF0D6BBAC93B"/>
    <w:rsid w:val="00BF0323"/>
  </w:style>
  <w:style w:type="paragraph" w:customStyle="1" w:styleId="10080E2AD40D474694614914B7958BA8">
    <w:name w:val="10080E2AD40D474694614914B7958BA8"/>
    <w:rsid w:val="00BF0323"/>
  </w:style>
  <w:style w:type="paragraph" w:customStyle="1" w:styleId="0020C73FC4984C9F892F50C1FFE26BE3">
    <w:name w:val="0020C73FC4984C9F892F50C1FFE26BE3"/>
    <w:rsid w:val="00BF0323"/>
  </w:style>
  <w:style w:type="paragraph" w:customStyle="1" w:styleId="4BF032C3A75746D4A01C743C0F66EC2B1">
    <w:name w:val="4BF032C3A75746D4A01C743C0F66EC2B1"/>
    <w:rsid w:val="00BF0323"/>
    <w:rPr>
      <w:rFonts w:ascii="Calibri Light" w:eastAsiaTheme="minorHAnsi" w:hAnsi="Calibri Light"/>
      <w:lang w:eastAsia="en-US"/>
    </w:rPr>
  </w:style>
  <w:style w:type="paragraph" w:customStyle="1" w:styleId="7D1F98D4832845848502C14EB9F596491">
    <w:name w:val="7D1F98D4832845848502C14EB9F596491"/>
    <w:rsid w:val="00BF0323"/>
    <w:rPr>
      <w:rFonts w:ascii="Calibri Light" w:eastAsiaTheme="minorHAnsi" w:hAnsi="Calibri Light"/>
      <w:lang w:eastAsia="en-US"/>
    </w:rPr>
  </w:style>
  <w:style w:type="paragraph" w:customStyle="1" w:styleId="06AA4BD21DA046B1BBB16C369BF3DB9C1">
    <w:name w:val="06AA4BD21DA046B1BBB16C369BF3DB9C1"/>
    <w:rsid w:val="00BF0323"/>
    <w:rPr>
      <w:rFonts w:ascii="Calibri Light" w:eastAsiaTheme="minorHAnsi" w:hAnsi="Calibri Light"/>
      <w:lang w:eastAsia="en-US"/>
    </w:rPr>
  </w:style>
  <w:style w:type="paragraph" w:customStyle="1" w:styleId="2838CE9C1FF6470C9B89DA4F462FAAB71">
    <w:name w:val="2838CE9C1FF6470C9B89DA4F462FAAB71"/>
    <w:rsid w:val="00BF0323"/>
    <w:rPr>
      <w:rFonts w:ascii="Calibri Light" w:eastAsiaTheme="minorHAnsi" w:hAnsi="Calibri Light"/>
      <w:lang w:eastAsia="en-US"/>
    </w:rPr>
  </w:style>
  <w:style w:type="paragraph" w:customStyle="1" w:styleId="8A6364A17C7A4A968CE48DAA37992D611">
    <w:name w:val="8A6364A17C7A4A968CE48DAA37992D611"/>
    <w:rsid w:val="00BF0323"/>
    <w:rPr>
      <w:rFonts w:ascii="Calibri Light" w:eastAsiaTheme="minorHAnsi" w:hAnsi="Calibri Light"/>
      <w:lang w:eastAsia="en-US"/>
    </w:rPr>
  </w:style>
  <w:style w:type="paragraph" w:customStyle="1" w:styleId="5F00E54585144D029E7CABBBA163F5921">
    <w:name w:val="5F00E54585144D029E7CABBBA163F5921"/>
    <w:rsid w:val="00BF0323"/>
    <w:rPr>
      <w:rFonts w:ascii="Calibri Light" w:eastAsiaTheme="minorHAnsi" w:hAnsi="Calibri Light"/>
      <w:lang w:eastAsia="en-US"/>
    </w:rPr>
  </w:style>
  <w:style w:type="paragraph" w:customStyle="1" w:styleId="83B6F648362E422CACC0FBD86D8433671">
    <w:name w:val="83B6F648362E422CACC0FBD86D8433671"/>
    <w:rsid w:val="00BF0323"/>
    <w:rPr>
      <w:rFonts w:ascii="Calibri Light" w:eastAsiaTheme="minorHAnsi" w:hAnsi="Calibri Light"/>
      <w:lang w:eastAsia="en-US"/>
    </w:rPr>
  </w:style>
  <w:style w:type="paragraph" w:customStyle="1" w:styleId="EABC7A56FEF646B9AD75807657E6BDCA1">
    <w:name w:val="EABC7A56FEF646B9AD75807657E6BDCA1"/>
    <w:rsid w:val="00BF0323"/>
    <w:rPr>
      <w:rFonts w:ascii="Calibri Light" w:eastAsiaTheme="minorHAnsi" w:hAnsi="Calibri Light"/>
      <w:lang w:eastAsia="en-US"/>
    </w:rPr>
  </w:style>
  <w:style w:type="paragraph" w:customStyle="1" w:styleId="4BF032C3A75746D4A01C743C0F66EC2B2">
    <w:name w:val="4BF032C3A75746D4A01C743C0F66EC2B2"/>
    <w:rsid w:val="00BF0323"/>
    <w:rPr>
      <w:rFonts w:ascii="Calibri Light" w:eastAsiaTheme="minorHAnsi" w:hAnsi="Calibri Light"/>
      <w:lang w:eastAsia="en-US"/>
    </w:rPr>
  </w:style>
  <w:style w:type="paragraph" w:customStyle="1" w:styleId="7D1F98D4832845848502C14EB9F596492">
    <w:name w:val="7D1F98D4832845848502C14EB9F596492"/>
    <w:rsid w:val="00BF0323"/>
    <w:rPr>
      <w:rFonts w:ascii="Calibri Light" w:eastAsiaTheme="minorHAnsi" w:hAnsi="Calibri Light"/>
      <w:lang w:eastAsia="en-US"/>
    </w:rPr>
  </w:style>
  <w:style w:type="paragraph" w:customStyle="1" w:styleId="06AA4BD21DA046B1BBB16C369BF3DB9C2">
    <w:name w:val="06AA4BD21DA046B1BBB16C369BF3DB9C2"/>
    <w:rsid w:val="00BF0323"/>
    <w:rPr>
      <w:rFonts w:ascii="Calibri Light" w:eastAsiaTheme="minorHAnsi" w:hAnsi="Calibri Light"/>
      <w:lang w:eastAsia="en-US"/>
    </w:rPr>
  </w:style>
  <w:style w:type="paragraph" w:customStyle="1" w:styleId="2838CE9C1FF6470C9B89DA4F462FAAB72">
    <w:name w:val="2838CE9C1FF6470C9B89DA4F462FAAB72"/>
    <w:rsid w:val="00BF0323"/>
    <w:rPr>
      <w:rFonts w:ascii="Calibri Light" w:eastAsiaTheme="minorHAnsi" w:hAnsi="Calibri Light"/>
      <w:lang w:eastAsia="en-US"/>
    </w:rPr>
  </w:style>
  <w:style w:type="paragraph" w:customStyle="1" w:styleId="8A6364A17C7A4A968CE48DAA37992D612">
    <w:name w:val="8A6364A17C7A4A968CE48DAA37992D612"/>
    <w:rsid w:val="00BF0323"/>
    <w:rPr>
      <w:rFonts w:ascii="Calibri Light" w:eastAsiaTheme="minorHAnsi" w:hAnsi="Calibri Light"/>
      <w:lang w:eastAsia="en-US"/>
    </w:rPr>
  </w:style>
  <w:style w:type="paragraph" w:customStyle="1" w:styleId="5F00E54585144D029E7CABBBA163F5922">
    <w:name w:val="5F00E54585144D029E7CABBBA163F5922"/>
    <w:rsid w:val="00BF0323"/>
    <w:rPr>
      <w:rFonts w:ascii="Calibri Light" w:eastAsiaTheme="minorHAnsi" w:hAnsi="Calibri Light"/>
      <w:lang w:eastAsia="en-US"/>
    </w:rPr>
  </w:style>
  <w:style w:type="paragraph" w:customStyle="1" w:styleId="83B6F648362E422CACC0FBD86D8433672">
    <w:name w:val="83B6F648362E422CACC0FBD86D8433672"/>
    <w:rsid w:val="00BF0323"/>
    <w:rPr>
      <w:rFonts w:ascii="Calibri Light" w:eastAsiaTheme="minorHAnsi" w:hAnsi="Calibri Light"/>
      <w:lang w:eastAsia="en-US"/>
    </w:rPr>
  </w:style>
  <w:style w:type="paragraph" w:customStyle="1" w:styleId="EABC7A56FEF646B9AD75807657E6BDCA2">
    <w:name w:val="EABC7A56FEF646B9AD75807657E6BDCA2"/>
    <w:rsid w:val="00BF0323"/>
    <w:rPr>
      <w:rFonts w:ascii="Calibri Light" w:eastAsiaTheme="minorHAnsi" w:hAnsi="Calibri Light"/>
      <w:lang w:eastAsia="en-US"/>
    </w:rPr>
  </w:style>
  <w:style w:type="paragraph" w:customStyle="1" w:styleId="F035E710DA5D438085630C1EC79A6384">
    <w:name w:val="F035E710DA5D438085630C1EC79A6384"/>
    <w:rsid w:val="00BF0323"/>
    <w:rPr>
      <w:rFonts w:ascii="Calibri Light" w:eastAsiaTheme="minorHAnsi" w:hAnsi="Calibri Light"/>
      <w:lang w:eastAsia="en-US"/>
    </w:rPr>
  </w:style>
  <w:style w:type="paragraph" w:customStyle="1" w:styleId="8AAE82D242994C51AA432B51D4CEDFC8">
    <w:name w:val="8AAE82D242994C51AA432B51D4CEDFC8"/>
    <w:rsid w:val="00BF0323"/>
  </w:style>
  <w:style w:type="paragraph" w:customStyle="1" w:styleId="01EC6CA4256F4329A75F833A31378FB6">
    <w:name w:val="01EC6CA4256F4329A75F833A31378FB6"/>
    <w:rsid w:val="00BF0323"/>
  </w:style>
  <w:style w:type="paragraph" w:customStyle="1" w:styleId="8BE4170BBD934FEDB5F92653891996EB">
    <w:name w:val="8BE4170BBD934FEDB5F92653891996EB"/>
    <w:rsid w:val="00BF0323"/>
  </w:style>
  <w:style w:type="paragraph" w:customStyle="1" w:styleId="A9C0121C66C942BC93A40F6FD4AC3ADD">
    <w:name w:val="A9C0121C66C942BC93A40F6FD4AC3ADD"/>
    <w:rsid w:val="00BF0323"/>
  </w:style>
  <w:style w:type="paragraph" w:customStyle="1" w:styleId="55F5B399CCE74B6EB274C4A633F62669">
    <w:name w:val="55F5B399CCE74B6EB274C4A633F62669"/>
    <w:rsid w:val="00BF0323"/>
  </w:style>
  <w:style w:type="paragraph" w:customStyle="1" w:styleId="B36D4DB3CBC64409879012F627AA70E8">
    <w:name w:val="B36D4DB3CBC64409879012F627AA70E8"/>
    <w:rsid w:val="00BF0323"/>
  </w:style>
  <w:style w:type="paragraph" w:customStyle="1" w:styleId="C8EDB0E0ED464D31AE35A878CDCD32D1">
    <w:name w:val="C8EDB0E0ED464D31AE35A878CDCD32D1"/>
    <w:rsid w:val="00BF0323"/>
  </w:style>
  <w:style w:type="paragraph" w:customStyle="1" w:styleId="4BF032C3A75746D4A01C743C0F66EC2B3">
    <w:name w:val="4BF032C3A75746D4A01C743C0F66EC2B3"/>
    <w:rsid w:val="00BF0323"/>
    <w:rPr>
      <w:rFonts w:ascii="Calibri Light" w:eastAsiaTheme="minorHAnsi" w:hAnsi="Calibri Light"/>
      <w:lang w:eastAsia="en-US"/>
    </w:rPr>
  </w:style>
  <w:style w:type="paragraph" w:customStyle="1" w:styleId="7D1F98D4832845848502C14EB9F596493">
    <w:name w:val="7D1F98D4832845848502C14EB9F596493"/>
    <w:rsid w:val="00BF0323"/>
    <w:rPr>
      <w:rFonts w:ascii="Calibri Light" w:eastAsiaTheme="minorHAnsi" w:hAnsi="Calibri Light"/>
      <w:lang w:eastAsia="en-US"/>
    </w:rPr>
  </w:style>
  <w:style w:type="paragraph" w:customStyle="1" w:styleId="06AA4BD21DA046B1BBB16C369BF3DB9C3">
    <w:name w:val="06AA4BD21DA046B1BBB16C369BF3DB9C3"/>
    <w:rsid w:val="00BF0323"/>
    <w:rPr>
      <w:rFonts w:ascii="Calibri Light" w:eastAsiaTheme="minorHAnsi" w:hAnsi="Calibri Light"/>
      <w:lang w:eastAsia="en-US"/>
    </w:rPr>
  </w:style>
  <w:style w:type="paragraph" w:customStyle="1" w:styleId="2838CE9C1FF6470C9B89DA4F462FAAB73">
    <w:name w:val="2838CE9C1FF6470C9B89DA4F462FAAB73"/>
    <w:rsid w:val="00BF0323"/>
    <w:rPr>
      <w:rFonts w:ascii="Calibri Light" w:eastAsiaTheme="minorHAnsi" w:hAnsi="Calibri Light"/>
      <w:lang w:eastAsia="en-US"/>
    </w:rPr>
  </w:style>
  <w:style w:type="paragraph" w:customStyle="1" w:styleId="8A6364A17C7A4A968CE48DAA37992D613">
    <w:name w:val="8A6364A17C7A4A968CE48DAA37992D613"/>
    <w:rsid w:val="00BF0323"/>
    <w:rPr>
      <w:rFonts w:ascii="Calibri Light" w:eastAsiaTheme="minorHAnsi" w:hAnsi="Calibri Light"/>
      <w:lang w:eastAsia="en-US"/>
    </w:rPr>
  </w:style>
  <w:style w:type="paragraph" w:customStyle="1" w:styleId="5F00E54585144D029E7CABBBA163F5923">
    <w:name w:val="5F00E54585144D029E7CABBBA163F5923"/>
    <w:rsid w:val="00BF0323"/>
    <w:rPr>
      <w:rFonts w:ascii="Calibri Light" w:eastAsiaTheme="minorHAnsi" w:hAnsi="Calibri Light"/>
      <w:lang w:eastAsia="en-US"/>
    </w:rPr>
  </w:style>
  <w:style w:type="paragraph" w:customStyle="1" w:styleId="83B6F648362E422CACC0FBD86D8433673">
    <w:name w:val="83B6F648362E422CACC0FBD86D8433673"/>
    <w:rsid w:val="00BF0323"/>
    <w:rPr>
      <w:rFonts w:ascii="Calibri Light" w:eastAsiaTheme="minorHAnsi" w:hAnsi="Calibri Light"/>
      <w:lang w:eastAsia="en-US"/>
    </w:rPr>
  </w:style>
  <w:style w:type="paragraph" w:customStyle="1" w:styleId="EABC7A56FEF646B9AD75807657E6BDCA3">
    <w:name w:val="EABC7A56FEF646B9AD75807657E6BDCA3"/>
    <w:rsid w:val="00BF0323"/>
    <w:rPr>
      <w:rFonts w:ascii="Calibri Light" w:eastAsiaTheme="minorHAnsi" w:hAnsi="Calibri Light"/>
      <w:lang w:eastAsia="en-US"/>
    </w:rPr>
  </w:style>
  <w:style w:type="paragraph" w:customStyle="1" w:styleId="9D358F7364E14C638FAE85FFD74E9C0D">
    <w:name w:val="9D358F7364E14C638FAE85FFD74E9C0D"/>
    <w:rsid w:val="00BF0323"/>
  </w:style>
  <w:style w:type="paragraph" w:customStyle="1" w:styleId="1165872447F648B3BD336CC39A213E27">
    <w:name w:val="1165872447F648B3BD336CC39A213E27"/>
    <w:rsid w:val="00BF0323"/>
  </w:style>
  <w:style w:type="paragraph" w:customStyle="1" w:styleId="698990D99FF14D739EF6917D5D31A338">
    <w:name w:val="698990D99FF14D739EF6917D5D31A338"/>
    <w:rsid w:val="00BF0323"/>
  </w:style>
  <w:style w:type="paragraph" w:customStyle="1" w:styleId="4B00255D527147C0A54BF6A89CA65D79">
    <w:name w:val="4B00255D527147C0A54BF6A89CA65D79"/>
    <w:rsid w:val="00BF0323"/>
  </w:style>
  <w:style w:type="paragraph" w:customStyle="1" w:styleId="0F4E8525816C4043B4A27FF23834697E">
    <w:name w:val="0F4E8525816C4043B4A27FF23834697E"/>
    <w:rsid w:val="00BF0323"/>
  </w:style>
  <w:style w:type="paragraph" w:customStyle="1" w:styleId="0E54E95A53B64ADBBA6818E55B81330D">
    <w:name w:val="0E54E95A53B64ADBBA6818E55B81330D"/>
    <w:rsid w:val="00BF0323"/>
  </w:style>
  <w:style w:type="paragraph" w:customStyle="1" w:styleId="4BF032C3A75746D4A01C743C0F66EC2B4">
    <w:name w:val="4BF032C3A75746D4A01C743C0F66EC2B4"/>
    <w:rsid w:val="00BF0323"/>
    <w:rPr>
      <w:rFonts w:ascii="Calibri Light" w:eastAsiaTheme="minorHAnsi" w:hAnsi="Calibri Light"/>
      <w:lang w:eastAsia="en-US"/>
    </w:rPr>
  </w:style>
  <w:style w:type="paragraph" w:customStyle="1" w:styleId="7D1F98D4832845848502C14EB9F596494">
    <w:name w:val="7D1F98D4832845848502C14EB9F596494"/>
    <w:rsid w:val="00BF0323"/>
    <w:rPr>
      <w:rFonts w:ascii="Calibri Light" w:eastAsiaTheme="minorHAnsi" w:hAnsi="Calibri Light"/>
      <w:lang w:eastAsia="en-US"/>
    </w:rPr>
  </w:style>
  <w:style w:type="paragraph" w:customStyle="1" w:styleId="06AA4BD21DA046B1BBB16C369BF3DB9C4">
    <w:name w:val="06AA4BD21DA046B1BBB16C369BF3DB9C4"/>
    <w:rsid w:val="00BF0323"/>
    <w:rPr>
      <w:rFonts w:ascii="Calibri Light" w:eastAsiaTheme="minorHAnsi" w:hAnsi="Calibri Light"/>
      <w:lang w:eastAsia="en-US"/>
    </w:rPr>
  </w:style>
  <w:style w:type="paragraph" w:customStyle="1" w:styleId="2838CE9C1FF6470C9B89DA4F462FAAB74">
    <w:name w:val="2838CE9C1FF6470C9B89DA4F462FAAB74"/>
    <w:rsid w:val="00BF0323"/>
    <w:rPr>
      <w:rFonts w:ascii="Calibri Light" w:eastAsiaTheme="minorHAnsi" w:hAnsi="Calibri Light"/>
      <w:lang w:eastAsia="en-US"/>
    </w:rPr>
  </w:style>
  <w:style w:type="paragraph" w:customStyle="1" w:styleId="8A6364A17C7A4A968CE48DAA37992D614">
    <w:name w:val="8A6364A17C7A4A968CE48DAA37992D614"/>
    <w:rsid w:val="00BF0323"/>
    <w:rPr>
      <w:rFonts w:ascii="Calibri Light" w:eastAsiaTheme="minorHAnsi" w:hAnsi="Calibri Light"/>
      <w:lang w:eastAsia="en-US"/>
    </w:rPr>
  </w:style>
  <w:style w:type="paragraph" w:customStyle="1" w:styleId="5F00E54585144D029E7CABBBA163F5924">
    <w:name w:val="5F00E54585144D029E7CABBBA163F5924"/>
    <w:rsid w:val="00BF0323"/>
    <w:rPr>
      <w:rFonts w:ascii="Calibri Light" w:eastAsiaTheme="minorHAnsi" w:hAnsi="Calibri Light"/>
      <w:lang w:eastAsia="en-US"/>
    </w:rPr>
  </w:style>
  <w:style w:type="paragraph" w:customStyle="1" w:styleId="83B6F648362E422CACC0FBD86D8433674">
    <w:name w:val="83B6F648362E422CACC0FBD86D8433674"/>
    <w:rsid w:val="00BF0323"/>
    <w:rPr>
      <w:rFonts w:ascii="Calibri Light" w:eastAsiaTheme="minorHAnsi" w:hAnsi="Calibri Light"/>
      <w:lang w:eastAsia="en-US"/>
    </w:rPr>
  </w:style>
  <w:style w:type="paragraph" w:customStyle="1" w:styleId="EABC7A56FEF646B9AD75807657E6BDCA4">
    <w:name w:val="EABC7A56FEF646B9AD75807657E6BDCA4"/>
    <w:rsid w:val="00BF0323"/>
    <w:rPr>
      <w:rFonts w:ascii="Calibri Light" w:eastAsiaTheme="minorHAnsi" w:hAnsi="Calibri Light"/>
      <w:lang w:eastAsia="en-US"/>
    </w:rPr>
  </w:style>
  <w:style w:type="paragraph" w:customStyle="1" w:styleId="817D5D0177AD42CD918CB8781EB8C4EC">
    <w:name w:val="817D5D0177AD42CD918CB8781EB8C4EC"/>
    <w:rsid w:val="00BF0323"/>
    <w:rPr>
      <w:rFonts w:ascii="Calibri Light" w:eastAsiaTheme="minorHAnsi" w:hAnsi="Calibri Light"/>
      <w:lang w:eastAsia="en-US"/>
    </w:rPr>
  </w:style>
  <w:style w:type="paragraph" w:customStyle="1" w:styleId="0D0C66C16FDB48B4AFE9D55E68C5252F">
    <w:name w:val="0D0C66C16FDB48B4AFE9D55E68C5252F"/>
    <w:rsid w:val="00BF0323"/>
  </w:style>
  <w:style w:type="paragraph" w:customStyle="1" w:styleId="B462C26AC8DF4107963A8FCFD6082D32">
    <w:name w:val="B462C26AC8DF4107963A8FCFD6082D32"/>
    <w:rsid w:val="00BF0323"/>
  </w:style>
  <w:style w:type="paragraph" w:customStyle="1" w:styleId="6B5BD1FA7F7F48F8AB51E81569BAA6B1">
    <w:name w:val="6B5BD1FA7F7F48F8AB51E81569BAA6B1"/>
    <w:rsid w:val="00BF0323"/>
  </w:style>
  <w:style w:type="paragraph" w:customStyle="1" w:styleId="D6C5EDB041AA44F497706D1ECC0C6020">
    <w:name w:val="D6C5EDB041AA44F497706D1ECC0C6020"/>
    <w:rsid w:val="00BF0323"/>
  </w:style>
  <w:style w:type="paragraph" w:customStyle="1" w:styleId="0E3E676868F045EA854B13237A3F6621">
    <w:name w:val="0E3E676868F045EA854B13237A3F6621"/>
    <w:rsid w:val="00BF0323"/>
  </w:style>
  <w:style w:type="paragraph" w:customStyle="1" w:styleId="9A7B74232E0D4A9B875BF03FD603D8DF">
    <w:name w:val="9A7B74232E0D4A9B875BF03FD603D8DF"/>
    <w:rsid w:val="00BF0323"/>
  </w:style>
  <w:style w:type="paragraph" w:customStyle="1" w:styleId="4BF032C3A75746D4A01C743C0F66EC2B5">
    <w:name w:val="4BF032C3A75746D4A01C743C0F66EC2B5"/>
    <w:rsid w:val="00BF0323"/>
    <w:rPr>
      <w:rFonts w:ascii="Calibri Light" w:eastAsiaTheme="minorHAnsi" w:hAnsi="Calibri Light"/>
      <w:lang w:eastAsia="en-US"/>
    </w:rPr>
  </w:style>
  <w:style w:type="paragraph" w:customStyle="1" w:styleId="7D1F98D4832845848502C14EB9F596495">
    <w:name w:val="7D1F98D4832845848502C14EB9F596495"/>
    <w:rsid w:val="00BF0323"/>
    <w:rPr>
      <w:rFonts w:ascii="Calibri Light" w:eastAsiaTheme="minorHAnsi" w:hAnsi="Calibri Light"/>
      <w:lang w:eastAsia="en-US"/>
    </w:rPr>
  </w:style>
  <w:style w:type="paragraph" w:customStyle="1" w:styleId="06AA4BD21DA046B1BBB16C369BF3DB9C5">
    <w:name w:val="06AA4BD21DA046B1BBB16C369BF3DB9C5"/>
    <w:rsid w:val="00BF0323"/>
    <w:rPr>
      <w:rFonts w:ascii="Calibri Light" w:eastAsiaTheme="minorHAnsi" w:hAnsi="Calibri Light"/>
      <w:lang w:eastAsia="en-US"/>
    </w:rPr>
  </w:style>
  <w:style w:type="paragraph" w:customStyle="1" w:styleId="2838CE9C1FF6470C9B89DA4F462FAAB75">
    <w:name w:val="2838CE9C1FF6470C9B89DA4F462FAAB75"/>
    <w:rsid w:val="00BF0323"/>
    <w:rPr>
      <w:rFonts w:ascii="Calibri Light" w:eastAsiaTheme="minorHAnsi" w:hAnsi="Calibri Light"/>
      <w:lang w:eastAsia="en-US"/>
    </w:rPr>
  </w:style>
  <w:style w:type="paragraph" w:customStyle="1" w:styleId="8A6364A17C7A4A968CE48DAA37992D615">
    <w:name w:val="8A6364A17C7A4A968CE48DAA37992D615"/>
    <w:rsid w:val="00BF0323"/>
    <w:rPr>
      <w:rFonts w:ascii="Calibri Light" w:eastAsiaTheme="minorHAnsi" w:hAnsi="Calibri Light"/>
      <w:lang w:eastAsia="en-US"/>
    </w:rPr>
  </w:style>
  <w:style w:type="paragraph" w:customStyle="1" w:styleId="5F00E54585144D029E7CABBBA163F5925">
    <w:name w:val="5F00E54585144D029E7CABBBA163F5925"/>
    <w:rsid w:val="00BF0323"/>
    <w:rPr>
      <w:rFonts w:ascii="Calibri Light" w:eastAsiaTheme="minorHAnsi" w:hAnsi="Calibri Light"/>
      <w:lang w:eastAsia="en-US"/>
    </w:rPr>
  </w:style>
  <w:style w:type="paragraph" w:customStyle="1" w:styleId="83B6F648362E422CACC0FBD86D8433675">
    <w:name w:val="83B6F648362E422CACC0FBD86D8433675"/>
    <w:rsid w:val="00BF0323"/>
    <w:rPr>
      <w:rFonts w:ascii="Calibri Light" w:eastAsiaTheme="minorHAnsi" w:hAnsi="Calibri Light"/>
      <w:lang w:eastAsia="en-US"/>
    </w:rPr>
  </w:style>
  <w:style w:type="paragraph" w:customStyle="1" w:styleId="EABC7A56FEF646B9AD75807657E6BDCA5">
    <w:name w:val="EABC7A56FEF646B9AD75807657E6BDCA5"/>
    <w:rsid w:val="00BF0323"/>
    <w:rPr>
      <w:rFonts w:ascii="Calibri Light" w:eastAsiaTheme="minorHAnsi" w:hAnsi="Calibri Light"/>
      <w:lang w:eastAsia="en-US"/>
    </w:rPr>
  </w:style>
  <w:style w:type="paragraph" w:customStyle="1" w:styleId="817D5D0177AD42CD918CB8781EB8C4EC1">
    <w:name w:val="817D5D0177AD42CD918CB8781EB8C4EC1"/>
    <w:rsid w:val="00BF0323"/>
    <w:rPr>
      <w:rFonts w:ascii="Calibri Light" w:eastAsiaTheme="minorHAnsi" w:hAnsi="Calibri Light"/>
      <w:lang w:eastAsia="en-US"/>
    </w:rPr>
  </w:style>
  <w:style w:type="paragraph" w:customStyle="1" w:styleId="F2E99C61AE774B39A682B6DE0B97E455">
    <w:name w:val="F2E99C61AE774B39A682B6DE0B97E455"/>
    <w:rsid w:val="00BF0323"/>
    <w:rPr>
      <w:rFonts w:ascii="Calibri Light" w:eastAsiaTheme="minorHAnsi" w:hAnsi="Calibri Light"/>
      <w:lang w:eastAsia="en-US"/>
    </w:rPr>
  </w:style>
  <w:style w:type="paragraph" w:customStyle="1" w:styleId="0D0C66C16FDB48B4AFE9D55E68C5252F1">
    <w:name w:val="0D0C66C16FDB48B4AFE9D55E68C5252F1"/>
    <w:rsid w:val="00BF0323"/>
    <w:rPr>
      <w:rFonts w:ascii="Calibri Light" w:eastAsiaTheme="minorHAnsi" w:hAnsi="Calibri Light"/>
      <w:lang w:eastAsia="en-US"/>
    </w:rPr>
  </w:style>
  <w:style w:type="paragraph" w:customStyle="1" w:styleId="B462C26AC8DF4107963A8FCFD6082D321">
    <w:name w:val="B462C26AC8DF4107963A8FCFD6082D321"/>
    <w:rsid w:val="00BF0323"/>
    <w:rPr>
      <w:rFonts w:ascii="Calibri Light" w:eastAsiaTheme="minorHAnsi" w:hAnsi="Calibri Light"/>
      <w:lang w:eastAsia="en-US"/>
    </w:rPr>
  </w:style>
  <w:style w:type="paragraph" w:customStyle="1" w:styleId="6B5BD1FA7F7F48F8AB51E81569BAA6B11">
    <w:name w:val="6B5BD1FA7F7F48F8AB51E81569BAA6B11"/>
    <w:rsid w:val="00BF0323"/>
    <w:rPr>
      <w:rFonts w:ascii="Calibri Light" w:eastAsiaTheme="minorHAnsi" w:hAnsi="Calibri Light"/>
      <w:lang w:eastAsia="en-US"/>
    </w:rPr>
  </w:style>
  <w:style w:type="paragraph" w:customStyle="1" w:styleId="D6C5EDB041AA44F497706D1ECC0C60201">
    <w:name w:val="D6C5EDB041AA44F497706D1ECC0C60201"/>
    <w:rsid w:val="00BF0323"/>
    <w:rPr>
      <w:rFonts w:ascii="Calibri Light" w:eastAsiaTheme="minorHAnsi" w:hAnsi="Calibri Light"/>
      <w:lang w:eastAsia="en-US"/>
    </w:rPr>
  </w:style>
  <w:style w:type="paragraph" w:customStyle="1" w:styleId="0E3E676868F045EA854B13237A3F66211">
    <w:name w:val="0E3E676868F045EA854B13237A3F66211"/>
    <w:rsid w:val="00BF0323"/>
    <w:rPr>
      <w:rFonts w:ascii="Calibri Light" w:eastAsiaTheme="minorHAnsi" w:hAnsi="Calibri Light"/>
      <w:lang w:eastAsia="en-US"/>
    </w:rPr>
  </w:style>
  <w:style w:type="paragraph" w:customStyle="1" w:styleId="9A7B74232E0D4A9B875BF03FD603D8DF1">
    <w:name w:val="9A7B74232E0D4A9B875BF03FD603D8DF1"/>
    <w:rsid w:val="00BF0323"/>
    <w:rPr>
      <w:rFonts w:ascii="Calibri Light" w:eastAsiaTheme="minorHAnsi" w:hAnsi="Calibri Light"/>
      <w:lang w:eastAsia="en-US"/>
    </w:rPr>
  </w:style>
  <w:style w:type="paragraph" w:customStyle="1" w:styleId="C5E77509A1D8498B91713B3C66F4221B">
    <w:name w:val="C5E77509A1D8498B91713B3C66F4221B"/>
    <w:rsid w:val="00BF0323"/>
  </w:style>
  <w:style w:type="paragraph" w:customStyle="1" w:styleId="DB41FE2021264C68A805AE622ECE7523">
    <w:name w:val="DB41FE2021264C68A805AE622ECE7523"/>
    <w:rsid w:val="00BF0323"/>
  </w:style>
  <w:style w:type="paragraph" w:customStyle="1" w:styleId="6F8CA583D56D428ABAC2C0C96F7387C3">
    <w:name w:val="6F8CA583D56D428ABAC2C0C96F7387C3"/>
    <w:rsid w:val="00BF0323"/>
  </w:style>
  <w:style w:type="paragraph" w:customStyle="1" w:styleId="4DE26682B6AB47E1B8AFB223371DB1BA">
    <w:name w:val="4DE26682B6AB47E1B8AFB223371DB1BA"/>
    <w:rsid w:val="00BF0323"/>
  </w:style>
  <w:style w:type="paragraph" w:customStyle="1" w:styleId="846AD47B81414FA1905F25081B30808A">
    <w:name w:val="846AD47B81414FA1905F25081B30808A"/>
    <w:rsid w:val="00BF0323"/>
  </w:style>
  <w:style w:type="paragraph" w:customStyle="1" w:styleId="F5988D7049EF429DACAB75ED31579906">
    <w:name w:val="F5988D7049EF429DACAB75ED31579906"/>
    <w:rsid w:val="00BF0323"/>
  </w:style>
  <w:style w:type="paragraph" w:customStyle="1" w:styleId="10EDCFB652F74EDA870FF3E86560AAD9">
    <w:name w:val="10EDCFB652F74EDA870FF3E86560AAD9"/>
    <w:rsid w:val="00DE412E"/>
  </w:style>
  <w:style w:type="paragraph" w:customStyle="1" w:styleId="141958257206412BB993FCFE21E66610">
    <w:name w:val="141958257206412BB993FCFE21E66610"/>
    <w:rsid w:val="00DE412E"/>
  </w:style>
  <w:style w:type="paragraph" w:customStyle="1" w:styleId="A2EA6BEEA1964155A76132C191D42529">
    <w:name w:val="A2EA6BEEA1964155A76132C191D42529"/>
    <w:rsid w:val="00DE412E"/>
  </w:style>
  <w:style w:type="paragraph" w:customStyle="1" w:styleId="DA1DD36F0E9045D1AC53AAFC6E419EF8">
    <w:name w:val="DA1DD36F0E9045D1AC53AAFC6E419EF8"/>
    <w:rsid w:val="00DE412E"/>
  </w:style>
  <w:style w:type="paragraph" w:customStyle="1" w:styleId="DABC8744109F47DB8077AE2C8B8FCB43">
    <w:name w:val="DABC8744109F47DB8077AE2C8B8FCB43"/>
    <w:rsid w:val="00DE412E"/>
  </w:style>
  <w:style w:type="paragraph" w:customStyle="1" w:styleId="CC130828ADE84C6191ED8B4C1DB964B6">
    <w:name w:val="CC130828ADE84C6191ED8B4C1DB964B6"/>
    <w:rsid w:val="00DE412E"/>
  </w:style>
  <w:style w:type="paragraph" w:customStyle="1" w:styleId="19B6AE2627714E46990ADED17DDB336E">
    <w:name w:val="19B6AE2627714E46990ADED17DDB336E"/>
    <w:rsid w:val="00DE412E"/>
  </w:style>
  <w:style w:type="paragraph" w:customStyle="1" w:styleId="8D37AB698718477B8DFD6817DC6B73A8">
    <w:name w:val="8D37AB698718477B8DFD6817DC6B73A8"/>
    <w:rsid w:val="00DE412E"/>
  </w:style>
  <w:style w:type="paragraph" w:customStyle="1" w:styleId="E972B0520CD74790A68D67332936727C">
    <w:name w:val="E972B0520CD74790A68D67332936727C"/>
    <w:rsid w:val="00DE412E"/>
  </w:style>
  <w:style w:type="paragraph" w:customStyle="1" w:styleId="CAF53B3728634A0D9A6E0FC29272919C">
    <w:name w:val="CAF53B3728634A0D9A6E0FC29272919C"/>
    <w:rsid w:val="00DE412E"/>
  </w:style>
  <w:style w:type="paragraph" w:customStyle="1" w:styleId="7748334DD02E4600B5D1CFDDD1596B71">
    <w:name w:val="7748334DD02E4600B5D1CFDDD1596B71"/>
    <w:rsid w:val="00DE412E"/>
  </w:style>
  <w:style w:type="paragraph" w:customStyle="1" w:styleId="8C0153D76CA64224A89614B2D836983D">
    <w:name w:val="8C0153D76CA64224A89614B2D836983D"/>
    <w:rsid w:val="00DE412E"/>
  </w:style>
  <w:style w:type="paragraph" w:customStyle="1" w:styleId="5967F20B7DD24F23A5CDB5DEE9030728">
    <w:name w:val="5967F20B7DD24F23A5CDB5DEE9030728"/>
    <w:rsid w:val="00DE412E"/>
  </w:style>
  <w:style w:type="paragraph" w:customStyle="1" w:styleId="B9053E122D1749D9B4E8398AD899BE27">
    <w:name w:val="B9053E122D1749D9B4E8398AD899BE27"/>
    <w:rsid w:val="00DE412E"/>
  </w:style>
  <w:style w:type="paragraph" w:customStyle="1" w:styleId="129491D3145246D4A78956CA633C0BE1">
    <w:name w:val="129491D3145246D4A78956CA633C0BE1"/>
    <w:rsid w:val="00DE41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Forefront">
  <a:themeElements>
    <a:clrScheme name="Forefront">
      <a:dk1>
        <a:sysClr val="windowText" lastClr="000000"/>
      </a:dk1>
      <a:lt1>
        <a:sysClr val="window" lastClr="FFFFFF"/>
      </a:lt1>
      <a:dk2>
        <a:srgbClr val="303030"/>
      </a:dk2>
      <a:lt2>
        <a:srgbClr val="DEDEE0"/>
      </a:lt2>
      <a:accent1>
        <a:srgbClr val="9E0038"/>
      </a:accent1>
      <a:accent2>
        <a:srgbClr val="610534"/>
      </a:accent2>
      <a:accent3>
        <a:srgbClr val="AC956E"/>
      </a:accent3>
      <a:accent4>
        <a:srgbClr val="808DA9"/>
      </a:accent4>
      <a:accent5>
        <a:srgbClr val="424E5B"/>
      </a:accent5>
      <a:accent6>
        <a:srgbClr val="8E0033"/>
      </a:accent6>
      <a:hlink>
        <a:srgbClr val="D26900"/>
      </a:hlink>
      <a:folHlink>
        <a:srgbClr val="726056"/>
      </a:folHlink>
    </a:clrScheme>
    <a:fontScheme name="Forefront">
      <a:majorFont>
        <a:latin typeface="Century Gothic"/>
        <a:ea typeface=""/>
        <a:cs typeface=""/>
        <a:font script="Jpan" typeface="メイリオ"/>
      </a:majorFont>
      <a:minorFont>
        <a:latin typeface="Calibri"/>
        <a:ea typeface=""/>
        <a:cs typeface=""/>
        <a:font script="Jpan" typeface="ＭＳ ゴシック"/>
      </a:minorFont>
    </a:fontScheme>
    <a:fmtScheme name="Forefront">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7C138-8178-4DBB-9A83-0F592620B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Vorlage_Werbung_Bekanntmachungen etc..dotx</Template>
  <TotalTime>0</TotalTime>
  <Pages>6</Pages>
  <Words>541</Words>
  <Characters>3410</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Protokoll 11.08.2015</vt:lpstr>
      <vt:lpstr/>
    </vt:vector>
  </TitlesOfParts>
  <Manager/>
  <Company/>
  <LinksUpToDate>false</LinksUpToDate>
  <CharactersWithSpaces>3944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 11.08.2015</dc:title>
  <dc:subject/>
  <dc:creator>JGH_19</dc:creator>
  <cp:keywords/>
  <dc:description/>
  <cp:lastModifiedBy>JGH_19</cp:lastModifiedBy>
  <cp:revision>29</cp:revision>
  <cp:lastPrinted>2019-10-18T10:34:00Z</cp:lastPrinted>
  <dcterms:created xsi:type="dcterms:W3CDTF">2020-01-10T09:59:00Z</dcterms:created>
  <dcterms:modified xsi:type="dcterms:W3CDTF">2020-02-14T08:38:00Z</dcterms:modified>
  <cp:category/>
</cp:coreProperties>
</file>