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3B1" w:rsidRDefault="004D23B1" w:rsidP="00014292">
      <w:pPr>
        <w:spacing w:line="276" w:lineRule="auto"/>
        <w:rPr>
          <w:rFonts w:cs="Calibri Light"/>
        </w:rPr>
      </w:pPr>
    </w:p>
    <w:p w:rsidR="000E0517" w:rsidRPr="00014292" w:rsidRDefault="000E0517" w:rsidP="00014292">
      <w:pPr>
        <w:spacing w:line="276" w:lineRule="auto"/>
      </w:pPr>
    </w:p>
    <w:p w:rsidR="00571F6C" w:rsidRPr="004D23B1" w:rsidRDefault="00571F6C" w:rsidP="00571F6C">
      <w:pPr>
        <w:pStyle w:val="Titel"/>
        <w:spacing w:line="240" w:lineRule="auto"/>
        <w:rPr>
          <w:b/>
          <w:color w:val="000000"/>
          <w:sz w:val="32"/>
          <w:szCs w:val="28"/>
        </w:rPr>
      </w:pPr>
      <w:r w:rsidRPr="004D23B1">
        <w:rPr>
          <w:b/>
          <w:color w:val="000000"/>
          <w:sz w:val="32"/>
          <w:szCs w:val="28"/>
        </w:rPr>
        <w:t>ANFORDERUNG DER PROJEKTMITTEL</w:t>
      </w:r>
    </w:p>
    <w:p w:rsidR="00C62DB7" w:rsidRPr="00014292" w:rsidRDefault="00C62DB7" w:rsidP="00571F6C">
      <w:pPr>
        <w:spacing w:line="240" w:lineRule="auto"/>
        <w:rPr>
          <w:rFonts w:cs="Calibri Light"/>
          <w:snapToGrid w:val="0"/>
          <w:color w:val="00000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7132"/>
      </w:tblGrid>
      <w:tr w:rsidR="00C62DB7" w:rsidTr="001F5AFE">
        <w:trPr>
          <w:trHeight w:val="354"/>
        </w:trPr>
        <w:tc>
          <w:tcPr>
            <w:tcW w:w="2830" w:type="dxa"/>
          </w:tcPr>
          <w:p w:rsidR="00C62DB7" w:rsidRDefault="00C62DB7" w:rsidP="00C62DB7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 w:rsidRPr="00014292">
              <w:rPr>
                <w:rFonts w:cs="Calibri Light"/>
                <w:b/>
                <w:snapToGrid w:val="0"/>
                <w:color w:val="000000"/>
              </w:rPr>
              <w:t>zum Fördervertrag Nr</w:t>
            </w:r>
            <w:r>
              <w:rPr>
                <w:rFonts w:cs="Calibri Light"/>
                <w:snapToGrid w:val="0"/>
                <w:color w:val="000000"/>
              </w:rPr>
              <w:t>.:</w:t>
            </w:r>
          </w:p>
        </w:tc>
        <w:tc>
          <w:tcPr>
            <w:tcW w:w="7132" w:type="dxa"/>
          </w:tcPr>
          <w:p w:rsidR="00C62DB7" w:rsidRDefault="007C209F" w:rsidP="0094249B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sdt>
              <w:sdtPr>
                <w:rPr>
                  <w:rFonts w:cs="Calibri Light"/>
                  <w:snapToGrid w:val="0"/>
                  <w:color w:val="000000"/>
                </w:rPr>
                <w:id w:val="1125504875"/>
                <w:placeholder>
                  <w:docPart w:val="3687AC82897A4D9DA1D7522B39CE04D7"/>
                </w:placeholder>
                <w:showingPlcHdr/>
              </w:sdtPr>
              <w:sdtEndPr/>
              <w:sdtContent>
                <w:r w:rsidR="0094249B" w:rsidRPr="0058543A">
                  <w:rPr>
                    <w:rStyle w:val="Platzhaltertext"/>
                  </w:rPr>
                  <w:t>Klicken Sie hier, um Text einzugeben.</w:t>
                </w:r>
              </w:sdtContent>
            </w:sdt>
            <w:r w:rsidR="00C62DB7" w:rsidRPr="00014292">
              <w:rPr>
                <w:rFonts w:cs="Calibri Light"/>
                <w:snapToGrid w:val="0"/>
                <w:color w:val="000000"/>
              </w:rPr>
              <w:t xml:space="preserve"> </w:t>
            </w:r>
          </w:p>
        </w:tc>
      </w:tr>
      <w:tr w:rsidR="00C62DB7" w:rsidTr="001F5AFE">
        <w:trPr>
          <w:trHeight w:val="555"/>
        </w:trPr>
        <w:tc>
          <w:tcPr>
            <w:tcW w:w="2830" w:type="dxa"/>
          </w:tcPr>
          <w:p w:rsidR="00C62DB7" w:rsidRDefault="00C62DB7" w:rsidP="00C62DB7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t>vom</w:t>
            </w:r>
          </w:p>
        </w:tc>
        <w:sdt>
          <w:sdtPr>
            <w:rPr>
              <w:rFonts w:cs="Calibri Light"/>
              <w:snapToGrid w:val="0"/>
              <w:color w:val="000000"/>
            </w:rPr>
            <w:id w:val="-443456893"/>
            <w:placeholder>
              <w:docPart w:val="DefaultPlaceholder_1081868576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7132" w:type="dxa"/>
              </w:tcPr>
              <w:p w:rsidR="00C62DB7" w:rsidRDefault="0094249B" w:rsidP="0094249B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 w:rsidRPr="0058543A">
                  <w:rPr>
                    <w:rStyle w:val="Platzhaltertext"/>
                  </w:rPr>
                  <w:t>Klicken Sie hier, um ein Datum einzugeben.</w:t>
                </w:r>
              </w:p>
            </w:tc>
          </w:sdtContent>
        </w:sdt>
      </w:tr>
      <w:tr w:rsidR="00C62DB7" w:rsidTr="001F5AFE">
        <w:trPr>
          <w:trHeight w:val="563"/>
        </w:trPr>
        <w:tc>
          <w:tcPr>
            <w:tcW w:w="2830" w:type="dxa"/>
          </w:tcPr>
          <w:p w:rsidR="00C62DB7" w:rsidRDefault="00C62DB7" w:rsidP="00C62DB7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 w:rsidRPr="00014292">
              <w:rPr>
                <w:rFonts w:cs="Calibri Light"/>
                <w:b/>
                <w:snapToGrid w:val="0"/>
                <w:color w:val="000000"/>
              </w:rPr>
              <w:t>Für das Projekt:</w:t>
            </w:r>
          </w:p>
        </w:tc>
        <w:tc>
          <w:tcPr>
            <w:tcW w:w="7132" w:type="dxa"/>
          </w:tcPr>
          <w:p w:rsidR="00C62DB7" w:rsidRPr="008178E3" w:rsidRDefault="007C209F" w:rsidP="0094249B">
            <w:pPr>
              <w:spacing w:line="240" w:lineRule="auto"/>
              <w:rPr>
                <w:rFonts w:cs="Calibri Light"/>
                <w:b/>
                <w:snapToGrid w:val="0"/>
                <w:color w:val="000000"/>
              </w:rPr>
            </w:pPr>
            <w:sdt>
              <w:sdtPr>
                <w:rPr>
                  <w:rFonts w:cs="Calibri Light"/>
                  <w:b/>
                  <w:snapToGrid w:val="0"/>
                  <w:color w:val="000000"/>
                </w:rPr>
                <w:id w:val="-206560911"/>
                <w:placeholder>
                  <w:docPart w:val="0E802C947153494ABCAE7FA153E6E0EC"/>
                </w:placeholder>
                <w:showingPlcHdr/>
              </w:sdtPr>
              <w:sdtEndPr/>
              <w:sdtContent>
                <w:r w:rsidR="0094249B" w:rsidRPr="0058543A">
                  <w:rPr>
                    <w:rStyle w:val="Platzhaltertext"/>
                  </w:rPr>
                  <w:t>Klicken Sie hier, um Text einzugeben.</w:t>
                </w:r>
              </w:sdtContent>
            </w:sdt>
          </w:p>
        </w:tc>
      </w:tr>
    </w:tbl>
    <w:p w:rsidR="00571F6C" w:rsidRPr="00014292" w:rsidRDefault="00571F6C" w:rsidP="00571F6C">
      <w:pPr>
        <w:spacing w:line="240" w:lineRule="auto"/>
        <w:rPr>
          <w:rFonts w:cs="Calibri Light"/>
          <w:snapToGrid w:val="0"/>
          <w:color w:val="00000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7132"/>
      </w:tblGrid>
      <w:tr w:rsidR="004D23B1" w:rsidTr="001F5AFE">
        <w:trPr>
          <w:trHeight w:val="359"/>
        </w:trPr>
        <w:tc>
          <w:tcPr>
            <w:tcW w:w="2830" w:type="dxa"/>
          </w:tcPr>
          <w:p w:rsidR="004D23B1" w:rsidRPr="001F5AFE" w:rsidRDefault="004D23B1" w:rsidP="004D23B1">
            <w:pPr>
              <w:tabs>
                <w:tab w:val="right" w:pos="2047"/>
              </w:tabs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 w:rsidRPr="001F5AFE">
              <w:rPr>
                <w:rFonts w:cs="Calibri Light"/>
                <w:snapToGrid w:val="0"/>
                <w:color w:val="000000"/>
              </w:rPr>
              <w:t>Zuwendungsempfänger*in:</w:t>
            </w:r>
          </w:p>
        </w:tc>
        <w:tc>
          <w:tcPr>
            <w:tcW w:w="7132" w:type="dxa"/>
          </w:tcPr>
          <w:p w:rsidR="004D23B1" w:rsidRDefault="007C209F" w:rsidP="003657C6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sdt>
              <w:sdtPr>
                <w:rPr>
                  <w:rFonts w:cs="Calibri Light"/>
                  <w:snapToGrid w:val="0"/>
                  <w:color w:val="000000"/>
                </w:rPr>
                <w:id w:val="-594473831"/>
                <w:placeholder>
                  <w:docPart w:val="EBF6370F7A9B4B91B4CAF3393DAA49E2"/>
                </w:placeholder>
                <w:showingPlcHdr/>
              </w:sdtPr>
              <w:sdtEndPr/>
              <w:sdtContent>
                <w:r w:rsidR="004D23B1" w:rsidRPr="0058543A">
                  <w:rPr>
                    <w:rStyle w:val="Platzhaltertext"/>
                  </w:rPr>
                  <w:t>Klicken Sie hier, um Text einzugeben.</w:t>
                </w:r>
              </w:sdtContent>
            </w:sdt>
            <w:r w:rsidR="004D23B1" w:rsidRPr="00014292">
              <w:rPr>
                <w:rFonts w:cs="Calibri Light"/>
                <w:snapToGrid w:val="0"/>
                <w:color w:val="000000"/>
              </w:rPr>
              <w:t xml:space="preserve"> </w:t>
            </w:r>
          </w:p>
        </w:tc>
      </w:tr>
      <w:tr w:rsidR="004D23B1" w:rsidTr="001F5AFE">
        <w:trPr>
          <w:trHeight w:val="555"/>
        </w:trPr>
        <w:tc>
          <w:tcPr>
            <w:tcW w:w="2830" w:type="dxa"/>
          </w:tcPr>
          <w:p w:rsidR="004D23B1" w:rsidRPr="001F5AFE" w:rsidRDefault="004D23B1" w:rsidP="003657C6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 w:rsidRPr="001F5AFE">
              <w:rPr>
                <w:rFonts w:cs="Calibri Light"/>
                <w:snapToGrid w:val="0"/>
                <w:color w:val="000000"/>
              </w:rPr>
              <w:t>Ansprechpartner*in für dieses Projekt:</w:t>
            </w:r>
          </w:p>
        </w:tc>
        <w:tc>
          <w:tcPr>
            <w:tcW w:w="7132" w:type="dxa"/>
          </w:tcPr>
          <w:p w:rsidR="004D23B1" w:rsidRDefault="007C209F" w:rsidP="0094249B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sdt>
              <w:sdtPr>
                <w:rPr>
                  <w:rFonts w:cs="Calibri Light"/>
                  <w:snapToGrid w:val="0"/>
                  <w:color w:val="000000"/>
                </w:rPr>
                <w:id w:val="-2076734942"/>
                <w:placeholder>
                  <w:docPart w:val="1F4549D2C2E345D1B99B245CFC9B31A9"/>
                </w:placeholder>
                <w:showingPlcHdr/>
              </w:sdtPr>
              <w:sdtEndPr/>
              <w:sdtContent>
                <w:r w:rsidR="0094249B" w:rsidRPr="0058543A">
                  <w:rPr>
                    <w:rStyle w:val="Platzhaltertext"/>
                  </w:rPr>
                  <w:t>Klicken Sie hier, um Text einzugeben.</w:t>
                </w:r>
              </w:sdtContent>
            </w:sdt>
          </w:p>
        </w:tc>
      </w:tr>
      <w:tr w:rsidR="004D23B1" w:rsidTr="001F5AFE">
        <w:trPr>
          <w:trHeight w:val="363"/>
        </w:trPr>
        <w:tc>
          <w:tcPr>
            <w:tcW w:w="2830" w:type="dxa"/>
          </w:tcPr>
          <w:p w:rsidR="004D23B1" w:rsidRPr="001F5AFE" w:rsidRDefault="004D23B1" w:rsidP="003657C6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 w:rsidRPr="001F5AFE">
              <w:rPr>
                <w:rFonts w:cs="Calibri Light"/>
                <w:snapToGrid w:val="0"/>
                <w:color w:val="000000"/>
              </w:rPr>
              <w:t>Tel./Email:</w:t>
            </w:r>
          </w:p>
        </w:tc>
        <w:tc>
          <w:tcPr>
            <w:tcW w:w="7132" w:type="dxa"/>
          </w:tcPr>
          <w:p w:rsidR="004D23B1" w:rsidRPr="004D23B1" w:rsidRDefault="007C209F" w:rsidP="003657C6">
            <w:pPr>
              <w:spacing w:line="240" w:lineRule="auto"/>
              <w:rPr>
                <w:rFonts w:cs="Calibri Light"/>
                <w:b/>
                <w:snapToGrid w:val="0"/>
                <w:color w:val="000000"/>
              </w:rPr>
            </w:pPr>
            <w:sdt>
              <w:sdtPr>
                <w:rPr>
                  <w:rFonts w:cs="Calibri Light"/>
                  <w:b/>
                  <w:snapToGrid w:val="0"/>
                  <w:color w:val="000000"/>
                </w:rPr>
                <w:id w:val="-1739553461"/>
                <w:placeholder>
                  <w:docPart w:val="285932A7E64841948A83ACBCF5A33152"/>
                </w:placeholder>
                <w:showingPlcHdr/>
              </w:sdtPr>
              <w:sdtEndPr/>
              <w:sdtContent>
                <w:r w:rsidR="004D23B1" w:rsidRPr="0058543A">
                  <w:rPr>
                    <w:rStyle w:val="Platzhaltertext"/>
                  </w:rPr>
                  <w:t>Klicken Sie hier, um Text einzugeben.</w:t>
                </w:r>
              </w:sdtContent>
            </w:sdt>
          </w:p>
        </w:tc>
      </w:tr>
    </w:tbl>
    <w:p w:rsidR="00571F6C" w:rsidRPr="008178E3" w:rsidRDefault="00571F6C" w:rsidP="00571F6C">
      <w:pPr>
        <w:spacing w:line="240" w:lineRule="auto"/>
        <w:rPr>
          <w:rFonts w:cs="Calibri Light"/>
          <w:snapToGrid w:val="0"/>
          <w:color w:val="000000"/>
          <w:sz w:val="20"/>
        </w:rPr>
      </w:pPr>
    </w:p>
    <w:p w:rsidR="00571F6C" w:rsidRPr="008178E3" w:rsidRDefault="00571F6C" w:rsidP="004D23B1">
      <w:pPr>
        <w:spacing w:after="0" w:line="240" w:lineRule="auto"/>
        <w:rPr>
          <w:rFonts w:cs="Calibri Light"/>
          <w:color w:val="000000"/>
          <w:sz w:val="24"/>
        </w:rPr>
      </w:pPr>
      <w:r w:rsidRPr="008178E3">
        <w:rPr>
          <w:rFonts w:cs="Calibri Light"/>
          <w:b/>
          <w:snapToGrid w:val="0"/>
          <w:color w:val="000000"/>
          <w:sz w:val="24"/>
        </w:rPr>
        <w:t>Aktuelle Informationen zum Projekt</w:t>
      </w:r>
    </w:p>
    <w:p w:rsidR="00571F6C" w:rsidRPr="004D23B1" w:rsidRDefault="00571F6C" w:rsidP="00014292">
      <w:pPr>
        <w:spacing w:line="240" w:lineRule="auto"/>
        <w:rPr>
          <w:rFonts w:cs="Calibri Light"/>
          <w:color w:val="000000"/>
          <w:sz w:val="16"/>
        </w:rPr>
      </w:pPr>
      <w:r w:rsidRPr="004D23B1">
        <w:rPr>
          <w:rFonts w:cs="Calibri Light"/>
          <w:color w:val="000000"/>
          <w:sz w:val="16"/>
        </w:rPr>
        <w:t>(*Zutreffendes bitte ankreuzen)</w:t>
      </w:r>
    </w:p>
    <w:tbl>
      <w:tblPr>
        <w:tblStyle w:val="Tabellenraster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2121"/>
        <w:gridCol w:w="7132"/>
      </w:tblGrid>
      <w:tr w:rsidR="004D23B1" w:rsidTr="001F5AFE">
        <w:sdt>
          <w:sdtPr>
            <w:rPr>
              <w:rFonts w:cs="Calibri Light"/>
              <w:color w:val="000000"/>
            </w:rPr>
            <w:id w:val="1581410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4D23B1" w:rsidRDefault="004D23B1" w:rsidP="004D23B1">
                <w:pPr>
                  <w:spacing w:line="240" w:lineRule="auto"/>
                  <w:jc w:val="right"/>
                  <w:rPr>
                    <w:rFonts w:cs="Calibri Light"/>
                    <w:color w:val="000000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53" w:type="dxa"/>
            <w:gridSpan w:val="2"/>
          </w:tcPr>
          <w:p w:rsidR="004D23B1" w:rsidRDefault="004D23B1" w:rsidP="00014292">
            <w:pPr>
              <w:spacing w:line="240" w:lineRule="auto"/>
              <w:rPr>
                <w:rFonts w:cs="Calibri Light"/>
                <w:color w:val="000000"/>
              </w:rPr>
            </w:pPr>
            <w:r w:rsidRPr="00014292">
              <w:rPr>
                <w:rFonts w:cs="Calibri Light"/>
                <w:color w:val="000000"/>
              </w:rPr>
              <w:t xml:space="preserve">Gegenüber unserem </w:t>
            </w:r>
            <w:r w:rsidRPr="00014292">
              <w:rPr>
                <w:rFonts w:cs="Calibri Light"/>
                <w:color w:val="000000"/>
                <w:u w:val="single"/>
              </w:rPr>
              <w:t>Antrag</w:t>
            </w:r>
            <w:r w:rsidRPr="00014292">
              <w:rPr>
                <w:rFonts w:cs="Calibri Light"/>
                <w:color w:val="000000"/>
              </w:rPr>
              <w:t xml:space="preserve"> vom</w:t>
            </w:r>
            <w:r>
              <w:rPr>
                <w:rFonts w:cs="Calibri Light"/>
                <w:color w:val="000000"/>
              </w:rPr>
              <w:t xml:space="preserve"> </w:t>
            </w:r>
            <w:sdt>
              <w:sdtPr>
                <w:rPr>
                  <w:rFonts w:cs="Calibri Light"/>
                  <w:color w:val="000000"/>
                </w:rPr>
                <w:id w:val="949742774"/>
                <w:placeholder>
                  <w:docPart w:val="22851E807CF14661885458C8457982B0"/>
                </w:placeholder>
              </w:sdtPr>
              <w:sdtEndPr/>
              <w:sdtContent>
                <w:sdt>
                  <w:sdtPr>
                    <w:rPr>
                      <w:rFonts w:cs="Calibri Light"/>
                      <w:color w:val="000000"/>
                    </w:rPr>
                    <w:id w:val="-782730706"/>
                    <w:placeholder>
                      <w:docPart w:val="6E9162301B334F4F971718308AC0292E"/>
                    </w:placeholder>
                    <w:showingPlcHdr/>
                    <w:date>
                      <w:dateFormat w:val="dd.MM.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Pr="0058543A">
                      <w:rPr>
                        <w:rStyle w:val="Platzhaltertext"/>
                      </w:rPr>
                      <w:t>Klicken Sie hier, um ein Datum einzugeben.</w:t>
                    </w:r>
                  </w:sdtContent>
                </w:sdt>
              </w:sdtContent>
            </w:sdt>
            <w:r>
              <w:rPr>
                <w:rFonts w:cs="Calibri Light"/>
                <w:color w:val="000000"/>
              </w:rPr>
              <w:t xml:space="preserve"> </w:t>
            </w:r>
            <w:r w:rsidRPr="00014292">
              <w:rPr>
                <w:rFonts w:cs="Calibri Light"/>
                <w:color w:val="000000"/>
              </w:rPr>
              <w:t>haben sich keine Abweichungen ergeben.</w:t>
            </w:r>
          </w:p>
        </w:tc>
      </w:tr>
      <w:tr w:rsidR="004D23B1" w:rsidTr="001F5AFE">
        <w:sdt>
          <w:sdtPr>
            <w:rPr>
              <w:rFonts w:cs="Calibri Light"/>
              <w:color w:val="000000"/>
            </w:rPr>
            <w:id w:val="-685750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4D23B1" w:rsidRDefault="007D7D2D" w:rsidP="004D23B1">
                <w:pPr>
                  <w:spacing w:line="240" w:lineRule="auto"/>
                  <w:jc w:val="right"/>
                  <w:rPr>
                    <w:rFonts w:cs="Calibri Light"/>
                    <w:color w:val="000000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53" w:type="dxa"/>
            <w:gridSpan w:val="2"/>
          </w:tcPr>
          <w:p w:rsidR="004D23B1" w:rsidRDefault="004D23B1" w:rsidP="004D23B1">
            <w:pPr>
              <w:spacing w:after="0" w:line="240" w:lineRule="auto"/>
              <w:ind w:left="708" w:hanging="708"/>
              <w:rPr>
                <w:rFonts w:cs="Calibri Light"/>
                <w:color w:val="000000"/>
              </w:rPr>
            </w:pPr>
            <w:r>
              <w:rPr>
                <w:rFonts w:cs="Calibri Light"/>
                <w:color w:val="000000"/>
              </w:rPr>
              <w:t xml:space="preserve">Die o. g. Maßnahme kann </w:t>
            </w:r>
            <w:r w:rsidRPr="00014292">
              <w:rPr>
                <w:rFonts w:cs="Calibri Light"/>
                <w:color w:val="000000"/>
              </w:rPr>
              <w:t>nicht durchgeführt werden.</w:t>
            </w:r>
          </w:p>
          <w:p w:rsidR="004D23B1" w:rsidRDefault="004D23B1" w:rsidP="004D23B1">
            <w:pPr>
              <w:spacing w:line="240" w:lineRule="auto"/>
              <w:ind w:left="708" w:hanging="708"/>
              <w:rPr>
                <w:rFonts w:cs="Calibri Light"/>
                <w:color w:val="000000"/>
              </w:rPr>
            </w:pPr>
            <w:r w:rsidRPr="004D23B1">
              <w:rPr>
                <w:rFonts w:cs="Calibri Light"/>
                <w:color w:val="000000"/>
                <w:sz w:val="16"/>
              </w:rPr>
              <w:t>(Kurzbegründung beifügen)</w:t>
            </w:r>
          </w:p>
        </w:tc>
      </w:tr>
      <w:tr w:rsidR="004D23B1" w:rsidTr="001F5AFE">
        <w:trPr>
          <w:trHeight w:val="746"/>
        </w:trPr>
        <w:tc>
          <w:tcPr>
            <w:tcW w:w="709" w:type="dxa"/>
          </w:tcPr>
          <w:p w:rsidR="004D23B1" w:rsidRDefault="004D23B1" w:rsidP="00014292">
            <w:pPr>
              <w:spacing w:line="240" w:lineRule="auto"/>
              <w:rPr>
                <w:rFonts w:cs="Calibri Light"/>
                <w:color w:val="000000"/>
              </w:rPr>
            </w:pPr>
          </w:p>
        </w:tc>
        <w:sdt>
          <w:sdtPr>
            <w:rPr>
              <w:rFonts w:cs="Calibri Light"/>
              <w:color w:val="000000"/>
            </w:rPr>
            <w:id w:val="-245045411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9253" w:type="dxa"/>
                <w:gridSpan w:val="2"/>
              </w:tcPr>
              <w:p w:rsidR="004D23B1" w:rsidRDefault="004D23B1" w:rsidP="00014292">
                <w:pPr>
                  <w:spacing w:line="240" w:lineRule="auto"/>
                  <w:rPr>
                    <w:rFonts w:cs="Calibri Light"/>
                    <w:color w:val="000000"/>
                  </w:rPr>
                </w:pPr>
                <w:r w:rsidRPr="0058543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4D23B1" w:rsidTr="001F5AFE">
        <w:sdt>
          <w:sdtPr>
            <w:rPr>
              <w:rFonts w:cs="Calibri Light"/>
              <w:color w:val="000000"/>
            </w:rPr>
            <w:id w:val="-841698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4D23B1" w:rsidRDefault="007D7D2D" w:rsidP="007D7D2D">
                <w:pPr>
                  <w:spacing w:line="240" w:lineRule="auto"/>
                  <w:jc w:val="right"/>
                  <w:rPr>
                    <w:rFonts w:cs="Calibri Light"/>
                    <w:color w:val="000000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53" w:type="dxa"/>
            <w:gridSpan w:val="2"/>
          </w:tcPr>
          <w:p w:rsidR="007D7D2D" w:rsidRDefault="007D7D2D" w:rsidP="007D7D2D">
            <w:pPr>
              <w:spacing w:after="0" w:line="240" w:lineRule="auto"/>
              <w:ind w:left="708" w:hanging="708"/>
              <w:rPr>
                <w:rFonts w:cs="Calibri Light"/>
                <w:color w:val="000000"/>
              </w:rPr>
            </w:pPr>
            <w:r w:rsidRPr="00014292">
              <w:rPr>
                <w:rFonts w:cs="Calibri Light"/>
                <w:color w:val="000000"/>
              </w:rPr>
              <w:t>haben sich folgende Abweichungen ergeben</w:t>
            </w:r>
          </w:p>
          <w:p w:rsidR="004D23B1" w:rsidRDefault="007D7D2D" w:rsidP="007D7D2D">
            <w:pPr>
              <w:spacing w:line="240" w:lineRule="auto"/>
              <w:ind w:left="708" w:hanging="708"/>
              <w:rPr>
                <w:rFonts w:cs="Calibri Light"/>
                <w:color w:val="000000"/>
              </w:rPr>
            </w:pPr>
            <w:r w:rsidRPr="007D7D2D">
              <w:rPr>
                <w:rFonts w:cs="Calibri Light"/>
                <w:color w:val="000000"/>
                <w:sz w:val="16"/>
              </w:rPr>
              <w:t>(Kurzbegründung beifügen):</w:t>
            </w:r>
          </w:p>
        </w:tc>
      </w:tr>
      <w:tr w:rsidR="004D23B1" w:rsidTr="001F5AFE">
        <w:trPr>
          <w:trHeight w:val="798"/>
        </w:trPr>
        <w:tc>
          <w:tcPr>
            <w:tcW w:w="709" w:type="dxa"/>
          </w:tcPr>
          <w:p w:rsidR="004D23B1" w:rsidRDefault="004D23B1" w:rsidP="00014292">
            <w:pPr>
              <w:spacing w:line="240" w:lineRule="auto"/>
              <w:rPr>
                <w:rFonts w:cs="Calibri Light"/>
                <w:color w:val="000000"/>
              </w:rPr>
            </w:pPr>
          </w:p>
        </w:tc>
        <w:sdt>
          <w:sdtPr>
            <w:rPr>
              <w:rFonts w:cs="Calibri Light"/>
              <w:color w:val="000000"/>
            </w:rPr>
            <w:id w:val="1141307886"/>
            <w:placeholder>
              <w:docPart w:val="CBFA37792CE547E99E022BBC58837B03"/>
            </w:placeholder>
            <w:showingPlcHdr/>
          </w:sdtPr>
          <w:sdtEndPr/>
          <w:sdtContent>
            <w:tc>
              <w:tcPr>
                <w:tcW w:w="9253" w:type="dxa"/>
                <w:gridSpan w:val="2"/>
              </w:tcPr>
              <w:p w:rsidR="004D23B1" w:rsidRDefault="007D7D2D" w:rsidP="00014292">
                <w:pPr>
                  <w:spacing w:line="240" w:lineRule="auto"/>
                  <w:rPr>
                    <w:rFonts w:cs="Calibri Light"/>
                    <w:color w:val="000000"/>
                  </w:rPr>
                </w:pPr>
                <w:r w:rsidRPr="0058543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7D7D2D" w:rsidTr="001F5AFE">
        <w:tc>
          <w:tcPr>
            <w:tcW w:w="2830" w:type="dxa"/>
            <w:gridSpan w:val="2"/>
          </w:tcPr>
          <w:p w:rsidR="007D7D2D" w:rsidRPr="008178E3" w:rsidRDefault="007D7D2D" w:rsidP="008178E3">
            <w:pPr>
              <w:spacing w:line="240" w:lineRule="auto"/>
              <w:jc w:val="right"/>
              <w:rPr>
                <w:rFonts w:cs="Calibri Light"/>
                <w:b/>
                <w:color w:val="000000"/>
              </w:rPr>
            </w:pPr>
            <w:r w:rsidRPr="008178E3">
              <w:rPr>
                <w:rFonts w:cs="Calibri Light"/>
                <w:b/>
                <w:color w:val="000000"/>
              </w:rPr>
              <w:t>Bewilligte Zuwendung</w:t>
            </w:r>
            <w:r w:rsidR="008178E3">
              <w:rPr>
                <w:rFonts w:cs="Calibri Light"/>
                <w:b/>
                <w:color w:val="000000"/>
              </w:rPr>
              <w:t>:</w:t>
            </w:r>
          </w:p>
        </w:tc>
        <w:tc>
          <w:tcPr>
            <w:tcW w:w="7132" w:type="dxa"/>
          </w:tcPr>
          <w:p w:rsidR="007D7D2D" w:rsidRDefault="007C209F" w:rsidP="008178E3">
            <w:pPr>
              <w:spacing w:after="0" w:line="240" w:lineRule="auto"/>
              <w:rPr>
                <w:rFonts w:cs="Calibri Light"/>
                <w:color w:val="000000"/>
              </w:rPr>
            </w:pPr>
            <w:sdt>
              <w:sdtPr>
                <w:rPr>
                  <w:rFonts w:cs="Calibri Light"/>
                  <w:color w:val="000000"/>
                </w:rPr>
                <w:id w:val="-1943603761"/>
                <w:placeholder>
                  <w:docPart w:val="659ED725554241718ECCC4285D8B924F"/>
                </w:placeholder>
                <w:showingPlcHdr/>
              </w:sdtPr>
              <w:sdtEndPr/>
              <w:sdtContent>
                <w:r w:rsidR="008178E3" w:rsidRPr="0058543A">
                  <w:rPr>
                    <w:rStyle w:val="Platzhaltertext"/>
                  </w:rPr>
                  <w:t>Klicken Sie hier, um Text einzugeben.</w:t>
                </w:r>
              </w:sdtContent>
            </w:sdt>
            <w:r w:rsidR="008178E3">
              <w:rPr>
                <w:rFonts w:cs="Calibri Light"/>
                <w:color w:val="000000"/>
              </w:rPr>
              <w:t xml:space="preserve"> EUR</w:t>
            </w:r>
          </w:p>
          <w:p w:rsidR="008178E3" w:rsidRDefault="008178E3" w:rsidP="00014292">
            <w:pPr>
              <w:spacing w:line="240" w:lineRule="auto"/>
              <w:rPr>
                <w:rFonts w:cs="Calibri Light"/>
                <w:color w:val="000000"/>
              </w:rPr>
            </w:pPr>
          </w:p>
        </w:tc>
      </w:tr>
      <w:tr w:rsidR="007D7D2D" w:rsidTr="001F5AFE">
        <w:tc>
          <w:tcPr>
            <w:tcW w:w="2830" w:type="dxa"/>
            <w:gridSpan w:val="2"/>
          </w:tcPr>
          <w:p w:rsidR="007D7D2D" w:rsidRPr="008178E3" w:rsidRDefault="008178E3" w:rsidP="008178E3">
            <w:pPr>
              <w:spacing w:line="240" w:lineRule="auto"/>
              <w:jc w:val="right"/>
              <w:rPr>
                <w:rFonts w:cs="Calibri Light"/>
                <w:b/>
                <w:color w:val="000000"/>
              </w:rPr>
            </w:pPr>
            <w:r w:rsidRPr="008178E3">
              <w:rPr>
                <w:rFonts w:cs="Calibri Light"/>
                <w:b/>
                <w:color w:val="000000"/>
              </w:rPr>
              <w:t>Angeforderte Mittel</w:t>
            </w:r>
            <w:r>
              <w:rPr>
                <w:rFonts w:cs="Calibri Light"/>
                <w:b/>
                <w:color w:val="000000"/>
              </w:rPr>
              <w:t>:</w:t>
            </w:r>
          </w:p>
        </w:tc>
        <w:tc>
          <w:tcPr>
            <w:tcW w:w="7132" w:type="dxa"/>
          </w:tcPr>
          <w:p w:rsidR="007D7D2D" w:rsidRDefault="007C209F" w:rsidP="008178E3">
            <w:pPr>
              <w:spacing w:after="0" w:line="240" w:lineRule="auto"/>
              <w:rPr>
                <w:rFonts w:cs="Calibri Light"/>
                <w:color w:val="000000"/>
              </w:rPr>
            </w:pPr>
            <w:sdt>
              <w:sdtPr>
                <w:rPr>
                  <w:rFonts w:cs="Calibri Light"/>
                  <w:color w:val="000000"/>
                </w:rPr>
                <w:id w:val="-2131628955"/>
                <w:placeholder>
                  <w:docPart w:val="E53A932637904A3697252E857659C0B6"/>
                </w:placeholder>
                <w:showingPlcHdr/>
              </w:sdtPr>
              <w:sdtEndPr/>
              <w:sdtContent>
                <w:r w:rsidR="008178E3" w:rsidRPr="0058543A">
                  <w:rPr>
                    <w:rStyle w:val="Platzhaltertext"/>
                  </w:rPr>
                  <w:t>Klicken Sie hier, um Text einzugeben.</w:t>
                </w:r>
              </w:sdtContent>
            </w:sdt>
            <w:r w:rsidR="008178E3">
              <w:rPr>
                <w:rFonts w:cs="Calibri Light"/>
                <w:color w:val="000000"/>
              </w:rPr>
              <w:t xml:space="preserve"> EUR</w:t>
            </w:r>
          </w:p>
          <w:p w:rsidR="008178E3" w:rsidRDefault="008178E3" w:rsidP="00014292">
            <w:pPr>
              <w:spacing w:line="240" w:lineRule="auto"/>
              <w:rPr>
                <w:rFonts w:cs="Calibri Light"/>
                <w:color w:val="000000"/>
              </w:rPr>
            </w:pPr>
          </w:p>
        </w:tc>
      </w:tr>
      <w:tr w:rsidR="007D7D2D" w:rsidTr="001F5AFE">
        <w:tc>
          <w:tcPr>
            <w:tcW w:w="2830" w:type="dxa"/>
            <w:gridSpan w:val="2"/>
          </w:tcPr>
          <w:p w:rsidR="007D7D2D" w:rsidRPr="008178E3" w:rsidRDefault="008178E3" w:rsidP="008178E3">
            <w:pPr>
              <w:spacing w:line="240" w:lineRule="auto"/>
              <w:jc w:val="right"/>
              <w:rPr>
                <w:rFonts w:cs="Calibri Light"/>
                <w:b/>
                <w:color w:val="000000"/>
              </w:rPr>
            </w:pPr>
            <w:r w:rsidRPr="008178E3">
              <w:rPr>
                <w:rFonts w:cs="Calibri Light"/>
                <w:b/>
                <w:color w:val="000000"/>
              </w:rPr>
              <w:t>Verbleibende Restmittel für weitere Anforderungen</w:t>
            </w:r>
            <w:r>
              <w:rPr>
                <w:rFonts w:cs="Calibri Light"/>
                <w:b/>
                <w:color w:val="000000"/>
              </w:rPr>
              <w:t>:</w:t>
            </w:r>
          </w:p>
        </w:tc>
        <w:tc>
          <w:tcPr>
            <w:tcW w:w="7132" w:type="dxa"/>
          </w:tcPr>
          <w:p w:rsidR="007D7D2D" w:rsidRDefault="007C209F" w:rsidP="008178E3">
            <w:pPr>
              <w:spacing w:after="0" w:line="240" w:lineRule="auto"/>
              <w:rPr>
                <w:rFonts w:cs="Calibri Light"/>
                <w:color w:val="000000"/>
              </w:rPr>
            </w:pPr>
            <w:sdt>
              <w:sdtPr>
                <w:rPr>
                  <w:rFonts w:cs="Calibri Light"/>
                  <w:color w:val="000000"/>
                </w:rPr>
                <w:id w:val="1204281075"/>
                <w:placeholder>
                  <w:docPart w:val="DefaultPlaceholder_1081868574"/>
                </w:placeholder>
                <w:showingPlcHdr/>
              </w:sdtPr>
              <w:sdtEndPr/>
              <w:sdtContent>
                <w:r w:rsidR="008178E3" w:rsidRPr="0058543A">
                  <w:rPr>
                    <w:rStyle w:val="Platzhaltertext"/>
                  </w:rPr>
                  <w:t>Klicken Sie hier, um Text einzugeben.</w:t>
                </w:r>
              </w:sdtContent>
            </w:sdt>
            <w:r w:rsidR="008178E3">
              <w:rPr>
                <w:rFonts w:cs="Calibri Light"/>
                <w:color w:val="000000"/>
              </w:rPr>
              <w:t xml:space="preserve"> EUR</w:t>
            </w:r>
          </w:p>
        </w:tc>
      </w:tr>
    </w:tbl>
    <w:p w:rsidR="001F5AFE" w:rsidRDefault="001F5AFE" w:rsidP="00571F6C">
      <w:pPr>
        <w:pStyle w:val="Textkrper2"/>
        <w:spacing w:line="240" w:lineRule="auto"/>
        <w:rPr>
          <w:rFonts w:ascii="Calibri Light" w:hAnsi="Calibri Light" w:cs="Calibri Light"/>
          <w:color w:val="000000"/>
          <w:sz w:val="22"/>
          <w:szCs w:val="22"/>
        </w:rPr>
      </w:pPr>
    </w:p>
    <w:p w:rsidR="008178E3" w:rsidRDefault="00571F6C" w:rsidP="00571F6C">
      <w:pPr>
        <w:pStyle w:val="Textkrper2"/>
        <w:spacing w:line="240" w:lineRule="auto"/>
        <w:rPr>
          <w:rFonts w:ascii="Calibri Light" w:hAnsi="Calibri Light" w:cs="Calibri Light"/>
          <w:color w:val="000000"/>
          <w:sz w:val="22"/>
          <w:szCs w:val="22"/>
        </w:rPr>
      </w:pPr>
      <w:r w:rsidRPr="00014292">
        <w:rPr>
          <w:rFonts w:ascii="Calibri Light" w:hAnsi="Calibri Light" w:cs="Calibri Light"/>
          <w:color w:val="000000"/>
          <w:sz w:val="22"/>
          <w:szCs w:val="22"/>
        </w:rPr>
        <w:t xml:space="preserve">Eine Auszahlung der Zuwendung kann nur erfolgen, wenn sie voraussichtlich innerhalb von sechs Wochen nach Auszahlung für fällige Zahlungen im Rahmen des Projekts benötigt wird. </w:t>
      </w:r>
    </w:p>
    <w:p w:rsidR="008178E3" w:rsidRDefault="008178E3" w:rsidP="00571F6C">
      <w:pPr>
        <w:pStyle w:val="Textkrper2"/>
        <w:spacing w:line="240" w:lineRule="auto"/>
        <w:rPr>
          <w:rFonts w:ascii="Calibri Light" w:hAnsi="Calibri Light" w:cs="Calibri Light"/>
          <w:color w:val="000000"/>
          <w:sz w:val="22"/>
          <w:szCs w:val="22"/>
        </w:rPr>
      </w:pPr>
    </w:p>
    <w:p w:rsidR="001F5AFE" w:rsidRPr="001F5AFE" w:rsidRDefault="001F5AFE" w:rsidP="00571F6C">
      <w:pPr>
        <w:pStyle w:val="Textkrper2"/>
        <w:spacing w:line="240" w:lineRule="auto"/>
        <w:rPr>
          <w:rFonts w:ascii="Calibri Light" w:hAnsi="Calibri Light" w:cs="Calibri Light"/>
          <w:color w:val="000000"/>
          <w:sz w:val="22"/>
          <w:szCs w:val="22"/>
        </w:rPr>
      </w:pPr>
    </w:p>
    <w:p w:rsidR="00571F6C" w:rsidRDefault="008178E3" w:rsidP="00571F6C">
      <w:pPr>
        <w:pStyle w:val="Textkrper2"/>
        <w:spacing w:line="240" w:lineRule="auto"/>
        <w:rPr>
          <w:rFonts w:ascii="Calibri Light" w:hAnsi="Calibri Light" w:cs="Calibri Light"/>
          <w:b/>
          <w:color w:val="000000"/>
          <w:sz w:val="24"/>
          <w:szCs w:val="22"/>
        </w:rPr>
      </w:pPr>
      <w:r w:rsidRPr="008178E3">
        <w:rPr>
          <w:rFonts w:ascii="Calibri Light" w:hAnsi="Calibri Light" w:cs="Calibri Light"/>
          <w:b/>
          <w:color w:val="000000"/>
          <w:sz w:val="24"/>
          <w:szCs w:val="22"/>
        </w:rPr>
        <w:t>Bitte überweisen Sie den o.g. Betrag auf das folgende Konto.</w:t>
      </w:r>
    </w:p>
    <w:p w:rsidR="001F5AFE" w:rsidRPr="001F5AFE" w:rsidRDefault="001F5AFE" w:rsidP="00571F6C">
      <w:pPr>
        <w:pStyle w:val="Textkrper2"/>
        <w:spacing w:line="240" w:lineRule="auto"/>
        <w:rPr>
          <w:rFonts w:ascii="Calibri Light" w:hAnsi="Calibri Light" w:cs="Calibri Light"/>
          <w:color w:val="000000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8407"/>
      </w:tblGrid>
      <w:tr w:rsidR="008178E3" w:rsidTr="001F5AFE">
        <w:tc>
          <w:tcPr>
            <w:tcW w:w="1555" w:type="dxa"/>
          </w:tcPr>
          <w:p w:rsidR="001F5AFE" w:rsidRPr="008178E3" w:rsidRDefault="008178E3" w:rsidP="001F5AFE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 w:rsidRPr="00014292">
              <w:rPr>
                <w:rFonts w:cs="Calibri Light"/>
                <w:snapToGrid w:val="0"/>
                <w:color w:val="000000"/>
              </w:rPr>
              <w:t>Kontoinhaber:</w:t>
            </w:r>
          </w:p>
        </w:tc>
        <w:sdt>
          <w:sdtPr>
            <w:rPr>
              <w:rFonts w:ascii="Calibri Light" w:hAnsi="Calibri Light" w:cs="Calibri Light"/>
              <w:color w:val="000000"/>
              <w:sz w:val="22"/>
              <w:szCs w:val="22"/>
            </w:rPr>
            <w:id w:val="-1129545012"/>
            <w:placeholder>
              <w:docPart w:val="DefaultPlaceholder_1081868574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8407" w:type="dxa"/>
              </w:tcPr>
              <w:p w:rsidR="008178E3" w:rsidRDefault="0094249B" w:rsidP="0094249B">
                <w:pPr>
                  <w:pStyle w:val="Textkrper2"/>
                  <w:spacing w:line="240" w:lineRule="auto"/>
                  <w:rPr>
                    <w:rFonts w:ascii="Calibri Light" w:hAnsi="Calibri Light" w:cs="Calibri Light"/>
                    <w:color w:val="000000"/>
                    <w:sz w:val="22"/>
                    <w:szCs w:val="22"/>
                  </w:rPr>
                </w:pPr>
                <w:r w:rsidRPr="0058543A">
                  <w:rPr>
                    <w:rStyle w:val="Platzhaltertext"/>
                    <w:rFonts w:eastAsiaTheme="minorEastAsia"/>
                  </w:rPr>
                  <w:t>Klicken Sie hier, um Text einzugeben.</w:t>
                </w:r>
              </w:p>
            </w:tc>
            <w:bookmarkEnd w:id="0" w:displacedByCustomXml="next"/>
          </w:sdtContent>
        </w:sdt>
      </w:tr>
      <w:tr w:rsidR="008178E3" w:rsidTr="001F5AFE">
        <w:tc>
          <w:tcPr>
            <w:tcW w:w="1555" w:type="dxa"/>
          </w:tcPr>
          <w:p w:rsidR="001F5AFE" w:rsidRPr="008178E3" w:rsidRDefault="008178E3" w:rsidP="001F5AFE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 w:rsidRPr="00014292">
              <w:rPr>
                <w:rFonts w:cs="Calibri Light"/>
                <w:snapToGrid w:val="0"/>
                <w:color w:val="000000"/>
              </w:rPr>
              <w:t>Geldinstitut:</w:t>
            </w:r>
          </w:p>
        </w:tc>
        <w:sdt>
          <w:sdtPr>
            <w:rPr>
              <w:rFonts w:ascii="Calibri Light" w:hAnsi="Calibri Light" w:cs="Calibri Light"/>
              <w:color w:val="000000"/>
              <w:sz w:val="22"/>
              <w:szCs w:val="22"/>
            </w:rPr>
            <w:id w:val="502941431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8407" w:type="dxa"/>
              </w:tcPr>
              <w:p w:rsidR="008178E3" w:rsidRDefault="008178E3" w:rsidP="00571F6C">
                <w:pPr>
                  <w:pStyle w:val="Textkrper2"/>
                  <w:spacing w:line="240" w:lineRule="auto"/>
                  <w:rPr>
                    <w:rFonts w:ascii="Calibri Light" w:hAnsi="Calibri Light" w:cs="Calibri Light"/>
                    <w:color w:val="000000"/>
                    <w:sz w:val="22"/>
                    <w:szCs w:val="22"/>
                  </w:rPr>
                </w:pPr>
                <w:r w:rsidRPr="0058543A">
                  <w:rPr>
                    <w:rStyle w:val="Platzhaltertext"/>
                    <w:rFonts w:eastAsiaTheme="minorEastAsia"/>
                  </w:rPr>
                  <w:t>Klicken Sie hier, um Text einzugeben.</w:t>
                </w:r>
              </w:p>
            </w:tc>
          </w:sdtContent>
        </w:sdt>
      </w:tr>
      <w:tr w:rsidR="008178E3" w:rsidTr="001F5AFE">
        <w:tc>
          <w:tcPr>
            <w:tcW w:w="1555" w:type="dxa"/>
          </w:tcPr>
          <w:p w:rsidR="008178E3" w:rsidRPr="008178E3" w:rsidRDefault="008178E3" w:rsidP="001F5AFE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 w:rsidRPr="00014292">
              <w:rPr>
                <w:rFonts w:cs="Calibri Light"/>
                <w:snapToGrid w:val="0"/>
                <w:color w:val="000000"/>
              </w:rPr>
              <w:t xml:space="preserve">IBAN:  DE </w:t>
            </w:r>
          </w:p>
        </w:tc>
        <w:sdt>
          <w:sdtPr>
            <w:rPr>
              <w:rFonts w:ascii="Calibri Light" w:hAnsi="Calibri Light" w:cs="Calibri Light"/>
              <w:color w:val="000000"/>
              <w:sz w:val="22"/>
              <w:szCs w:val="22"/>
            </w:rPr>
            <w:id w:val="-1103259679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8407" w:type="dxa"/>
              </w:tcPr>
              <w:p w:rsidR="008178E3" w:rsidRDefault="008178E3" w:rsidP="00571F6C">
                <w:pPr>
                  <w:pStyle w:val="Textkrper2"/>
                  <w:spacing w:line="240" w:lineRule="auto"/>
                  <w:rPr>
                    <w:rFonts w:ascii="Calibri Light" w:hAnsi="Calibri Light" w:cs="Calibri Light"/>
                    <w:color w:val="000000"/>
                    <w:sz w:val="22"/>
                    <w:szCs w:val="22"/>
                  </w:rPr>
                </w:pPr>
                <w:r w:rsidRPr="0058543A">
                  <w:rPr>
                    <w:rStyle w:val="Platzhaltertext"/>
                    <w:rFonts w:eastAsiaTheme="minorEastAsia"/>
                  </w:rPr>
                  <w:t>Klicken Sie hier, um Text einzugeben.</w:t>
                </w:r>
              </w:p>
            </w:tc>
          </w:sdtContent>
        </w:sdt>
      </w:tr>
      <w:tr w:rsidR="008178E3" w:rsidTr="001F5AFE">
        <w:tc>
          <w:tcPr>
            <w:tcW w:w="1555" w:type="dxa"/>
          </w:tcPr>
          <w:p w:rsidR="001F5AFE" w:rsidRPr="008178E3" w:rsidRDefault="008178E3" w:rsidP="001F5AFE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 w:rsidRPr="00014292">
              <w:rPr>
                <w:rFonts w:cs="Calibri Light"/>
                <w:snapToGrid w:val="0"/>
                <w:color w:val="000000"/>
              </w:rPr>
              <w:t>BIC:</w:t>
            </w:r>
          </w:p>
        </w:tc>
        <w:sdt>
          <w:sdtPr>
            <w:rPr>
              <w:rFonts w:ascii="Calibri Light" w:hAnsi="Calibri Light" w:cs="Calibri Light"/>
              <w:color w:val="000000"/>
              <w:sz w:val="22"/>
              <w:szCs w:val="22"/>
            </w:rPr>
            <w:id w:val="-15313027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8407" w:type="dxa"/>
              </w:tcPr>
              <w:p w:rsidR="008178E3" w:rsidRDefault="008178E3" w:rsidP="00571F6C">
                <w:pPr>
                  <w:pStyle w:val="Textkrper2"/>
                  <w:spacing w:line="240" w:lineRule="auto"/>
                  <w:rPr>
                    <w:rFonts w:ascii="Calibri Light" w:hAnsi="Calibri Light" w:cs="Calibri Light"/>
                    <w:color w:val="000000"/>
                    <w:sz w:val="22"/>
                    <w:szCs w:val="22"/>
                  </w:rPr>
                </w:pPr>
                <w:r w:rsidRPr="0058543A">
                  <w:rPr>
                    <w:rStyle w:val="Platzhaltertext"/>
                    <w:rFonts w:eastAsiaTheme="minorEastAsia"/>
                  </w:rPr>
                  <w:t>Klicken Sie hier, um Text einzugeben.</w:t>
                </w:r>
              </w:p>
            </w:tc>
          </w:sdtContent>
        </w:sdt>
      </w:tr>
    </w:tbl>
    <w:p w:rsidR="00571F6C" w:rsidRPr="00014292" w:rsidRDefault="00571F6C" w:rsidP="00571F6C">
      <w:pPr>
        <w:pStyle w:val="Textkrper2"/>
        <w:spacing w:line="240" w:lineRule="auto"/>
        <w:rPr>
          <w:rFonts w:ascii="Calibri Light" w:hAnsi="Calibri Light" w:cs="Calibri Light"/>
          <w:color w:val="000000"/>
          <w:sz w:val="22"/>
          <w:szCs w:val="22"/>
        </w:rPr>
      </w:pPr>
    </w:p>
    <w:p w:rsidR="00571F6C" w:rsidRPr="00014292" w:rsidRDefault="00571F6C" w:rsidP="00571F6C">
      <w:pPr>
        <w:spacing w:line="240" w:lineRule="auto"/>
        <w:rPr>
          <w:rFonts w:cs="Calibri Light"/>
          <w:snapToGrid w:val="0"/>
          <w:color w:val="000000"/>
        </w:rPr>
      </w:pPr>
    </w:p>
    <w:p w:rsidR="00571F6C" w:rsidRPr="00014292" w:rsidRDefault="00571F6C" w:rsidP="00571F6C">
      <w:pPr>
        <w:spacing w:line="240" w:lineRule="auto"/>
        <w:rPr>
          <w:rFonts w:cs="Calibri Light"/>
          <w:snapToGrid w:val="0"/>
          <w:color w:val="000000"/>
        </w:rPr>
      </w:pPr>
    </w:p>
    <w:tbl>
      <w:tblPr>
        <w:tblStyle w:val="Tabellenraster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1F5AFE" w:rsidTr="001F5AFE">
        <w:tc>
          <w:tcPr>
            <w:tcW w:w="3320" w:type="dxa"/>
          </w:tcPr>
          <w:p w:rsidR="001F5AFE" w:rsidRDefault="001F5AFE" w:rsidP="00571F6C">
            <w:pPr>
              <w:spacing w:line="240" w:lineRule="auto"/>
              <w:rPr>
                <w:rFonts w:cs="Calibri Light"/>
                <w:color w:val="000000"/>
              </w:rPr>
            </w:pPr>
            <w:r w:rsidRPr="00014292">
              <w:rPr>
                <w:rFonts w:cs="Calibri Light"/>
                <w:snapToGrid w:val="0"/>
                <w:color w:val="000000"/>
              </w:rPr>
              <w:t>Ort / Datum</w:t>
            </w:r>
          </w:p>
        </w:tc>
        <w:tc>
          <w:tcPr>
            <w:tcW w:w="3321" w:type="dxa"/>
          </w:tcPr>
          <w:p w:rsidR="001F5AFE" w:rsidRDefault="001F5AFE" w:rsidP="00571F6C">
            <w:pPr>
              <w:spacing w:line="240" w:lineRule="auto"/>
              <w:rPr>
                <w:rFonts w:cs="Calibri Light"/>
                <w:color w:val="000000"/>
              </w:rPr>
            </w:pPr>
            <w:r w:rsidRPr="00014292">
              <w:rPr>
                <w:rFonts w:cs="Calibri Light"/>
                <w:snapToGrid w:val="0"/>
                <w:color w:val="000000"/>
              </w:rPr>
              <w:t>Stempel</w:t>
            </w:r>
          </w:p>
        </w:tc>
        <w:tc>
          <w:tcPr>
            <w:tcW w:w="3321" w:type="dxa"/>
          </w:tcPr>
          <w:p w:rsidR="001F5AFE" w:rsidRDefault="001F5AFE" w:rsidP="00571F6C">
            <w:pPr>
              <w:spacing w:line="240" w:lineRule="auto"/>
              <w:rPr>
                <w:rFonts w:cs="Calibri Light"/>
                <w:color w:val="000000"/>
              </w:rPr>
            </w:pPr>
            <w:r w:rsidRPr="00014292">
              <w:rPr>
                <w:rFonts w:cs="Calibri Light"/>
                <w:snapToGrid w:val="0"/>
                <w:color w:val="000000"/>
              </w:rPr>
              <w:t>rechtsverbindliche Unterschrift</w:t>
            </w:r>
          </w:p>
        </w:tc>
      </w:tr>
    </w:tbl>
    <w:p w:rsidR="00166927" w:rsidRPr="001F5AFE" w:rsidRDefault="00166927" w:rsidP="001F5AFE">
      <w:pPr>
        <w:spacing w:line="240" w:lineRule="auto"/>
        <w:rPr>
          <w:rFonts w:cs="Calibri Light"/>
          <w:color w:val="000000"/>
        </w:rPr>
      </w:pPr>
    </w:p>
    <w:sectPr w:rsidR="00166927" w:rsidRPr="001F5AFE" w:rsidSect="00CE33E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134" w:right="1134" w:bottom="1134" w:left="1134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209F" w:rsidRDefault="007C209F" w:rsidP="0050340B">
      <w:r>
        <w:separator/>
      </w:r>
    </w:p>
  </w:endnote>
  <w:endnote w:type="continuationSeparator" w:id="0">
    <w:p w:rsidR="007C209F" w:rsidRDefault="007C209F" w:rsidP="00503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10102FF" w:usb1="EAC7FFFF" w:usb2="0001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Microsoft JhengHe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7D3" w:rsidRDefault="00C30FFE">
    <w:pPr>
      <w:pStyle w:val="Fuzeile"/>
    </w:pPr>
    <w:r>
      <w:rPr>
        <w:rFonts w:ascii="Helvetica" w:hAnsi="Helvetica" w:cs="Helvetica"/>
        <w:noProof/>
        <w:sz w:val="24"/>
        <w:szCs w:val="24"/>
        <w:lang w:eastAsia="de-DE"/>
      </w:rPr>
      <w:drawing>
        <wp:anchor distT="0" distB="0" distL="114300" distR="114300" simplePos="0" relativeHeight="251661312" behindDoc="0" locked="0" layoutInCell="1" allowOverlap="1" wp14:anchorId="0D103EBC" wp14:editId="434363AD">
          <wp:simplePos x="0" y="0"/>
          <wp:positionH relativeFrom="column">
            <wp:posOffset>2867025</wp:posOffset>
          </wp:positionH>
          <wp:positionV relativeFrom="paragraph">
            <wp:posOffset>-82550</wp:posOffset>
          </wp:positionV>
          <wp:extent cx="1788160" cy="392430"/>
          <wp:effectExtent l="0" t="0" r="2540" b="7620"/>
          <wp:wrapThrough wrapText="bothSides">
            <wp:wrapPolygon edited="0">
              <wp:start x="0" y="0"/>
              <wp:lineTo x="0" y="20971"/>
              <wp:lineTo x="21401" y="20971"/>
              <wp:lineTo x="21401" y="0"/>
              <wp:lineTo x="0" y="0"/>
            </wp:wrapPolygon>
          </wp:wrapThrough>
          <wp:docPr id="16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8160" cy="39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 w:cs="Helvetica"/>
        <w:noProof/>
        <w:sz w:val="24"/>
        <w:szCs w:val="24"/>
        <w:lang w:eastAsia="de-DE"/>
      </w:rPr>
      <w:drawing>
        <wp:anchor distT="0" distB="0" distL="114300" distR="114300" simplePos="0" relativeHeight="251662336" behindDoc="0" locked="0" layoutInCell="1" allowOverlap="1" wp14:anchorId="678DA04F" wp14:editId="3F4BDC3A">
          <wp:simplePos x="0" y="0"/>
          <wp:positionH relativeFrom="column">
            <wp:posOffset>0</wp:posOffset>
          </wp:positionH>
          <wp:positionV relativeFrom="paragraph">
            <wp:posOffset>-177165</wp:posOffset>
          </wp:positionV>
          <wp:extent cx="2059305" cy="609600"/>
          <wp:effectExtent l="0" t="0" r="0" b="0"/>
          <wp:wrapThrough wrapText="bothSides">
            <wp:wrapPolygon edited="0">
              <wp:start x="0" y="0"/>
              <wp:lineTo x="0" y="20925"/>
              <wp:lineTo x="21380" y="20925"/>
              <wp:lineTo x="21380" y="0"/>
              <wp:lineTo x="0" y="0"/>
            </wp:wrapPolygon>
          </wp:wrapThrough>
          <wp:docPr id="17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930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7D3">
      <w:rPr>
        <w:rFonts w:ascii="Calibri" w:hAnsi="Calibri" w:cs="Calibri"/>
        <w:noProof/>
        <w:color w:val="0000FF"/>
        <w:sz w:val="26"/>
        <w:szCs w:val="26"/>
        <w:lang w:eastAsia="de-DE"/>
      </w:rPr>
      <w:drawing>
        <wp:anchor distT="0" distB="0" distL="114300" distR="114300" simplePos="0" relativeHeight="251660288" behindDoc="0" locked="0" layoutInCell="1" allowOverlap="1" wp14:anchorId="5C4C7BA1" wp14:editId="7D2FB22A">
          <wp:simplePos x="0" y="0"/>
          <wp:positionH relativeFrom="column">
            <wp:posOffset>5781675</wp:posOffset>
          </wp:positionH>
          <wp:positionV relativeFrom="paragraph">
            <wp:posOffset>-83820</wp:posOffset>
          </wp:positionV>
          <wp:extent cx="1071245" cy="410845"/>
          <wp:effectExtent l="0" t="0" r="0" b="8255"/>
          <wp:wrapThrough wrapText="bothSides">
            <wp:wrapPolygon edited="0">
              <wp:start x="0" y="0"/>
              <wp:lineTo x="0" y="11017"/>
              <wp:lineTo x="768" y="16025"/>
              <wp:lineTo x="2689" y="21032"/>
              <wp:lineTo x="3073" y="21032"/>
              <wp:lineTo x="13444" y="21032"/>
              <wp:lineTo x="13444" y="16025"/>
              <wp:lineTo x="21126" y="15023"/>
              <wp:lineTo x="21126" y="7011"/>
              <wp:lineTo x="13444" y="0"/>
              <wp:lineTo x="0" y="0"/>
            </wp:wrapPolygon>
          </wp:wrapThrough>
          <wp:docPr id="15" name="Bild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245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EF1" w:rsidRDefault="00DB0CA9" w:rsidP="00851EF1">
    <w:pPr>
      <w:pStyle w:val="Fuzeile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.55pt;margin-top:-15.85pt;width:497.45pt;height:54.8pt;z-index:-251624448;mso-position-horizontal-relative:text;mso-position-vertical-relative:text;mso-width-relative:page;mso-height-relative:page">
          <v:imagedata r:id="rId1" o:title="Unbenannt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C98" w:rsidRPr="00A73A24" w:rsidRDefault="00470219" w:rsidP="00A73A24">
    <w:pPr>
      <w:pStyle w:val="Fu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8pt;margin-top:-15.85pt;width:497.45pt;height:54.8pt;z-index:251689984;mso-position-horizontal-relative:text;mso-position-vertical-relative:text;mso-width-relative:page;mso-height-relative:page">
          <v:imagedata r:id="rId1" o:title="Unbenann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209F" w:rsidRDefault="007C209F" w:rsidP="0050340B">
      <w:r>
        <w:separator/>
      </w:r>
    </w:p>
  </w:footnote>
  <w:footnote w:type="continuationSeparator" w:id="0">
    <w:p w:rsidR="007C209F" w:rsidRDefault="007C209F" w:rsidP="00503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667" w:rsidRDefault="00212667" w:rsidP="00247DAA">
    <w:pPr>
      <w:pStyle w:val="Kopfzeile"/>
      <w:rPr>
        <w:b/>
        <w:color w:val="808080" w:themeColor="background1" w:themeShade="80"/>
        <w:sz w:val="32"/>
      </w:rPr>
    </w:pPr>
  </w:p>
  <w:p w:rsidR="00F9686B" w:rsidRPr="00EA3C73" w:rsidRDefault="00212667" w:rsidP="00247DAA">
    <w:pPr>
      <w:pStyle w:val="Kopfzeile"/>
      <w:rPr>
        <w:b/>
        <w:color w:val="808080" w:themeColor="background1" w:themeShade="80"/>
        <w:sz w:val="32"/>
      </w:rPr>
    </w:pPr>
    <w:r>
      <w:rPr>
        <w:b/>
        <w:color w:val="808080" w:themeColor="background1" w:themeShade="80"/>
        <w:sz w:val="32"/>
      </w:rPr>
      <w:t>Grundsätze inklusiver Ausdrucksformen</w:t>
    </w:r>
    <w:r w:rsidRPr="00EA3C73">
      <w:rPr>
        <w:b/>
        <w:noProof/>
        <w:color w:val="808080" w:themeColor="background1" w:themeShade="80"/>
        <w:sz w:val="32"/>
      </w:rPr>
      <w:t xml:space="preserve"> </w:t>
    </w:r>
    <w:r w:rsidR="006A0651" w:rsidRPr="00EA3C73">
      <w:rPr>
        <w:b/>
        <w:noProof/>
        <w:color w:val="808080" w:themeColor="background1" w:themeShade="80"/>
        <w:sz w:val="32"/>
        <w:lang w:eastAsia="de-DE"/>
      </w:rPr>
      <w:drawing>
        <wp:anchor distT="0" distB="0" distL="114300" distR="114300" simplePos="0" relativeHeight="251676672" behindDoc="0" locked="0" layoutInCell="1" allowOverlap="1" wp14:anchorId="3AFD45D6" wp14:editId="216CF9D0">
          <wp:simplePos x="0" y="0"/>
          <wp:positionH relativeFrom="margin">
            <wp:posOffset>4819650</wp:posOffset>
          </wp:positionH>
          <wp:positionV relativeFrom="margin">
            <wp:posOffset>-1238250</wp:posOffset>
          </wp:positionV>
          <wp:extent cx="2095500" cy="946785"/>
          <wp:effectExtent l="0" t="0" r="0" b="5715"/>
          <wp:wrapThrough wrapText="bothSides">
            <wp:wrapPolygon edited="0">
              <wp:start x="0" y="0"/>
              <wp:lineTo x="0" y="21296"/>
              <wp:lineTo x="21404" y="21296"/>
              <wp:lineTo x="21404" y="0"/>
              <wp:lineTo x="0" y="0"/>
            </wp:wrapPolygon>
          </wp:wrapThrough>
          <wp:docPr id="23" name="Grafik 23" descr="cid:image001.png@01D4C454.C4DF4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cid:image001.png@01D4C454.C4DF431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946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0651" w:rsidRPr="006A0651" w:rsidRDefault="00DD22F5">
    <w:pPr>
      <w:pStyle w:val="Kopfzeile"/>
      <w:rPr>
        <w:color w:val="808080" w:themeColor="background1" w:themeShade="80"/>
      </w:rPr>
    </w:pPr>
    <w:r w:rsidRPr="00EA3C73">
      <w:rPr>
        <w:b/>
        <w:noProof/>
        <w:color w:val="808080" w:themeColor="background1" w:themeShade="80"/>
        <w:sz w:val="32"/>
        <w:lang w:eastAsia="de-DE"/>
      </w:rPr>
      <w:drawing>
        <wp:anchor distT="0" distB="0" distL="114300" distR="114300" simplePos="0" relativeHeight="251672576" behindDoc="0" locked="1" layoutInCell="1" allowOverlap="1" wp14:anchorId="73C36A8A" wp14:editId="2ADB2DCA">
          <wp:simplePos x="0" y="0"/>
          <wp:positionH relativeFrom="margin">
            <wp:posOffset>4267200</wp:posOffset>
          </wp:positionH>
          <wp:positionV relativeFrom="margin">
            <wp:posOffset>-956945</wp:posOffset>
          </wp:positionV>
          <wp:extent cx="2094865" cy="946785"/>
          <wp:effectExtent l="0" t="0" r="635" b="5715"/>
          <wp:wrapThrough wrapText="bothSides">
            <wp:wrapPolygon edited="0">
              <wp:start x="0" y="0"/>
              <wp:lineTo x="0" y="21296"/>
              <wp:lineTo x="21410" y="21296"/>
              <wp:lineTo x="21410" y="0"/>
              <wp:lineTo x="0" y="0"/>
            </wp:wrapPolygon>
          </wp:wrapThrough>
          <wp:docPr id="21" name="Grafik 21" descr="cid:image001.png@01D4C454.C4DF431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cid:image001.png@01D4C454.C4DF431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865" cy="946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635E">
      <w:rPr>
        <w:noProof/>
        <w:color w:val="808080" w:themeColor="background1" w:themeShade="80"/>
        <w:lang w:eastAsia="de-DE"/>
      </w:rPr>
      <w:drawing>
        <wp:anchor distT="0" distB="0" distL="114300" distR="114300" simplePos="0" relativeHeight="251678720" behindDoc="1" locked="1" layoutInCell="1" allowOverlap="1" wp14:anchorId="143284D7" wp14:editId="711EF349">
          <wp:simplePos x="0" y="0"/>
          <wp:positionH relativeFrom="column">
            <wp:posOffset>-285750</wp:posOffset>
          </wp:positionH>
          <wp:positionV relativeFrom="paragraph">
            <wp:posOffset>-438150</wp:posOffset>
          </wp:positionV>
          <wp:extent cx="2725200" cy="799200"/>
          <wp:effectExtent l="0" t="0" r="0" b="1270"/>
          <wp:wrapNone/>
          <wp:docPr id="5" name="Grafik 5" descr="DL-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L-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5200" cy="79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A0651" w:rsidRPr="006A0651" w:rsidRDefault="006A0651">
    <w:pPr>
      <w:pStyle w:val="Kopfzeile"/>
      <w:rPr>
        <w:color w:val="808080" w:themeColor="background1" w:themeShade="8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6619" w:rsidRPr="0050340B" w:rsidRDefault="00CE33E3" w:rsidP="0050340B">
    <w:r w:rsidRPr="00CE33E3">
      <w:rPr>
        <w:noProof/>
        <w:lang w:eastAsia="de-DE"/>
      </w:rPr>
      <w:drawing>
        <wp:anchor distT="0" distB="0" distL="114300" distR="114300" simplePos="0" relativeHeight="251682816" behindDoc="0" locked="1" layoutInCell="1" allowOverlap="1" wp14:anchorId="78C912F3" wp14:editId="54E8DD7A">
          <wp:simplePos x="0" y="0"/>
          <wp:positionH relativeFrom="margin">
            <wp:posOffset>4266565</wp:posOffset>
          </wp:positionH>
          <wp:positionV relativeFrom="margin">
            <wp:posOffset>-617855</wp:posOffset>
          </wp:positionV>
          <wp:extent cx="2094865" cy="946785"/>
          <wp:effectExtent l="0" t="0" r="635" b="5715"/>
          <wp:wrapThrough wrapText="bothSides">
            <wp:wrapPolygon edited="0">
              <wp:start x="0" y="0"/>
              <wp:lineTo x="0" y="21296"/>
              <wp:lineTo x="21410" y="21296"/>
              <wp:lineTo x="21410" y="0"/>
              <wp:lineTo x="0" y="0"/>
            </wp:wrapPolygon>
          </wp:wrapThrough>
          <wp:docPr id="6" name="Grafik 6" descr="cid:image001.png@01D4C454.C4DF431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cid:image001.png@01D4C454.C4DF431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865" cy="946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33E3">
      <w:rPr>
        <w:noProof/>
        <w:lang w:eastAsia="de-DE"/>
      </w:rPr>
      <w:drawing>
        <wp:anchor distT="0" distB="0" distL="114300" distR="114300" simplePos="0" relativeHeight="251683840" behindDoc="1" locked="1" layoutInCell="1" allowOverlap="1" wp14:anchorId="0D8F5405" wp14:editId="4E96EBC1">
          <wp:simplePos x="0" y="0"/>
          <wp:positionH relativeFrom="margin">
            <wp:posOffset>-284480</wp:posOffset>
          </wp:positionH>
          <wp:positionV relativeFrom="paragraph">
            <wp:posOffset>-439420</wp:posOffset>
          </wp:positionV>
          <wp:extent cx="2725200" cy="799200"/>
          <wp:effectExtent l="0" t="0" r="0" b="1270"/>
          <wp:wrapNone/>
          <wp:docPr id="7" name="Grafik 7" descr="DL-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L-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5200" cy="79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237.9pt;height:956.45pt" o:bullet="t">
        <v:imagedata r:id="rId1" o:title="Köln2"/>
      </v:shape>
    </w:pict>
  </w:numPicBullet>
  <w:numPicBullet w:numPicBulletId="1">
    <w:pict>
      <v:shape id="_x0000_i1049" type="#_x0000_t75" style="width:450.8pt;height:491.75pt" o:bullet="t">
        <v:imagedata r:id="rId2" o:title="Unbenannt"/>
      </v:shape>
    </w:pict>
  </w:numPicBullet>
  <w:abstractNum w:abstractNumId="0" w15:restartNumberingAfterBreak="0">
    <w:nsid w:val="FFFFFF7C"/>
    <w:multiLevelType w:val="singleLevel"/>
    <w:tmpl w:val="72BABB8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C4E555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29E4D1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1006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B709A1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744DD4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54356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96D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9E0038" w:themeColor="accent1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52577"/>
    <w:multiLevelType w:val="hybridMultilevel"/>
    <w:tmpl w:val="F802F856"/>
    <w:lvl w:ilvl="0" w:tplc="B9A6BD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8"/>
        <w:szCs w:val="4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0C17C8"/>
    <w:multiLevelType w:val="hybridMultilevel"/>
    <w:tmpl w:val="3EE085D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A0A5845"/>
    <w:multiLevelType w:val="hybridMultilevel"/>
    <w:tmpl w:val="3FC60F0A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557B6B"/>
    <w:multiLevelType w:val="hybridMultilevel"/>
    <w:tmpl w:val="0688F1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4D128F"/>
    <w:multiLevelType w:val="hybridMultilevel"/>
    <w:tmpl w:val="7A92A8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CE5509"/>
    <w:multiLevelType w:val="hybridMultilevel"/>
    <w:tmpl w:val="33DE5C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FD00EC"/>
    <w:multiLevelType w:val="hybridMultilevel"/>
    <w:tmpl w:val="9774C6D4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B24A23"/>
    <w:multiLevelType w:val="hybridMultilevel"/>
    <w:tmpl w:val="DF264022"/>
    <w:lvl w:ilvl="0" w:tplc="DE447142">
      <w:start w:val="1"/>
      <w:numFmt w:val="bullet"/>
      <w:lvlText w:val=""/>
      <w:lvlJc w:val="center"/>
      <w:pPr>
        <w:ind w:left="720" w:hanging="360"/>
      </w:pPr>
      <w:rPr>
        <w:rFonts w:ascii="Symbol" w:hAnsi="Symbol" w:hint="default"/>
        <w:b/>
        <w:color w:val="FF0000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1719D3"/>
    <w:multiLevelType w:val="hybridMultilevel"/>
    <w:tmpl w:val="931E827E"/>
    <w:lvl w:ilvl="0" w:tplc="74A08214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4975419"/>
    <w:multiLevelType w:val="hybridMultilevel"/>
    <w:tmpl w:val="A358E9CC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b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06405F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9AF2484"/>
    <w:multiLevelType w:val="hybridMultilevel"/>
    <w:tmpl w:val="88860C8A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F63752"/>
    <w:multiLevelType w:val="hybridMultilevel"/>
    <w:tmpl w:val="0D54A89C"/>
    <w:lvl w:ilvl="0" w:tplc="BD529FAC">
      <w:start w:val="5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D9454C"/>
    <w:multiLevelType w:val="hybridMultilevel"/>
    <w:tmpl w:val="830845A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F83E5C"/>
    <w:multiLevelType w:val="hybridMultilevel"/>
    <w:tmpl w:val="44306E4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783223A"/>
    <w:multiLevelType w:val="hybridMultilevel"/>
    <w:tmpl w:val="00260008"/>
    <w:lvl w:ilvl="0" w:tplc="34D2BE66">
      <w:start w:val="5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506B0B"/>
    <w:multiLevelType w:val="hybridMultilevel"/>
    <w:tmpl w:val="E93072A0"/>
    <w:lvl w:ilvl="0" w:tplc="E39461A6">
      <w:start w:val="1"/>
      <w:numFmt w:val="bullet"/>
      <w:lvlText w:val=""/>
      <w:lvlJc w:val="center"/>
      <w:pPr>
        <w:ind w:left="720" w:hanging="360"/>
      </w:pPr>
      <w:rPr>
        <w:rFonts w:ascii="Symbol" w:hAnsi="Symbol" w:hint="default"/>
        <w:color w:val="FF000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BB4929"/>
    <w:multiLevelType w:val="hybridMultilevel"/>
    <w:tmpl w:val="E490FC00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595ED2"/>
    <w:multiLevelType w:val="hybridMultilevel"/>
    <w:tmpl w:val="C396091C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D8476C"/>
    <w:multiLevelType w:val="hybridMultilevel"/>
    <w:tmpl w:val="8DCAE75A"/>
    <w:lvl w:ilvl="0" w:tplc="8CBA30C0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845192"/>
    <w:multiLevelType w:val="hybridMultilevel"/>
    <w:tmpl w:val="6E901254"/>
    <w:lvl w:ilvl="0" w:tplc="7EE0DBD2">
      <w:start w:val="1"/>
      <w:numFmt w:val="bullet"/>
      <w:lvlText w:val=""/>
      <w:lvlJc w:val="center"/>
      <w:pPr>
        <w:ind w:left="720" w:hanging="360"/>
      </w:pPr>
      <w:rPr>
        <w:rFonts w:ascii="Symbol" w:hAnsi="Symbol" w:hint="default"/>
        <w:b/>
        <w:color w:val="FF0000"/>
        <w:sz w:val="3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3014ED"/>
    <w:multiLevelType w:val="hybridMultilevel"/>
    <w:tmpl w:val="DAF2EED8"/>
    <w:lvl w:ilvl="0" w:tplc="8AC668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8546D6"/>
    <w:multiLevelType w:val="hybridMultilevel"/>
    <w:tmpl w:val="FB2EDEF4"/>
    <w:lvl w:ilvl="0" w:tplc="D3DA11DA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sz w:val="40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2A45BFE"/>
    <w:multiLevelType w:val="hybridMultilevel"/>
    <w:tmpl w:val="567E7B58"/>
    <w:lvl w:ilvl="0" w:tplc="26482366">
      <w:start w:val="1"/>
      <w:numFmt w:val="bullet"/>
      <w:pStyle w:val="Aufzhlungszeichen"/>
      <w:lvlText w:val="¡"/>
      <w:lvlJc w:val="left"/>
      <w:pPr>
        <w:ind w:left="720" w:hanging="360"/>
      </w:pPr>
      <w:rPr>
        <w:rFonts w:ascii="Wingdings 2" w:hAnsi="Wingdings 2" w:hint="default"/>
        <w:color w:val="9E0038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CB40D5"/>
    <w:multiLevelType w:val="hybridMultilevel"/>
    <w:tmpl w:val="DDCEC966"/>
    <w:lvl w:ilvl="0" w:tplc="C2EA0510">
      <w:start w:val="1"/>
      <w:numFmt w:val="bullet"/>
      <w:lvlText w:val=""/>
      <w:lvlJc w:val="center"/>
      <w:pPr>
        <w:ind w:left="720" w:hanging="360"/>
      </w:pPr>
      <w:rPr>
        <w:rFonts w:ascii="Symbol" w:hAnsi="Symbol" w:hint="default"/>
        <w:b/>
        <w:color w:val="FF0000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357760"/>
    <w:multiLevelType w:val="hybridMultilevel"/>
    <w:tmpl w:val="EBB2C8AC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3"/>
  </w:num>
  <w:num w:numId="12">
    <w:abstractNumId w:val="33"/>
    <w:lvlOverride w:ilvl="0">
      <w:startOverride w:val="1"/>
    </w:lvlOverride>
  </w:num>
  <w:num w:numId="13">
    <w:abstractNumId w:val="33"/>
    <w:lvlOverride w:ilvl="0">
      <w:startOverride w:val="1"/>
    </w:lvlOverride>
  </w:num>
  <w:num w:numId="14">
    <w:abstractNumId w:val="18"/>
  </w:num>
  <w:num w:numId="15">
    <w:abstractNumId w:val="13"/>
  </w:num>
  <w:num w:numId="16">
    <w:abstractNumId w:val="25"/>
  </w:num>
  <w:num w:numId="17">
    <w:abstractNumId w:val="22"/>
  </w:num>
  <w:num w:numId="18">
    <w:abstractNumId w:val="14"/>
  </w:num>
  <w:num w:numId="19">
    <w:abstractNumId w:val="29"/>
  </w:num>
  <w:num w:numId="20">
    <w:abstractNumId w:val="31"/>
  </w:num>
  <w:num w:numId="21">
    <w:abstractNumId w:val="24"/>
  </w:num>
  <w:num w:numId="22">
    <w:abstractNumId w:val="11"/>
  </w:num>
  <w:num w:numId="23">
    <w:abstractNumId w:val="23"/>
  </w:num>
  <w:num w:numId="24">
    <w:abstractNumId w:val="32"/>
  </w:num>
  <w:num w:numId="25">
    <w:abstractNumId w:val="15"/>
  </w:num>
  <w:num w:numId="26">
    <w:abstractNumId w:val="10"/>
  </w:num>
  <w:num w:numId="27">
    <w:abstractNumId w:val="16"/>
  </w:num>
  <w:num w:numId="28">
    <w:abstractNumId w:val="12"/>
  </w:num>
  <w:num w:numId="29">
    <w:abstractNumId w:val="20"/>
  </w:num>
  <w:num w:numId="30">
    <w:abstractNumId w:val="27"/>
  </w:num>
  <w:num w:numId="31">
    <w:abstractNumId w:val="28"/>
  </w:num>
  <w:num w:numId="32">
    <w:abstractNumId w:val="26"/>
  </w:num>
  <w:num w:numId="33">
    <w:abstractNumId w:val="30"/>
  </w:num>
  <w:num w:numId="34">
    <w:abstractNumId w:val="34"/>
  </w:num>
  <w:num w:numId="35">
    <w:abstractNumId w:val="17"/>
  </w:num>
  <w:num w:numId="36">
    <w:abstractNumId w:val="19"/>
  </w:num>
  <w:num w:numId="37">
    <w:abstractNumId w:val="35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4AP7ipyHvZm7WCSAbJI69jEdthHCR4OVfl+2Rw63+ifKbDOJXjAznjvbRj92o/c2iV5bMQJ8s7hn+r6Dggfzig==" w:salt="n+AjIFEeT983hqhrBuUa7A==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A21"/>
    <w:rsid w:val="0000508D"/>
    <w:rsid w:val="00007BB4"/>
    <w:rsid w:val="00014292"/>
    <w:rsid w:val="00015315"/>
    <w:rsid w:val="0001763E"/>
    <w:rsid w:val="00022A3B"/>
    <w:rsid w:val="00043990"/>
    <w:rsid w:val="0005183E"/>
    <w:rsid w:val="0005199A"/>
    <w:rsid w:val="00063F1F"/>
    <w:rsid w:val="000651C9"/>
    <w:rsid w:val="0007033D"/>
    <w:rsid w:val="00076C7A"/>
    <w:rsid w:val="00086851"/>
    <w:rsid w:val="000B0FE9"/>
    <w:rsid w:val="000B2991"/>
    <w:rsid w:val="000B3288"/>
    <w:rsid w:val="000B5CD4"/>
    <w:rsid w:val="000C0621"/>
    <w:rsid w:val="000C3428"/>
    <w:rsid w:val="000C6796"/>
    <w:rsid w:val="000D63F1"/>
    <w:rsid w:val="000E01CC"/>
    <w:rsid w:val="000E0517"/>
    <w:rsid w:val="000E3738"/>
    <w:rsid w:val="000E4A57"/>
    <w:rsid w:val="000E4C2B"/>
    <w:rsid w:val="000E4CA7"/>
    <w:rsid w:val="00121669"/>
    <w:rsid w:val="00124B97"/>
    <w:rsid w:val="0013267A"/>
    <w:rsid w:val="00132F83"/>
    <w:rsid w:val="00132FCB"/>
    <w:rsid w:val="00134E52"/>
    <w:rsid w:val="00150EC1"/>
    <w:rsid w:val="001510D4"/>
    <w:rsid w:val="0015223C"/>
    <w:rsid w:val="00152CE9"/>
    <w:rsid w:val="00153D89"/>
    <w:rsid w:val="00153F7C"/>
    <w:rsid w:val="00160BA2"/>
    <w:rsid w:val="00162D54"/>
    <w:rsid w:val="00163CD4"/>
    <w:rsid w:val="00165A9D"/>
    <w:rsid w:val="00166473"/>
    <w:rsid w:val="00166927"/>
    <w:rsid w:val="0018377E"/>
    <w:rsid w:val="00185E0C"/>
    <w:rsid w:val="00195F0E"/>
    <w:rsid w:val="00197906"/>
    <w:rsid w:val="001B003E"/>
    <w:rsid w:val="001B192B"/>
    <w:rsid w:val="001C52B1"/>
    <w:rsid w:val="001D2AA2"/>
    <w:rsid w:val="001D45BD"/>
    <w:rsid w:val="001D5137"/>
    <w:rsid w:val="001E57F4"/>
    <w:rsid w:val="001F5AFE"/>
    <w:rsid w:val="001F78E8"/>
    <w:rsid w:val="00201777"/>
    <w:rsid w:val="00203CF0"/>
    <w:rsid w:val="00205F12"/>
    <w:rsid w:val="00207543"/>
    <w:rsid w:val="00212667"/>
    <w:rsid w:val="00224810"/>
    <w:rsid w:val="00233D8C"/>
    <w:rsid w:val="00234518"/>
    <w:rsid w:val="00235CBA"/>
    <w:rsid w:val="00240BE8"/>
    <w:rsid w:val="00247776"/>
    <w:rsid w:val="00247DAA"/>
    <w:rsid w:val="00262B54"/>
    <w:rsid w:val="0026379F"/>
    <w:rsid w:val="00266CD0"/>
    <w:rsid w:val="0026737A"/>
    <w:rsid w:val="00267C6E"/>
    <w:rsid w:val="00276769"/>
    <w:rsid w:val="00282171"/>
    <w:rsid w:val="0028301A"/>
    <w:rsid w:val="002869DA"/>
    <w:rsid w:val="00295397"/>
    <w:rsid w:val="002A1960"/>
    <w:rsid w:val="002A5F3F"/>
    <w:rsid w:val="002B441B"/>
    <w:rsid w:val="002C05AA"/>
    <w:rsid w:val="002C53AC"/>
    <w:rsid w:val="003022A2"/>
    <w:rsid w:val="00304203"/>
    <w:rsid w:val="00306302"/>
    <w:rsid w:val="00306EEE"/>
    <w:rsid w:val="0032234E"/>
    <w:rsid w:val="00331C7A"/>
    <w:rsid w:val="00332259"/>
    <w:rsid w:val="0033312B"/>
    <w:rsid w:val="003425E1"/>
    <w:rsid w:val="00350240"/>
    <w:rsid w:val="00355236"/>
    <w:rsid w:val="00381F1B"/>
    <w:rsid w:val="00393EEE"/>
    <w:rsid w:val="003963AA"/>
    <w:rsid w:val="003A3560"/>
    <w:rsid w:val="003A43F3"/>
    <w:rsid w:val="003A50F3"/>
    <w:rsid w:val="003A6841"/>
    <w:rsid w:val="003B771E"/>
    <w:rsid w:val="003C55C7"/>
    <w:rsid w:val="003C5C26"/>
    <w:rsid w:val="003E1131"/>
    <w:rsid w:val="003E3853"/>
    <w:rsid w:val="003E5EB9"/>
    <w:rsid w:val="003E76BB"/>
    <w:rsid w:val="003F0330"/>
    <w:rsid w:val="003F71FC"/>
    <w:rsid w:val="00406732"/>
    <w:rsid w:val="00425E5F"/>
    <w:rsid w:val="00430CFF"/>
    <w:rsid w:val="00441B66"/>
    <w:rsid w:val="004435DD"/>
    <w:rsid w:val="00451621"/>
    <w:rsid w:val="00470219"/>
    <w:rsid w:val="004718DD"/>
    <w:rsid w:val="00471E12"/>
    <w:rsid w:val="00473517"/>
    <w:rsid w:val="004738F8"/>
    <w:rsid w:val="00475ECA"/>
    <w:rsid w:val="0047778B"/>
    <w:rsid w:val="00477999"/>
    <w:rsid w:val="0048580E"/>
    <w:rsid w:val="00492F44"/>
    <w:rsid w:val="00492FA9"/>
    <w:rsid w:val="004A2BB1"/>
    <w:rsid w:val="004B0923"/>
    <w:rsid w:val="004B12D1"/>
    <w:rsid w:val="004B3423"/>
    <w:rsid w:val="004B5330"/>
    <w:rsid w:val="004C0534"/>
    <w:rsid w:val="004C2545"/>
    <w:rsid w:val="004D1512"/>
    <w:rsid w:val="004D23B1"/>
    <w:rsid w:val="004D23F1"/>
    <w:rsid w:val="004E1515"/>
    <w:rsid w:val="004F187F"/>
    <w:rsid w:val="004F26AF"/>
    <w:rsid w:val="004F6B2D"/>
    <w:rsid w:val="0050340B"/>
    <w:rsid w:val="00507FA0"/>
    <w:rsid w:val="00516CB3"/>
    <w:rsid w:val="00520353"/>
    <w:rsid w:val="0053123B"/>
    <w:rsid w:val="005343CB"/>
    <w:rsid w:val="00536E06"/>
    <w:rsid w:val="00537CAC"/>
    <w:rsid w:val="0055426B"/>
    <w:rsid w:val="0056542E"/>
    <w:rsid w:val="005675AA"/>
    <w:rsid w:val="00571F6C"/>
    <w:rsid w:val="005746C1"/>
    <w:rsid w:val="00574926"/>
    <w:rsid w:val="00577CCE"/>
    <w:rsid w:val="005824F4"/>
    <w:rsid w:val="005827A5"/>
    <w:rsid w:val="0058282A"/>
    <w:rsid w:val="00587AB8"/>
    <w:rsid w:val="0059142F"/>
    <w:rsid w:val="00594076"/>
    <w:rsid w:val="005A0D75"/>
    <w:rsid w:val="005A1A6A"/>
    <w:rsid w:val="005B44B3"/>
    <w:rsid w:val="005B5A56"/>
    <w:rsid w:val="005C20D4"/>
    <w:rsid w:val="005C6E4C"/>
    <w:rsid w:val="005D4F1D"/>
    <w:rsid w:val="005D78D4"/>
    <w:rsid w:val="005E78B7"/>
    <w:rsid w:val="00601B71"/>
    <w:rsid w:val="00632145"/>
    <w:rsid w:val="00641C15"/>
    <w:rsid w:val="00653868"/>
    <w:rsid w:val="00653A59"/>
    <w:rsid w:val="0066500C"/>
    <w:rsid w:val="006760A7"/>
    <w:rsid w:val="00677289"/>
    <w:rsid w:val="006856B8"/>
    <w:rsid w:val="00686AA6"/>
    <w:rsid w:val="006923CF"/>
    <w:rsid w:val="0069257C"/>
    <w:rsid w:val="006A0651"/>
    <w:rsid w:val="006A3B2B"/>
    <w:rsid w:val="006B01F9"/>
    <w:rsid w:val="006B0752"/>
    <w:rsid w:val="006B07D3"/>
    <w:rsid w:val="006B07E0"/>
    <w:rsid w:val="006B276E"/>
    <w:rsid w:val="006B2B30"/>
    <w:rsid w:val="006B627F"/>
    <w:rsid w:val="006C08AD"/>
    <w:rsid w:val="006C38C0"/>
    <w:rsid w:val="006D158A"/>
    <w:rsid w:val="006E03C7"/>
    <w:rsid w:val="006E1CEA"/>
    <w:rsid w:val="006F58C9"/>
    <w:rsid w:val="006F6A37"/>
    <w:rsid w:val="007015E2"/>
    <w:rsid w:val="00701B7B"/>
    <w:rsid w:val="00701EE0"/>
    <w:rsid w:val="00705973"/>
    <w:rsid w:val="00720118"/>
    <w:rsid w:val="0072304A"/>
    <w:rsid w:val="00730183"/>
    <w:rsid w:val="00730355"/>
    <w:rsid w:val="007341D6"/>
    <w:rsid w:val="00737989"/>
    <w:rsid w:val="00740D13"/>
    <w:rsid w:val="007412F0"/>
    <w:rsid w:val="00742A40"/>
    <w:rsid w:val="00752810"/>
    <w:rsid w:val="0077186A"/>
    <w:rsid w:val="00781466"/>
    <w:rsid w:val="0078237B"/>
    <w:rsid w:val="00790A25"/>
    <w:rsid w:val="007A0958"/>
    <w:rsid w:val="007A6244"/>
    <w:rsid w:val="007C209F"/>
    <w:rsid w:val="007C4AAC"/>
    <w:rsid w:val="007D0D65"/>
    <w:rsid w:val="007D1E55"/>
    <w:rsid w:val="007D24FB"/>
    <w:rsid w:val="007D6A74"/>
    <w:rsid w:val="007D7D2D"/>
    <w:rsid w:val="007E4F33"/>
    <w:rsid w:val="007E75F9"/>
    <w:rsid w:val="007F221C"/>
    <w:rsid w:val="00815202"/>
    <w:rsid w:val="008178E3"/>
    <w:rsid w:val="00827731"/>
    <w:rsid w:val="00834A2B"/>
    <w:rsid w:val="00836EFA"/>
    <w:rsid w:val="00843C47"/>
    <w:rsid w:val="00844C23"/>
    <w:rsid w:val="00851EF1"/>
    <w:rsid w:val="008535B6"/>
    <w:rsid w:val="0085583F"/>
    <w:rsid w:val="008563F8"/>
    <w:rsid w:val="00857765"/>
    <w:rsid w:val="00872CEE"/>
    <w:rsid w:val="00886619"/>
    <w:rsid w:val="00887479"/>
    <w:rsid w:val="008A6341"/>
    <w:rsid w:val="008A6F89"/>
    <w:rsid w:val="008B632A"/>
    <w:rsid w:val="008C1666"/>
    <w:rsid w:val="008C5EA5"/>
    <w:rsid w:val="008C7DE9"/>
    <w:rsid w:val="008D0925"/>
    <w:rsid w:val="008D0F2F"/>
    <w:rsid w:val="008D4E4D"/>
    <w:rsid w:val="008E2B67"/>
    <w:rsid w:val="008E5301"/>
    <w:rsid w:val="008E6020"/>
    <w:rsid w:val="008F1DC4"/>
    <w:rsid w:val="008F7325"/>
    <w:rsid w:val="00903765"/>
    <w:rsid w:val="00906974"/>
    <w:rsid w:val="00914684"/>
    <w:rsid w:val="009346D9"/>
    <w:rsid w:val="0094249B"/>
    <w:rsid w:val="00961F03"/>
    <w:rsid w:val="00971CC3"/>
    <w:rsid w:val="00972D21"/>
    <w:rsid w:val="00976EFC"/>
    <w:rsid w:val="009909A8"/>
    <w:rsid w:val="009967B1"/>
    <w:rsid w:val="009B0813"/>
    <w:rsid w:val="009B6823"/>
    <w:rsid w:val="009B7CCD"/>
    <w:rsid w:val="009C26C9"/>
    <w:rsid w:val="009E3710"/>
    <w:rsid w:val="009F0B26"/>
    <w:rsid w:val="00A07D17"/>
    <w:rsid w:val="00A3397C"/>
    <w:rsid w:val="00A35D7C"/>
    <w:rsid w:val="00A400C6"/>
    <w:rsid w:val="00A435AD"/>
    <w:rsid w:val="00A44626"/>
    <w:rsid w:val="00A47DA3"/>
    <w:rsid w:val="00A52D12"/>
    <w:rsid w:val="00A66A42"/>
    <w:rsid w:val="00A73A24"/>
    <w:rsid w:val="00A740B6"/>
    <w:rsid w:val="00A807E2"/>
    <w:rsid w:val="00A929D0"/>
    <w:rsid w:val="00AB1FFF"/>
    <w:rsid w:val="00AC7AEA"/>
    <w:rsid w:val="00AD5F60"/>
    <w:rsid w:val="00AD7A04"/>
    <w:rsid w:val="00AE1207"/>
    <w:rsid w:val="00AE2607"/>
    <w:rsid w:val="00AE3419"/>
    <w:rsid w:val="00AF0B0F"/>
    <w:rsid w:val="00AF1764"/>
    <w:rsid w:val="00AF2469"/>
    <w:rsid w:val="00B062FD"/>
    <w:rsid w:val="00B11004"/>
    <w:rsid w:val="00B11118"/>
    <w:rsid w:val="00B14135"/>
    <w:rsid w:val="00B16A30"/>
    <w:rsid w:val="00B3508E"/>
    <w:rsid w:val="00B3635A"/>
    <w:rsid w:val="00B602A7"/>
    <w:rsid w:val="00B608C9"/>
    <w:rsid w:val="00B66050"/>
    <w:rsid w:val="00B759BA"/>
    <w:rsid w:val="00B75A01"/>
    <w:rsid w:val="00B8399C"/>
    <w:rsid w:val="00B9511D"/>
    <w:rsid w:val="00B95CA5"/>
    <w:rsid w:val="00BA005B"/>
    <w:rsid w:val="00BA1A4E"/>
    <w:rsid w:val="00BA3A92"/>
    <w:rsid w:val="00BA6797"/>
    <w:rsid w:val="00BB3D54"/>
    <w:rsid w:val="00BC1297"/>
    <w:rsid w:val="00BC5B66"/>
    <w:rsid w:val="00BD44D8"/>
    <w:rsid w:val="00BE356F"/>
    <w:rsid w:val="00C10C3C"/>
    <w:rsid w:val="00C30FFE"/>
    <w:rsid w:val="00C31C98"/>
    <w:rsid w:val="00C43413"/>
    <w:rsid w:val="00C62DB7"/>
    <w:rsid w:val="00C637E1"/>
    <w:rsid w:val="00C65AA5"/>
    <w:rsid w:val="00C65B72"/>
    <w:rsid w:val="00C80C59"/>
    <w:rsid w:val="00C857CE"/>
    <w:rsid w:val="00C9499E"/>
    <w:rsid w:val="00C97468"/>
    <w:rsid w:val="00CA15C1"/>
    <w:rsid w:val="00CA6AB7"/>
    <w:rsid w:val="00CB52E8"/>
    <w:rsid w:val="00CB56A0"/>
    <w:rsid w:val="00CB72AE"/>
    <w:rsid w:val="00CC60EF"/>
    <w:rsid w:val="00CC773B"/>
    <w:rsid w:val="00CD47EC"/>
    <w:rsid w:val="00CD57B2"/>
    <w:rsid w:val="00CE18D0"/>
    <w:rsid w:val="00CE33E3"/>
    <w:rsid w:val="00CE6864"/>
    <w:rsid w:val="00CF07DB"/>
    <w:rsid w:val="00CF6E34"/>
    <w:rsid w:val="00D044CE"/>
    <w:rsid w:val="00D10E06"/>
    <w:rsid w:val="00D10FFE"/>
    <w:rsid w:val="00D1476E"/>
    <w:rsid w:val="00D23FF6"/>
    <w:rsid w:val="00D255CF"/>
    <w:rsid w:val="00D30BF0"/>
    <w:rsid w:val="00D30ED8"/>
    <w:rsid w:val="00D30F47"/>
    <w:rsid w:val="00D30F81"/>
    <w:rsid w:val="00D31E9F"/>
    <w:rsid w:val="00D34595"/>
    <w:rsid w:val="00D43037"/>
    <w:rsid w:val="00D437C4"/>
    <w:rsid w:val="00D45E36"/>
    <w:rsid w:val="00D57279"/>
    <w:rsid w:val="00D57A9D"/>
    <w:rsid w:val="00D63A41"/>
    <w:rsid w:val="00D715F3"/>
    <w:rsid w:val="00D82428"/>
    <w:rsid w:val="00D8528E"/>
    <w:rsid w:val="00D87247"/>
    <w:rsid w:val="00DA2D84"/>
    <w:rsid w:val="00DA3EF4"/>
    <w:rsid w:val="00DA40B9"/>
    <w:rsid w:val="00DA6B02"/>
    <w:rsid w:val="00DB0CA9"/>
    <w:rsid w:val="00DB398B"/>
    <w:rsid w:val="00DB6973"/>
    <w:rsid w:val="00DC2068"/>
    <w:rsid w:val="00DC434F"/>
    <w:rsid w:val="00DD22F5"/>
    <w:rsid w:val="00DD3191"/>
    <w:rsid w:val="00DF11E7"/>
    <w:rsid w:val="00DF513A"/>
    <w:rsid w:val="00E027BF"/>
    <w:rsid w:val="00E059D5"/>
    <w:rsid w:val="00E1175F"/>
    <w:rsid w:val="00E144E2"/>
    <w:rsid w:val="00E162D7"/>
    <w:rsid w:val="00E22208"/>
    <w:rsid w:val="00E22EFB"/>
    <w:rsid w:val="00E2317E"/>
    <w:rsid w:val="00E25ACC"/>
    <w:rsid w:val="00E26F60"/>
    <w:rsid w:val="00E402DE"/>
    <w:rsid w:val="00E40BC5"/>
    <w:rsid w:val="00E474B2"/>
    <w:rsid w:val="00E53FD8"/>
    <w:rsid w:val="00E6685E"/>
    <w:rsid w:val="00E82C97"/>
    <w:rsid w:val="00E952FC"/>
    <w:rsid w:val="00EA12EA"/>
    <w:rsid w:val="00EA333D"/>
    <w:rsid w:val="00EA3C73"/>
    <w:rsid w:val="00EA484C"/>
    <w:rsid w:val="00EA69AA"/>
    <w:rsid w:val="00EB6181"/>
    <w:rsid w:val="00EC5CE8"/>
    <w:rsid w:val="00ED27DD"/>
    <w:rsid w:val="00EE6E0E"/>
    <w:rsid w:val="00EF271F"/>
    <w:rsid w:val="00EF4630"/>
    <w:rsid w:val="00F022E7"/>
    <w:rsid w:val="00F05A74"/>
    <w:rsid w:val="00F07A21"/>
    <w:rsid w:val="00F12AB3"/>
    <w:rsid w:val="00F1654E"/>
    <w:rsid w:val="00F2320E"/>
    <w:rsid w:val="00F3367A"/>
    <w:rsid w:val="00F44159"/>
    <w:rsid w:val="00F60611"/>
    <w:rsid w:val="00F60ADB"/>
    <w:rsid w:val="00F629A2"/>
    <w:rsid w:val="00F7600B"/>
    <w:rsid w:val="00F91548"/>
    <w:rsid w:val="00F92DFF"/>
    <w:rsid w:val="00F9686B"/>
    <w:rsid w:val="00FA581F"/>
    <w:rsid w:val="00FA72B1"/>
    <w:rsid w:val="00FB1FC3"/>
    <w:rsid w:val="00FB635E"/>
    <w:rsid w:val="00FC1995"/>
    <w:rsid w:val="00FD7E70"/>
    <w:rsid w:val="00FE0CA0"/>
    <w:rsid w:val="00FE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336F3D27"/>
  <w15:docId w15:val="{C1EFA2FF-6450-4B31-861A-CD3714A12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C1995"/>
    <w:pPr>
      <w:spacing w:after="160" w:line="259" w:lineRule="auto"/>
    </w:pPr>
    <w:rPr>
      <w:rFonts w:ascii="Calibri Light" w:eastAsiaTheme="minorHAnsi" w:hAnsi="Calibri Light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1"/>
    <w:qFormat/>
    <w:pPr>
      <w:pageBreakBefore/>
      <w:spacing w:before="240" w:after="120"/>
      <w:outlineLvl w:val="0"/>
    </w:pPr>
    <w:rPr>
      <w:bCs/>
      <w:color w:val="595959" w:themeColor="text1" w:themeTint="A6"/>
      <w:sz w:val="36"/>
      <w:szCs w:val="28"/>
    </w:rPr>
  </w:style>
  <w:style w:type="paragraph" w:styleId="berschrift2">
    <w:name w:val="heading 2"/>
    <w:basedOn w:val="Standard"/>
    <w:next w:val="Standard"/>
    <w:link w:val="berschrift2Zchn"/>
    <w:uiPriority w:val="1"/>
    <w:qFormat/>
    <w:rsid w:val="00AC7AEA"/>
    <w:pPr>
      <w:keepNext/>
      <w:keepLines/>
      <w:spacing w:before="200" w:after="100"/>
      <w:outlineLvl w:val="1"/>
    </w:pPr>
    <w:rPr>
      <w:bCs/>
      <w:color w:val="000000" w:themeColor="text1"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1"/>
    <w:unhideWhenUsed/>
    <w:qFormat/>
    <w:rsid w:val="00AC7AEA"/>
    <w:pPr>
      <w:keepNext/>
      <w:keepLines/>
      <w:spacing w:before="200"/>
      <w:outlineLvl w:val="2"/>
    </w:pPr>
    <w:rPr>
      <w:bCs/>
    </w:rPr>
  </w:style>
  <w:style w:type="paragraph" w:styleId="berschrift4">
    <w:name w:val="heading 4"/>
    <w:basedOn w:val="Standard"/>
    <w:next w:val="Standard"/>
    <w:link w:val="berschrift4Zchn"/>
    <w:uiPriority w:val="1"/>
    <w:unhideWhenUsed/>
    <w:qFormat/>
    <w:rsid w:val="006B62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60029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Organization">
    <w:name w:val="Organization"/>
    <w:basedOn w:val="Standard"/>
    <w:uiPriority w:val="1"/>
    <w:qFormat/>
    <w:pPr>
      <w:spacing w:before="120"/>
    </w:pPr>
    <w:rPr>
      <w:rFonts w:asciiTheme="majorHAnsi" w:hAnsiTheme="majorHAnsi"/>
      <w:b/>
      <w:color w:val="404040" w:themeColor="text1" w:themeTint="BF"/>
      <w:sz w:val="36"/>
      <w:szCs w:val="36"/>
    </w:rPr>
  </w:style>
  <w:style w:type="paragraph" w:styleId="Kopfzeile">
    <w:name w:val="header"/>
    <w:basedOn w:val="Standard"/>
    <w:link w:val="KopfzeileZchn"/>
    <w:uiPriority w:val="99"/>
    <w:unhideWhenUsed/>
    <w:rPr>
      <w:color w:val="8E0033" w:themeColor="accent6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Pr>
      <w:color w:val="8E0033" w:themeColor="accent6"/>
      <w:sz w:val="24"/>
    </w:rPr>
  </w:style>
  <w:style w:type="paragraph" w:styleId="Fuzeile">
    <w:name w:val="footer"/>
    <w:basedOn w:val="Standard"/>
    <w:link w:val="FuzeileZchn"/>
    <w:uiPriority w:val="99"/>
    <w:unhideWhenUsed/>
    <w:rPr>
      <w:caps/>
      <w:sz w:val="14"/>
    </w:rPr>
  </w:style>
  <w:style w:type="character" w:customStyle="1" w:styleId="FuzeileZchn">
    <w:name w:val="Fußzeile Zchn"/>
    <w:basedOn w:val="Absatz-Standardschriftart"/>
    <w:link w:val="Fuzeile"/>
    <w:uiPriority w:val="99"/>
    <w:rPr>
      <w:caps/>
      <w:color w:val="262626" w:themeColor="text1" w:themeTint="D9"/>
      <w:sz w:val="14"/>
    </w:rPr>
  </w:style>
  <w:style w:type="paragraph" w:customStyle="1" w:styleId="ContactDetails">
    <w:name w:val="Contact Details"/>
    <w:basedOn w:val="Standard"/>
    <w:uiPriority w:val="1"/>
    <w:qFormat/>
    <w:rPr>
      <w:color w:val="7F7F7F" w:themeColor="text1" w:themeTint="80"/>
      <w:sz w:val="14"/>
      <w:szCs w:val="14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Titel">
    <w:name w:val="Title"/>
    <w:basedOn w:val="Standard"/>
    <w:next w:val="Standard"/>
    <w:link w:val="TitelZchn"/>
    <w:qFormat/>
    <w:pPr>
      <w:spacing w:after="60"/>
    </w:pPr>
    <w:rPr>
      <w:rFonts w:asciiTheme="majorHAnsi" w:eastAsiaTheme="majorEastAsia" w:hAnsiTheme="majorHAnsi" w:cstheme="majorBidi"/>
      <w:color w:val="8E0033" w:themeColor="accent6"/>
      <w:kern w:val="48"/>
      <w:sz w:val="56"/>
      <w:szCs w:val="60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color w:val="8E0033" w:themeColor="accent6"/>
      <w:kern w:val="48"/>
      <w:sz w:val="56"/>
      <w:szCs w:val="60"/>
    </w:rPr>
  </w:style>
  <w:style w:type="paragraph" w:styleId="Untertitel">
    <w:name w:val="Subtitle"/>
    <w:basedOn w:val="Standard"/>
    <w:next w:val="Standard"/>
    <w:link w:val="UntertitelZchn"/>
    <w:uiPriority w:val="99"/>
    <w:unhideWhenUsed/>
    <w:pPr>
      <w:numPr>
        <w:ilvl w:val="1"/>
      </w:numPr>
      <w:spacing w:before="60" w:after="480"/>
    </w:pPr>
    <w:rPr>
      <w:iCs/>
      <w:color w:val="595959" w:themeColor="text1" w:themeTint="A6"/>
      <w:sz w:val="24"/>
      <w:szCs w:val="32"/>
    </w:rPr>
  </w:style>
  <w:style w:type="character" w:customStyle="1" w:styleId="UntertitelZchn">
    <w:name w:val="Untertitel Zchn"/>
    <w:basedOn w:val="Absatz-Standardschriftart"/>
    <w:link w:val="Untertitel"/>
    <w:uiPriority w:val="99"/>
    <w:rPr>
      <w:iCs/>
      <w:color w:val="595959" w:themeColor="text1" w:themeTint="A6"/>
      <w:sz w:val="24"/>
      <w:szCs w:val="32"/>
    </w:rPr>
  </w:style>
  <w:style w:type="paragraph" w:styleId="Datum">
    <w:name w:val="Date"/>
    <w:basedOn w:val="Standard"/>
    <w:next w:val="Standard"/>
    <w:link w:val="DatumZchn"/>
    <w:uiPriority w:val="1"/>
    <w:qFormat/>
    <w:rPr>
      <w:color w:val="8E0033" w:themeColor="accent6"/>
      <w:szCs w:val="24"/>
    </w:rPr>
  </w:style>
  <w:style w:type="character" w:customStyle="1" w:styleId="DatumZchn">
    <w:name w:val="Datum Zchn"/>
    <w:basedOn w:val="Absatz-Standardschriftart"/>
    <w:link w:val="Datum"/>
    <w:uiPriority w:val="1"/>
    <w:rPr>
      <w:color w:val="8E0033" w:themeColor="accent6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1"/>
    <w:rPr>
      <w:bCs/>
      <w:color w:val="595959" w:themeColor="text1" w:themeTint="A6"/>
      <w:sz w:val="36"/>
      <w:szCs w:val="28"/>
    </w:rPr>
  </w:style>
  <w:style w:type="character" w:styleId="Seitenzahl">
    <w:name w:val="page number"/>
    <w:basedOn w:val="Absatz-Standardschriftart"/>
    <w:uiPriority w:val="99"/>
    <w:unhideWhenUsed/>
    <w:rPr>
      <w:color w:val="303030" w:themeColor="text2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AC7AEA"/>
    <w:rPr>
      <w:rFonts w:eastAsiaTheme="minorHAnsi"/>
      <w:bCs/>
      <w:color w:val="000000" w:themeColor="text1"/>
      <w:sz w:val="24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AC7AEA"/>
    <w:rPr>
      <w:rFonts w:eastAsiaTheme="minorHAnsi"/>
      <w:bCs/>
      <w:sz w:val="22"/>
      <w:szCs w:val="22"/>
      <w:lang w:eastAsia="en-US"/>
    </w:rPr>
  </w:style>
  <w:style w:type="paragraph" w:styleId="Listennummer">
    <w:name w:val="List Number"/>
    <w:basedOn w:val="Standard"/>
    <w:uiPriority w:val="1"/>
    <w:unhideWhenUsed/>
    <w:qFormat/>
    <w:pPr>
      <w:numPr>
        <w:numId w:val="6"/>
      </w:numPr>
      <w:contextualSpacing/>
    </w:pPr>
  </w:style>
  <w:style w:type="paragraph" w:styleId="Aufzhlungszeichen">
    <w:name w:val="List Bullet"/>
    <w:basedOn w:val="Standard"/>
    <w:uiPriority w:val="1"/>
    <w:qFormat/>
    <w:pPr>
      <w:numPr>
        <w:numId w:val="11"/>
      </w:numPr>
      <w:spacing w:before="120" w:after="120"/>
    </w:pPr>
  </w:style>
  <w:style w:type="paragraph" w:styleId="Funotentext">
    <w:name w:val="footnote text"/>
    <w:basedOn w:val="Standard"/>
    <w:link w:val="FunotentextZchn"/>
    <w:uiPriority w:val="99"/>
    <w:rPr>
      <w:color w:val="7F7F7F" w:themeColor="text1" w:themeTint="80"/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Pr>
      <w:color w:val="7F7F7F" w:themeColor="text1" w:themeTint="80"/>
      <w:sz w:val="18"/>
    </w:rPr>
  </w:style>
  <w:style w:type="character" w:styleId="Funotenzeichen">
    <w:name w:val="footnote reference"/>
    <w:basedOn w:val="Absatz-Standardschriftart"/>
    <w:uiPriority w:val="99"/>
    <w:rPr>
      <w:color w:val="8E0033" w:themeColor="accent6"/>
      <w:sz w:val="20"/>
      <w:vertAlign w:val="superscript"/>
    </w:rPr>
  </w:style>
  <w:style w:type="paragraph" w:customStyle="1" w:styleId="FormText">
    <w:name w:val="Form Text"/>
    <w:basedOn w:val="Standard"/>
    <w:qFormat/>
    <w:pPr>
      <w:spacing w:after="40"/>
    </w:pPr>
  </w:style>
  <w:style w:type="character" w:customStyle="1" w:styleId="FormHeadingChar">
    <w:name w:val="Form Heading Char"/>
    <w:basedOn w:val="Absatz-Standardschriftart"/>
    <w:link w:val="FormHeading"/>
    <w:rPr>
      <w:color w:val="595959" w:themeColor="text1" w:themeTint="A6"/>
    </w:rPr>
  </w:style>
  <w:style w:type="paragraph" w:customStyle="1" w:styleId="FormHeading">
    <w:name w:val="Form Heading"/>
    <w:basedOn w:val="Standard"/>
    <w:link w:val="FormHeadingChar"/>
    <w:qFormat/>
    <w:pPr>
      <w:spacing w:before="40" w:after="40"/>
    </w:pPr>
    <w:rPr>
      <w:color w:val="595959" w:themeColor="text1" w:themeTint="A6"/>
    </w:rPr>
  </w:style>
  <w:style w:type="table" w:customStyle="1" w:styleId="HostTable">
    <w:name w:val="Host Table"/>
    <w:basedOn w:val="NormaleTabelle"/>
    <w:pPr>
      <w:spacing w:after="0" w:line="240" w:lineRule="auto"/>
    </w:pPr>
    <w:rPr>
      <w:sz w:val="22"/>
      <w:szCs w:val="22"/>
    </w:r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</w:tblBorders>
      <w:tblCellMar>
        <w:left w:w="0" w:type="dxa"/>
        <w:right w:w="0" w:type="dxa"/>
      </w:tblCellMar>
    </w:tblPr>
  </w:style>
  <w:style w:type="paragraph" w:customStyle="1" w:styleId="NoSpaceBetween">
    <w:name w:val="No Space Between"/>
    <w:basedOn w:val="Standard"/>
    <w:rPr>
      <w:sz w:val="2"/>
    </w:rPr>
  </w:style>
  <w:style w:type="paragraph" w:customStyle="1" w:styleId="TopicHeading">
    <w:name w:val="Topic Heading"/>
    <w:basedOn w:val="Standard"/>
    <w:rPr>
      <w:color w:val="9E0038" w:themeColor="accent1"/>
      <w:sz w:val="32"/>
      <w:szCs w:val="32"/>
    </w:rPr>
  </w:style>
  <w:style w:type="paragraph" w:customStyle="1" w:styleId="TableHeadingRight">
    <w:name w:val="Table Heading Right"/>
    <w:basedOn w:val="Standard"/>
    <w:pPr>
      <w:spacing w:before="40" w:after="40"/>
      <w:jc w:val="right"/>
    </w:pPr>
    <w:rPr>
      <w:b/>
      <w:color w:val="7F7F7F" w:themeColor="text1" w:themeTint="80"/>
    </w:rPr>
  </w:style>
  <w:style w:type="paragraph" w:styleId="KeinLeerraum">
    <w:name w:val="No Spacing"/>
    <w:link w:val="KeinLeerraumZchn"/>
    <w:uiPriority w:val="1"/>
    <w:qFormat/>
    <w:rsid w:val="0050340B"/>
    <w:pPr>
      <w:spacing w:after="0" w:line="240" w:lineRule="auto"/>
    </w:pPr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0340B"/>
    <w:rPr>
      <w:rFonts w:ascii="PMingLiU" w:hAnsi="PMingLiU"/>
      <w:sz w:val="22"/>
      <w:szCs w:val="22"/>
    </w:rPr>
  </w:style>
  <w:style w:type="paragraph" w:styleId="Listenabsatz">
    <w:name w:val="List Paragraph"/>
    <w:basedOn w:val="Standard"/>
    <w:uiPriority w:val="34"/>
    <w:qFormat/>
    <w:rsid w:val="00CD47EC"/>
    <w:pPr>
      <w:ind w:left="720"/>
      <w:contextualSpacing/>
    </w:pPr>
    <w:rPr>
      <w:rFonts w:ascii="Arial" w:eastAsia="Calibri" w:hAnsi="Arial" w:cs="Times New Roman"/>
    </w:rPr>
  </w:style>
  <w:style w:type="character" w:styleId="Hyperlink">
    <w:name w:val="Hyperlink"/>
    <w:basedOn w:val="Absatz-Standardschriftart"/>
    <w:uiPriority w:val="99"/>
    <w:unhideWhenUsed/>
    <w:rsid w:val="00740D13"/>
    <w:rPr>
      <w:color w:val="D26900" w:themeColor="hyperlink"/>
      <w:u w:val="singl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62D54"/>
    <w:pPr>
      <w:keepNext/>
      <w:keepLines/>
      <w:pageBreakBefore w:val="0"/>
      <w:spacing w:after="0"/>
      <w:outlineLvl w:val="9"/>
    </w:pPr>
    <w:rPr>
      <w:rFonts w:asciiTheme="majorHAnsi" w:eastAsiaTheme="majorEastAsia" w:hAnsiTheme="majorHAnsi" w:cstheme="majorBidi"/>
      <w:bCs w:val="0"/>
      <w:color w:val="760029" w:themeColor="accent1" w:themeShade="BF"/>
      <w:sz w:val="32"/>
      <w:szCs w:val="32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26379F"/>
    <w:pPr>
      <w:tabs>
        <w:tab w:val="right" w:leader="dot" w:pos="9962"/>
      </w:tabs>
      <w:spacing w:after="100"/>
      <w:ind w:left="142"/>
    </w:pPr>
  </w:style>
  <w:style w:type="paragraph" w:styleId="Verzeichnis3">
    <w:name w:val="toc 3"/>
    <w:basedOn w:val="Standard"/>
    <w:next w:val="Standard"/>
    <w:autoRedefine/>
    <w:uiPriority w:val="39"/>
    <w:unhideWhenUsed/>
    <w:rsid w:val="00162D54"/>
    <w:pPr>
      <w:spacing w:after="100"/>
      <w:ind w:left="440"/>
    </w:pPr>
  </w:style>
  <w:style w:type="character" w:customStyle="1" w:styleId="hvr">
    <w:name w:val="hvr"/>
    <w:basedOn w:val="Absatz-Standardschriftart"/>
    <w:rsid w:val="0085583F"/>
  </w:style>
  <w:style w:type="character" w:customStyle="1" w:styleId="illustration">
    <w:name w:val="illustration"/>
    <w:basedOn w:val="Absatz-Standardschriftart"/>
    <w:rsid w:val="0085583F"/>
  </w:style>
  <w:style w:type="character" w:customStyle="1" w:styleId="berschrift4Zchn">
    <w:name w:val="Überschrift 4 Zchn"/>
    <w:basedOn w:val="Absatz-Standardschriftart"/>
    <w:link w:val="berschrift4"/>
    <w:uiPriority w:val="1"/>
    <w:rsid w:val="006B627F"/>
    <w:rPr>
      <w:rFonts w:asciiTheme="majorHAnsi" w:eastAsiaTheme="majorEastAsia" w:hAnsiTheme="majorHAnsi" w:cstheme="majorBidi"/>
      <w:i/>
      <w:iCs/>
      <w:color w:val="760029" w:themeColor="accent1" w:themeShade="BF"/>
      <w:sz w:val="22"/>
      <w:szCs w:val="22"/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235CBA"/>
    <w:rPr>
      <w:color w:val="726056" w:themeColor="followedHyperlink"/>
      <w:u w:val="single"/>
    </w:rPr>
  </w:style>
  <w:style w:type="paragraph" w:styleId="Textkrper2">
    <w:name w:val="Body Text 2"/>
    <w:basedOn w:val="Standard"/>
    <w:link w:val="Textkrper2Zchn"/>
    <w:rsid w:val="00571F6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Textkrper2Zchn">
    <w:name w:val="Textkörper 2 Zchn"/>
    <w:basedOn w:val="Absatz-Standardschriftart"/>
    <w:link w:val="Textkrper2"/>
    <w:rsid w:val="00571F6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8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5060">
          <w:marLeft w:val="28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20651">
              <w:marLeft w:val="284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1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8045">
          <w:marLeft w:val="28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80837">
              <w:marLeft w:val="284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9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4C454.C4DF4310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4C454.C4DF4310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emokratieleben-koeln.de" TargetMode="External"/><Relationship Id="rId5" Type="http://schemas.openxmlformats.org/officeDocument/2006/relationships/image" Target="media/image4.jpeg"/><Relationship Id="rId4" Type="http://schemas.openxmlformats.org/officeDocument/2006/relationships/hyperlink" Target="http://www.demokratie-leben.de/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4C454.C4DF4310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emokratieleben-koeln.de" TargetMode="External"/><Relationship Id="rId5" Type="http://schemas.openxmlformats.org/officeDocument/2006/relationships/image" Target="media/image4.jpeg"/><Relationship Id="rId4" Type="http://schemas.openxmlformats.org/officeDocument/2006/relationships/hyperlink" Target="http://www.demokratie-leben.de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GH_19\Google%20Drive\QM\Formulare\Vorlage_Werbung_Bekanntmachungen%20etc.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661C11-7296-468F-8206-0AF33635FB03}"/>
      </w:docPartPr>
      <w:docPartBody>
        <w:p w:rsidR="00C31922" w:rsidRDefault="00B27586"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687AC82897A4D9DA1D7522B39CE04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656947-8FEA-42F5-9396-4BC40903CCA4}"/>
      </w:docPartPr>
      <w:docPartBody>
        <w:p w:rsidR="00C31922" w:rsidRDefault="00B27586" w:rsidP="00B27586">
          <w:pPr>
            <w:pStyle w:val="3687AC82897A4D9DA1D7522B39CE04D7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E802C947153494ABCAE7FA153E6E0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248826-B005-4A10-B665-918C82990626}"/>
      </w:docPartPr>
      <w:docPartBody>
        <w:p w:rsidR="00C31922" w:rsidRDefault="00B27586" w:rsidP="00B27586">
          <w:pPr>
            <w:pStyle w:val="0E802C947153494ABCAE7FA153E6E0EC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BF6370F7A9B4B91B4CAF3393DAA49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B84491-9209-40E9-9A16-D2A0DAC7EC21}"/>
      </w:docPartPr>
      <w:docPartBody>
        <w:p w:rsidR="00C31922" w:rsidRDefault="00B27586" w:rsidP="00B27586">
          <w:pPr>
            <w:pStyle w:val="EBF6370F7A9B4B91B4CAF3393DAA49E2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F4549D2C2E345D1B99B245CFC9B31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FF2E39-20FE-44D9-8A67-FC76D630CC2E}"/>
      </w:docPartPr>
      <w:docPartBody>
        <w:p w:rsidR="00C31922" w:rsidRDefault="00B27586" w:rsidP="00B27586">
          <w:pPr>
            <w:pStyle w:val="1F4549D2C2E345D1B99B245CFC9B31A9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85932A7E64841948A83ACBCF5A331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2BFD04-9F61-4776-81A1-EB48D9EE82D7}"/>
      </w:docPartPr>
      <w:docPartBody>
        <w:p w:rsidR="00C31922" w:rsidRDefault="00B27586" w:rsidP="00B27586">
          <w:pPr>
            <w:pStyle w:val="285932A7E64841948A83ACBCF5A33152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10818685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D66FE8-B365-4B1B-B9A1-512D6557D492}"/>
      </w:docPartPr>
      <w:docPartBody>
        <w:p w:rsidR="00C31922" w:rsidRDefault="00B27586">
          <w:r w:rsidRPr="0058543A">
            <w:rPr>
              <w:rStyle w:val="Platzhaltertext"/>
            </w:rPr>
            <w:t>Klicken Sie hier, um ein Datum einzugeben.</w:t>
          </w:r>
        </w:p>
      </w:docPartBody>
    </w:docPart>
    <w:docPart>
      <w:docPartPr>
        <w:name w:val="22851E807CF14661885458C8457982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5F9AC6-1C02-459D-A816-048E0DD359B0}"/>
      </w:docPartPr>
      <w:docPartBody>
        <w:p w:rsidR="00C31922" w:rsidRDefault="00B27586" w:rsidP="00B27586">
          <w:pPr>
            <w:pStyle w:val="22851E807CF14661885458C8457982B0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E9162301B334F4F971718308AC029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7C6419-44F9-4F34-B869-D435D9522AF9}"/>
      </w:docPartPr>
      <w:docPartBody>
        <w:p w:rsidR="00C31922" w:rsidRDefault="00B27586" w:rsidP="00B27586">
          <w:pPr>
            <w:pStyle w:val="6E9162301B334F4F971718308AC0292E"/>
          </w:pPr>
          <w:r w:rsidRPr="0058543A">
            <w:rPr>
              <w:rStyle w:val="Platzhaltertext"/>
            </w:rPr>
            <w:t>Klicken Sie hier, um ein Datum einzugeben.</w:t>
          </w:r>
        </w:p>
      </w:docPartBody>
    </w:docPart>
    <w:docPart>
      <w:docPartPr>
        <w:name w:val="CBFA37792CE547E99E022BBC58837B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720B57-D5EC-492A-BFA7-013D2C2F63FF}"/>
      </w:docPartPr>
      <w:docPartBody>
        <w:p w:rsidR="00C31922" w:rsidRDefault="00B27586" w:rsidP="00B27586">
          <w:pPr>
            <w:pStyle w:val="CBFA37792CE547E99E022BBC58837B03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53A932637904A3697252E857659C0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7247E1-FB4A-42FA-A0BC-D55FFA3DA760}"/>
      </w:docPartPr>
      <w:docPartBody>
        <w:p w:rsidR="00C31922" w:rsidRDefault="00B27586" w:rsidP="00B27586">
          <w:pPr>
            <w:pStyle w:val="E53A932637904A3697252E857659C0B6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59ED725554241718ECCC4285D8B92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3A5664-63B3-422B-9AE7-7A9C93A8E3F0}"/>
      </w:docPartPr>
      <w:docPartBody>
        <w:p w:rsidR="00C31922" w:rsidRDefault="00B27586" w:rsidP="00B27586">
          <w:pPr>
            <w:pStyle w:val="659ED725554241718ECCC4285D8B924F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10102FF" w:usb1="EAC7FFFF" w:usb2="0001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Microsoft JhengHe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586"/>
    <w:rsid w:val="00752E28"/>
    <w:rsid w:val="00B27586"/>
    <w:rsid w:val="00C31922"/>
    <w:rsid w:val="00E8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27586"/>
    <w:rPr>
      <w:color w:val="808080"/>
    </w:rPr>
  </w:style>
  <w:style w:type="paragraph" w:customStyle="1" w:styleId="3687AC82897A4D9DA1D7522B39CE04D7">
    <w:name w:val="3687AC82897A4D9DA1D7522B39CE04D7"/>
    <w:rsid w:val="00B27586"/>
  </w:style>
  <w:style w:type="paragraph" w:customStyle="1" w:styleId="2C839BD66CB74EB7A451CBB96002A354">
    <w:name w:val="2C839BD66CB74EB7A451CBB96002A354"/>
    <w:rsid w:val="00B27586"/>
  </w:style>
  <w:style w:type="paragraph" w:customStyle="1" w:styleId="0E802C947153494ABCAE7FA153E6E0EC">
    <w:name w:val="0E802C947153494ABCAE7FA153E6E0EC"/>
    <w:rsid w:val="00B27586"/>
  </w:style>
  <w:style w:type="paragraph" w:customStyle="1" w:styleId="EBF6370F7A9B4B91B4CAF3393DAA49E2">
    <w:name w:val="EBF6370F7A9B4B91B4CAF3393DAA49E2"/>
    <w:rsid w:val="00B27586"/>
  </w:style>
  <w:style w:type="paragraph" w:customStyle="1" w:styleId="1F4549D2C2E345D1B99B245CFC9B31A9">
    <w:name w:val="1F4549D2C2E345D1B99B245CFC9B31A9"/>
    <w:rsid w:val="00B27586"/>
  </w:style>
  <w:style w:type="paragraph" w:customStyle="1" w:styleId="285932A7E64841948A83ACBCF5A33152">
    <w:name w:val="285932A7E64841948A83ACBCF5A33152"/>
    <w:rsid w:val="00B27586"/>
  </w:style>
  <w:style w:type="paragraph" w:customStyle="1" w:styleId="22851E807CF14661885458C8457982B0">
    <w:name w:val="22851E807CF14661885458C8457982B0"/>
    <w:rsid w:val="00B27586"/>
  </w:style>
  <w:style w:type="paragraph" w:customStyle="1" w:styleId="6E9162301B334F4F971718308AC0292E">
    <w:name w:val="6E9162301B334F4F971718308AC0292E"/>
    <w:rsid w:val="00B27586"/>
  </w:style>
  <w:style w:type="paragraph" w:customStyle="1" w:styleId="CBFA37792CE547E99E022BBC58837B03">
    <w:name w:val="CBFA37792CE547E99E022BBC58837B03"/>
    <w:rsid w:val="00B27586"/>
  </w:style>
  <w:style w:type="paragraph" w:customStyle="1" w:styleId="E53A932637904A3697252E857659C0B6">
    <w:name w:val="E53A932637904A3697252E857659C0B6"/>
    <w:rsid w:val="00B27586"/>
  </w:style>
  <w:style w:type="paragraph" w:customStyle="1" w:styleId="659ED725554241718ECCC4285D8B924F">
    <w:name w:val="659ED725554241718ECCC4285D8B924F"/>
    <w:rsid w:val="00B275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Forefront">
  <a:themeElements>
    <a:clrScheme name="Forefro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9E0038"/>
      </a:accent1>
      <a:accent2>
        <a:srgbClr val="610534"/>
      </a:accent2>
      <a:accent3>
        <a:srgbClr val="AC956E"/>
      </a:accent3>
      <a:accent4>
        <a:srgbClr val="808DA9"/>
      </a:accent4>
      <a:accent5>
        <a:srgbClr val="424E5B"/>
      </a:accent5>
      <a:accent6>
        <a:srgbClr val="8E0033"/>
      </a:accent6>
      <a:hlink>
        <a:srgbClr val="D26900"/>
      </a:hlink>
      <a:folHlink>
        <a:srgbClr val="726056"/>
      </a:folHlink>
    </a:clrScheme>
    <a:fontScheme name="Forefront">
      <a:majorFont>
        <a:latin typeface="Century Gothic"/>
        <a:ea typeface=""/>
        <a:cs typeface=""/>
        <a:font script="Jpan" typeface="メイリオ"/>
      </a:majorFont>
      <a:minorFont>
        <a:latin typeface="Calibri"/>
        <a:ea typeface=""/>
        <a:cs typeface=""/>
        <a:font script="Jpan" typeface="ＭＳ ゴシック"/>
      </a:minorFont>
    </a:fontScheme>
    <a:fmtScheme name="Forefron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2173F-DCC8-4F93-8656-CC66CD166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Vorlage_Werbung_Bekanntmachungen etc..dotx</Template>
  <TotalTime>0</TotalTime>
  <Pages>2</Pages>
  <Words>215</Words>
  <Characters>1357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Protokoll 11.08.2015</vt:lpstr>
      <vt:lpstr/>
    </vt:vector>
  </TitlesOfParts>
  <Manager/>
  <Company/>
  <LinksUpToDate>false</LinksUpToDate>
  <CharactersWithSpaces>1569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Protokoll 11.08.2015</dc:title>
  <dc:subject/>
  <dc:creator>JGH_19</dc:creator>
  <cp:keywords/>
  <dc:description/>
  <cp:lastModifiedBy>JGH_19</cp:lastModifiedBy>
  <cp:revision>16</cp:revision>
  <cp:lastPrinted>2019-10-21T08:54:00Z</cp:lastPrinted>
  <dcterms:created xsi:type="dcterms:W3CDTF">2019-10-21T08:28:00Z</dcterms:created>
  <dcterms:modified xsi:type="dcterms:W3CDTF">2020-02-14T08:53:00Z</dcterms:modified>
  <cp:category/>
</cp:coreProperties>
</file>